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86C36" w:rsidRPr="00B86C3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86C36" w:rsidRPr="00B86C3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86C3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6C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papierów ręcznikowych w roli wraz z dzierżawą dozowników oraz koszy na odpady ujęte w dwóch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6C36" w:rsidRPr="00A2540E" w:rsidTr="00B05A96">
        <w:tc>
          <w:tcPr>
            <w:tcW w:w="2269" w:type="dxa"/>
            <w:shd w:val="clear" w:color="auto" w:fill="auto"/>
          </w:tcPr>
          <w:p w:rsidR="00B86C36" w:rsidRPr="00A2540E" w:rsidRDefault="00B86C36" w:rsidP="00B05A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6C36" w:rsidRPr="00A2540E" w:rsidRDefault="00B86C36" w:rsidP="00B05A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6C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NZ-26-2024-50-D-P-E</w:t>
            </w:r>
          </w:p>
        </w:tc>
      </w:tr>
    </w:tbl>
    <w:p w:rsidR="00DC652A" w:rsidRPr="00053927" w:rsidRDefault="00B86C3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86C3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12EB9" w:rsidRDefault="00212EB9" w:rsidP="00025386">
      <w:pPr>
        <w:spacing w:after="0" w:line="240" w:lineRule="auto"/>
      </w:pPr>
      <w:r>
        <w:separator/>
      </w:r>
    </w:p>
  </w:endnote>
  <w:endnote w:type="continuationSeparator" w:id="0">
    <w:p w:rsidR="00212EB9" w:rsidRDefault="00212E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6C36" w:rsidRDefault="00B86C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6C36" w:rsidRDefault="00B86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12EB9" w:rsidRDefault="00212EB9" w:rsidP="00025386">
      <w:pPr>
        <w:spacing w:after="0" w:line="240" w:lineRule="auto"/>
      </w:pPr>
      <w:r>
        <w:separator/>
      </w:r>
    </w:p>
  </w:footnote>
  <w:footnote w:type="continuationSeparator" w:id="0">
    <w:p w:rsidR="00212EB9" w:rsidRDefault="00212E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6C36" w:rsidRDefault="00B86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6C36" w:rsidRDefault="00B86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6C36" w:rsidRDefault="00B86C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6095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EB9"/>
    <w:rsid w:val="00025386"/>
    <w:rsid w:val="000423B9"/>
    <w:rsid w:val="00053927"/>
    <w:rsid w:val="00066C44"/>
    <w:rsid w:val="00071D4C"/>
    <w:rsid w:val="00084786"/>
    <w:rsid w:val="0016158F"/>
    <w:rsid w:val="001C2314"/>
    <w:rsid w:val="00212EB9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6C36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60F10EF-73DF-424F-BC57-3B272D2D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2024-07-25T07:32:00Z</dcterms:created>
  <dcterms:modified xsi:type="dcterms:W3CDTF">2024-07-25T07:32:00Z</dcterms:modified>
</cp:coreProperties>
</file>