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E5625" w:rsidRPr="009E562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9E562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56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papierów ręcznikowych w roli wraz z dzierżawą dozowników oraz koszy na odpady ujęte w dwóch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5625" w:rsidRPr="00A2540E" w:rsidTr="00B05A96">
        <w:tc>
          <w:tcPr>
            <w:tcW w:w="2269" w:type="dxa"/>
            <w:shd w:val="clear" w:color="auto" w:fill="auto"/>
          </w:tcPr>
          <w:p w:rsidR="009E5625" w:rsidRPr="00A2540E" w:rsidRDefault="009E5625" w:rsidP="00B05A9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E5625" w:rsidRPr="00A2540E" w:rsidRDefault="009E5625" w:rsidP="00B05A9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E562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NZ-26-2024-50-D-P-E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E5625" w:rsidRPr="009E562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9E5625" w:rsidRPr="009E5625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E562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E1EB6" w:rsidRDefault="00EE1EB6" w:rsidP="00025386">
      <w:pPr>
        <w:spacing w:after="0" w:line="240" w:lineRule="auto"/>
      </w:pPr>
      <w:r>
        <w:separator/>
      </w:r>
    </w:p>
  </w:endnote>
  <w:endnote w:type="continuationSeparator" w:id="0">
    <w:p w:rsidR="00EE1EB6" w:rsidRDefault="00EE1E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625" w:rsidRDefault="009E56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625" w:rsidRDefault="009E56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E1EB6" w:rsidRDefault="00EE1EB6" w:rsidP="00025386">
      <w:pPr>
        <w:spacing w:after="0" w:line="240" w:lineRule="auto"/>
      </w:pPr>
      <w:r>
        <w:separator/>
      </w:r>
    </w:p>
  </w:footnote>
  <w:footnote w:type="continuationSeparator" w:id="0">
    <w:p w:rsidR="00EE1EB6" w:rsidRDefault="00EE1E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625" w:rsidRDefault="009E5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625" w:rsidRDefault="009E5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E5625" w:rsidRDefault="009E56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10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EB6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E5625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1EB6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A90901E-1ACA-4518-8ED0-F431AF232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2024-07-25T07:32:00Z</dcterms:created>
  <dcterms:modified xsi:type="dcterms:W3CDTF">2024-07-25T07:32:00Z</dcterms:modified>
</cp:coreProperties>
</file>