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39B9D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39E5A982" w14:textId="77777777" w:rsidR="004D5ED6" w:rsidRDefault="004D5ED6" w:rsidP="004D5ED6">
      <w:pPr>
        <w:spacing w:after="0" w:line="480" w:lineRule="auto"/>
        <w:rPr>
          <w:b/>
        </w:rPr>
      </w:pPr>
    </w:p>
    <w:p w14:paraId="3AA4A10A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640AD" w:rsidRPr="00A640AD">
        <w:rPr>
          <w:b/>
        </w:rPr>
        <w:t>NZ-26-2024-50-D-P-E</w:t>
      </w:r>
    </w:p>
    <w:p w14:paraId="58C2DB0B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465A09BD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07348236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04741056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73A367FD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ED95051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51EB138F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25A3083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1903EA15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637EEF6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AD72A35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5B7B2119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1DB1A103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427ABD44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79BBB6FC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3167E738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7A1E2AFA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7263BEA4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7795834D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3DDB0634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640AD" w:rsidRPr="00A640AD">
        <w:rPr>
          <w:rFonts w:ascii="Arial Narrow" w:hAnsi="Arial Narrow"/>
          <w:b/>
        </w:rPr>
        <w:t>Dostawy papierów ręcznikowych w roli wraz z dzierżawą dozowników oraz koszy na odpady ujęte w dwóch zadaniach asortymentowych</w:t>
      </w:r>
      <w:r w:rsidRPr="00033443">
        <w:rPr>
          <w:rFonts w:ascii="Arial Narrow" w:hAnsi="Arial Narrow"/>
        </w:rPr>
        <w:t>,</w:t>
      </w:r>
    </w:p>
    <w:p w14:paraId="1689BBA8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3CF0C97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7C6CAA5F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6FD0F2C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3DFF78B7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0CC6E105" w14:textId="77777777"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44B33CCE" w14:textId="77777777"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14:paraId="2B308952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010EA8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240116E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58D9678D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2766717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201B31D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4E535ED1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6F6958BB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377DF1D9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75B3EBAB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1264F72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66A931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198F5B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CB697CF" w14:textId="77777777" w:rsidR="00534982" w:rsidRPr="00534982" w:rsidRDefault="004D5ED6" w:rsidP="0053498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="00534982" w:rsidRPr="00415EA7">
        <w:rPr>
          <w:rFonts w:ascii="Arial Narrow" w:hAnsi="Arial Narrow"/>
          <w:sz w:val="20"/>
          <w:szCs w:val="20"/>
        </w:rPr>
        <w:t>…………………………………………</w:t>
      </w:r>
    </w:p>
    <w:p w14:paraId="33EABFCF" w14:textId="77777777" w:rsidR="00534982" w:rsidRDefault="00534982" w:rsidP="00534982">
      <w:pPr>
        <w:spacing w:after="0" w:line="360" w:lineRule="auto"/>
        <w:jc w:val="center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[kwalifikowany podpis elektroniczny lub podpis zaufany</w:t>
      </w:r>
    </w:p>
    <w:p w14:paraId="4FCD3959" w14:textId="77777777" w:rsidR="00534982" w:rsidRDefault="00534982" w:rsidP="00534982">
      <w:pPr>
        <w:spacing w:after="0" w:line="360" w:lineRule="auto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lub elektroniczny podpis osobisty osoby / osób</w:t>
      </w:r>
    </w:p>
    <w:p w14:paraId="0F1DDA4F" w14:textId="77777777" w:rsidR="00534982" w:rsidRPr="00415EA7" w:rsidRDefault="00534982" w:rsidP="00534982">
      <w:pPr>
        <w:spacing w:after="0" w:line="36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uprawnionych do reprezentacji podmiotu udostępniającego zasoby]</w:t>
      </w:r>
    </w:p>
    <w:p w14:paraId="677E863E" w14:textId="074CCD6A" w:rsidR="004D5ED6" w:rsidRPr="00415EA7" w:rsidRDefault="004D5ED6" w:rsidP="00534982">
      <w:pPr>
        <w:spacing w:after="0" w:line="360" w:lineRule="auto"/>
        <w:jc w:val="both"/>
        <w:rPr>
          <w:rFonts w:ascii="Arial Narrow" w:hAnsi="Arial Narrow"/>
          <w:i/>
          <w:sz w:val="16"/>
          <w:szCs w:val="16"/>
        </w:rPr>
      </w:pPr>
    </w:p>
    <w:p w14:paraId="7BF0E88A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6415E5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3705D0A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5237B2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6D3950A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AD6FDE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4D6DFB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251E2D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DEB8CCF" w14:textId="77777777" w:rsidR="00534982" w:rsidRPr="00534982" w:rsidRDefault="004D5ED6" w:rsidP="0053498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="00534982" w:rsidRPr="00415EA7">
        <w:rPr>
          <w:rFonts w:ascii="Arial Narrow" w:hAnsi="Arial Narrow"/>
          <w:sz w:val="20"/>
          <w:szCs w:val="20"/>
        </w:rPr>
        <w:t>…………………………………………</w:t>
      </w:r>
    </w:p>
    <w:p w14:paraId="1085B4D3" w14:textId="77777777" w:rsidR="00534982" w:rsidRDefault="00534982" w:rsidP="00534982">
      <w:pPr>
        <w:spacing w:after="0" w:line="360" w:lineRule="auto"/>
        <w:jc w:val="center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[kwalifikowany podpis elektroniczny lub podpis zaufany</w:t>
      </w:r>
    </w:p>
    <w:p w14:paraId="7476AB09" w14:textId="77777777" w:rsidR="00534982" w:rsidRDefault="00534982" w:rsidP="00534982">
      <w:pPr>
        <w:spacing w:after="0" w:line="360" w:lineRule="auto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lub elektroniczny podpis osobisty osoby / osób</w:t>
      </w:r>
    </w:p>
    <w:p w14:paraId="078C74CE" w14:textId="77777777" w:rsidR="00534982" w:rsidRPr="00415EA7" w:rsidRDefault="00534982" w:rsidP="00534982">
      <w:pPr>
        <w:spacing w:after="0" w:line="36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uprawnionych do reprezentacji podmiotu udostępniającego zasoby]</w:t>
      </w:r>
    </w:p>
    <w:p w14:paraId="7F6FA9AB" w14:textId="3269B21E" w:rsidR="004D5ED6" w:rsidRPr="00415EA7" w:rsidRDefault="004D5ED6" w:rsidP="00534982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79CCF3B6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46AE9137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3205CDD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23B56E7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5AC2A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6EE9BC0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7DF706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1E8D73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0C946B9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34F02BD7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7CCEA27B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1E3C3E8C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838501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7364291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F6F9FC7" w14:textId="77777777" w:rsidR="00534982" w:rsidRPr="00534982" w:rsidRDefault="004D5ED6" w:rsidP="0053498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="00534982" w:rsidRPr="00415EA7">
        <w:rPr>
          <w:rFonts w:ascii="Arial Narrow" w:hAnsi="Arial Narrow"/>
          <w:sz w:val="20"/>
          <w:szCs w:val="20"/>
        </w:rPr>
        <w:t>…………………………………………</w:t>
      </w:r>
    </w:p>
    <w:p w14:paraId="68516876" w14:textId="77777777" w:rsidR="00534982" w:rsidRDefault="00534982" w:rsidP="00534982">
      <w:pPr>
        <w:spacing w:after="0" w:line="360" w:lineRule="auto"/>
        <w:jc w:val="center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[kwalifikowany podpis elektroniczny lub podpis zaufany</w:t>
      </w:r>
    </w:p>
    <w:p w14:paraId="16216889" w14:textId="77777777" w:rsidR="00534982" w:rsidRDefault="00534982" w:rsidP="00534982">
      <w:pPr>
        <w:spacing w:after="0" w:line="360" w:lineRule="auto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lub elektroniczny podpis osobisty osoby / osób</w:t>
      </w:r>
    </w:p>
    <w:p w14:paraId="1AB4184D" w14:textId="77777777" w:rsidR="00534982" w:rsidRPr="00415EA7" w:rsidRDefault="00534982" w:rsidP="00534982">
      <w:pPr>
        <w:spacing w:after="0" w:line="36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uprawnionych do reprezentacji podmiotu udostępniającego zasoby]</w:t>
      </w:r>
    </w:p>
    <w:p w14:paraId="4D7FC94F" w14:textId="0A151539" w:rsidR="004D5ED6" w:rsidRPr="00415EA7" w:rsidRDefault="004D5ED6" w:rsidP="00534982">
      <w:pPr>
        <w:spacing w:after="0" w:line="360" w:lineRule="auto"/>
        <w:jc w:val="both"/>
        <w:rPr>
          <w:rFonts w:ascii="Arial Narrow" w:hAnsi="Arial Narrow" w:cs="Arial"/>
          <w:i/>
          <w:sz w:val="16"/>
          <w:szCs w:val="16"/>
        </w:rPr>
      </w:pPr>
    </w:p>
    <w:p w14:paraId="3A5AADE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43CE0DF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2FBC760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201CA29E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5973AB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5B4B54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509C52F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C066C42" w14:textId="73617F68" w:rsidR="00534982" w:rsidRPr="00534982" w:rsidRDefault="004D5ED6" w:rsidP="0053498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558D4DA" w14:textId="3DF5565B" w:rsidR="00534982" w:rsidRDefault="00534982" w:rsidP="00534982">
      <w:pPr>
        <w:spacing w:after="0" w:line="360" w:lineRule="auto"/>
        <w:jc w:val="center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[kwalifikowany podpis elektroniczny lub podpis zaufany</w:t>
      </w:r>
    </w:p>
    <w:p w14:paraId="2BBB1C6E" w14:textId="30B02598" w:rsidR="00534982" w:rsidRDefault="00534982" w:rsidP="00534982">
      <w:pPr>
        <w:spacing w:after="0" w:line="360" w:lineRule="auto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lub elektroniczny podpis osobisty osoby / osób</w:t>
      </w:r>
    </w:p>
    <w:p w14:paraId="6D0D7090" w14:textId="7CC74BA5" w:rsidR="004D5ED6" w:rsidRPr="00415EA7" w:rsidRDefault="00534982" w:rsidP="00534982">
      <w:pPr>
        <w:spacing w:after="0" w:line="360" w:lineRule="auto"/>
        <w:jc w:val="center"/>
        <w:rPr>
          <w:rFonts w:ascii="Arial Narrow" w:hAnsi="Arial Narrow"/>
          <w:sz w:val="21"/>
          <w:szCs w:val="21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                                                                             </w:t>
      </w:r>
      <w:r w:rsidRPr="00534982">
        <w:rPr>
          <w:rFonts w:ascii="Arial Narrow" w:hAnsi="Arial Narrow"/>
          <w:i/>
          <w:sz w:val="16"/>
          <w:szCs w:val="16"/>
        </w:rPr>
        <w:t>uprawnionych do reprezentacji podmiotu udostępniającego zasoby]</w:t>
      </w:r>
    </w:p>
    <w:p w14:paraId="37A447D0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15135" w14:textId="77777777" w:rsidR="00E153C8" w:rsidRDefault="00E153C8" w:rsidP="0038231F">
      <w:pPr>
        <w:spacing w:after="0" w:line="240" w:lineRule="auto"/>
      </w:pPr>
      <w:r>
        <w:separator/>
      </w:r>
    </w:p>
  </w:endnote>
  <w:endnote w:type="continuationSeparator" w:id="0">
    <w:p w14:paraId="253876C1" w14:textId="77777777" w:rsidR="00E153C8" w:rsidRDefault="00E153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0F709" w14:textId="77777777" w:rsidR="00A640AD" w:rsidRDefault="00A640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A5F5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FBE3B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674C4" w14:textId="77777777" w:rsidR="00A640AD" w:rsidRDefault="00A640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19E4FD" w14:textId="77777777" w:rsidR="00E153C8" w:rsidRDefault="00E153C8" w:rsidP="0038231F">
      <w:pPr>
        <w:spacing w:after="0" w:line="240" w:lineRule="auto"/>
      </w:pPr>
      <w:r>
        <w:separator/>
      </w:r>
    </w:p>
  </w:footnote>
  <w:footnote w:type="continuationSeparator" w:id="0">
    <w:p w14:paraId="10AF8A56" w14:textId="77777777" w:rsidR="00E153C8" w:rsidRDefault="00E153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64652" w14:textId="77777777" w:rsidR="00A640AD" w:rsidRDefault="00A64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61FCE" w14:textId="77777777" w:rsidR="00A640AD" w:rsidRDefault="00A64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30CFB" w14:textId="77777777" w:rsidR="00A640AD" w:rsidRDefault="00A64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27326">
    <w:abstractNumId w:val="7"/>
  </w:num>
  <w:num w:numId="2" w16cid:durableId="2140174998">
    <w:abstractNumId w:val="0"/>
  </w:num>
  <w:num w:numId="3" w16cid:durableId="306403903">
    <w:abstractNumId w:val="6"/>
  </w:num>
  <w:num w:numId="4" w16cid:durableId="2133210187">
    <w:abstractNumId w:val="9"/>
  </w:num>
  <w:num w:numId="5" w16cid:durableId="1907956638">
    <w:abstractNumId w:val="8"/>
  </w:num>
  <w:num w:numId="6" w16cid:durableId="907764015">
    <w:abstractNumId w:val="5"/>
  </w:num>
  <w:num w:numId="7" w16cid:durableId="627054536">
    <w:abstractNumId w:val="1"/>
  </w:num>
  <w:num w:numId="8" w16cid:durableId="124396306">
    <w:abstractNumId w:val="3"/>
  </w:num>
  <w:num w:numId="9" w16cid:durableId="720324621">
    <w:abstractNumId w:val="2"/>
  </w:num>
  <w:num w:numId="10" w16cid:durableId="17484563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3C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34982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640AD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153C8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038E8"/>
  <w15:docId w15:val="{A544F238-25F5-41F5-88C2-2319B33E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911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2024-07-25T07:30:00Z</dcterms:created>
  <dcterms:modified xsi:type="dcterms:W3CDTF">2024-07-25T07:32:00Z</dcterms:modified>
</cp:coreProperties>
</file>