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7BEE0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761B6" w:rsidRPr="007761B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E12895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2BB302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761B6" w:rsidRPr="007761B6">
        <w:rPr>
          <w:b/>
          <w:sz w:val="22"/>
          <w:szCs w:val="22"/>
        </w:rPr>
        <w:t>NZ-26-2024-50-D-P-E</w:t>
      </w:r>
    </w:p>
    <w:p w14:paraId="4F7F3CD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F4E4AF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99EC26A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A9550C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D49785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69AF128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1226AE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06C759C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BE8E36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61B6" w:rsidRPr="00110593" w14:paraId="00DB8A0D" w14:textId="77777777" w:rsidTr="00D33F83">
        <w:tc>
          <w:tcPr>
            <w:tcW w:w="9104" w:type="dxa"/>
            <w:shd w:val="clear" w:color="auto" w:fill="D9D9D9"/>
          </w:tcPr>
          <w:p w14:paraId="00679D8A" w14:textId="77777777" w:rsidR="007761B6" w:rsidRPr="00110593" w:rsidRDefault="007761B6" w:rsidP="00D33F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2136B6F" w14:textId="77777777" w:rsidR="007761B6" w:rsidRPr="00110593" w:rsidRDefault="007761B6" w:rsidP="00D33F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761B6">
              <w:t>(</w:t>
            </w:r>
            <w:proofErr w:type="spellStart"/>
            <w:r w:rsidRPr="007761B6">
              <w:t>t.j</w:t>
            </w:r>
            <w:proofErr w:type="spellEnd"/>
            <w:r w:rsidRPr="007761B6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E0D52EC" w14:textId="77777777" w:rsidR="007761B6" w:rsidRPr="0043102D" w:rsidRDefault="007761B6" w:rsidP="00D33F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033088B" w14:textId="77777777" w:rsidR="007761B6" w:rsidRPr="00110593" w:rsidRDefault="007761B6" w:rsidP="00D33F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14BC82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3493E5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BE90587" w14:textId="77777777" w:rsidR="006E0FAA" w:rsidRPr="005E622E" w:rsidRDefault="007761B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761B6">
        <w:rPr>
          <w:b/>
          <w:sz w:val="22"/>
          <w:szCs w:val="22"/>
        </w:rPr>
        <w:t>Dostawy papierów ręcznikowych w roli wraz z dzierżawą dozowników oraz koszy na odpady ujęte w dwóch zadaniach asortymentowych</w:t>
      </w:r>
    </w:p>
    <w:p w14:paraId="7585D19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9C5E3D3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7C1CD0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0E341E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965571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B89645F" w14:textId="77777777" w:rsidTr="00C37CD2">
        <w:trPr>
          <w:trHeight w:val="321"/>
        </w:trPr>
        <w:tc>
          <w:tcPr>
            <w:tcW w:w="516" w:type="dxa"/>
          </w:tcPr>
          <w:p w14:paraId="7FCB3BC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2C188D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5AAFBC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E757399" w14:textId="77777777" w:rsidTr="009A4CD3">
        <w:tc>
          <w:tcPr>
            <w:tcW w:w="516" w:type="dxa"/>
          </w:tcPr>
          <w:p w14:paraId="70DC660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24217D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C9A81E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6497F53" w14:textId="77777777" w:rsidTr="009A4CD3">
        <w:tc>
          <w:tcPr>
            <w:tcW w:w="516" w:type="dxa"/>
          </w:tcPr>
          <w:p w14:paraId="5AE08CC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38559C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DD1021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CA6669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BBC8F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D187D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F972B5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565F9C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42C0CF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8FAA9C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35165FA" w14:textId="682C3E65" w:rsidR="00106AC7" w:rsidRPr="009A4A2C" w:rsidRDefault="00F5576B" w:rsidP="00F5576B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ED79A4">
        <w:rPr>
          <w:rFonts w:ascii="Arial" w:hAnsi="Arial" w:cs="Arial"/>
          <w:iCs/>
          <w:sz w:val="18"/>
          <w:szCs w:val="18"/>
        </w:rPr>
        <w:t>[kwalifikowany podpis elektroniczny lub podpis zaufany lub elektroniczny podpis osobisty osoby / osób uprawnionych do reprezentacji Wykonawcy]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55E36" w14:textId="77777777" w:rsidR="006D169D" w:rsidRDefault="006D169D">
      <w:r>
        <w:separator/>
      </w:r>
    </w:p>
  </w:endnote>
  <w:endnote w:type="continuationSeparator" w:id="0">
    <w:p w14:paraId="0B0E604E" w14:textId="77777777" w:rsidR="006D169D" w:rsidRDefault="006D1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B165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655F7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C75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BA3A7F5" w14:textId="77777777" w:rsidR="009A4CD3" w:rsidRDefault="00F5576B" w:rsidP="00336EEB">
    <w:pPr>
      <w:pStyle w:val="Stopka"/>
      <w:tabs>
        <w:tab w:val="clear" w:pos="4536"/>
      </w:tabs>
      <w:jc w:val="center"/>
    </w:pPr>
    <w:r>
      <w:rPr>
        <w:noProof/>
      </w:rPr>
      <w:pict w14:anchorId="7D2782E7">
        <v:line id="_x0000_s1025" style="position:absolute;left:0;text-align:left;z-index:251657728" from="-3.85pt,8.7pt" to="455.15pt,8.7pt"/>
      </w:pict>
    </w:r>
  </w:p>
  <w:p w14:paraId="706F254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421CF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EDBB45" w14:textId="77777777" w:rsidR="006D169D" w:rsidRDefault="006D169D">
      <w:r>
        <w:separator/>
      </w:r>
    </w:p>
  </w:footnote>
  <w:footnote w:type="continuationSeparator" w:id="0">
    <w:p w14:paraId="1730650F" w14:textId="77777777" w:rsidR="006D169D" w:rsidRDefault="006D169D">
      <w:r>
        <w:continuationSeparator/>
      </w:r>
    </w:p>
  </w:footnote>
  <w:footnote w:id="1">
    <w:p w14:paraId="6FD5E3A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D439F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4C6AF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68073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9240804">
    <w:abstractNumId w:val="13"/>
  </w:num>
  <w:num w:numId="2" w16cid:durableId="326370776">
    <w:abstractNumId w:val="0"/>
  </w:num>
  <w:num w:numId="3" w16cid:durableId="1784375942">
    <w:abstractNumId w:val="11"/>
  </w:num>
  <w:num w:numId="4" w16cid:durableId="1698389877">
    <w:abstractNumId w:val="8"/>
  </w:num>
  <w:num w:numId="5" w16cid:durableId="1703706223">
    <w:abstractNumId w:val="7"/>
  </w:num>
  <w:num w:numId="6" w16cid:durableId="1159807925">
    <w:abstractNumId w:val="1"/>
  </w:num>
  <w:num w:numId="7" w16cid:durableId="935291515">
    <w:abstractNumId w:val="6"/>
  </w:num>
  <w:num w:numId="8" w16cid:durableId="1167861833">
    <w:abstractNumId w:val="3"/>
  </w:num>
  <w:num w:numId="9" w16cid:durableId="747383179">
    <w:abstractNumId w:val="2"/>
  </w:num>
  <w:num w:numId="10" w16cid:durableId="2004353628">
    <w:abstractNumId w:val="5"/>
  </w:num>
  <w:num w:numId="11" w16cid:durableId="606502010">
    <w:abstractNumId w:val="10"/>
  </w:num>
  <w:num w:numId="12" w16cid:durableId="524751245">
    <w:abstractNumId w:val="4"/>
  </w:num>
  <w:num w:numId="13" w16cid:durableId="2039774511">
    <w:abstractNumId w:val="9"/>
  </w:num>
  <w:num w:numId="14" w16cid:durableId="9502874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69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69D"/>
    <w:rsid w:val="006D68D8"/>
    <w:rsid w:val="006E0FAA"/>
    <w:rsid w:val="0070113A"/>
    <w:rsid w:val="00736B31"/>
    <w:rsid w:val="00747C6F"/>
    <w:rsid w:val="00753DC1"/>
    <w:rsid w:val="00775E2B"/>
    <w:rsid w:val="007761B6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576B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13545"/>
  <w15:chartTrackingRefBased/>
  <w15:docId w15:val="{FCE672AE-FC2E-4064-9EE2-28977A75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2024-07-25T07:47:00Z</dcterms:created>
  <dcterms:modified xsi:type="dcterms:W3CDTF">2024-07-25T07:47:00Z</dcterms:modified>
</cp:coreProperties>
</file>