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1F10D2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054A8" w:rsidRPr="00F054A8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D4EDFB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ABA77AB" w14:textId="77777777" w:rsidR="005D05C3" w:rsidRPr="0012157F" w:rsidRDefault="00F054A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54A8">
        <w:rPr>
          <w:rFonts w:ascii="Arial" w:hAnsi="Arial" w:cs="Arial"/>
        </w:rPr>
        <w:t>Szpital Powiatowy w Limanowej Imienia Miłosierdzia Bożego</w:t>
      </w:r>
    </w:p>
    <w:p w14:paraId="0E8DD1E3" w14:textId="77777777" w:rsidR="005D05C3" w:rsidRPr="0012157F" w:rsidRDefault="00F054A8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054A8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F054A8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71B9A11E" w14:textId="77777777" w:rsidR="005D05C3" w:rsidRDefault="00F054A8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054A8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F054A8">
        <w:rPr>
          <w:rFonts w:ascii="Arial" w:hAnsi="Arial" w:cs="Arial"/>
        </w:rPr>
        <w:t>Limanowa</w:t>
      </w:r>
    </w:p>
    <w:p w14:paraId="7966E9D1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C24E2BF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2E1BA1EA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69E6BE83" w14:textId="77777777" w:rsidTr="001B7D97">
        <w:tc>
          <w:tcPr>
            <w:tcW w:w="2800" w:type="dxa"/>
            <w:shd w:val="clear" w:color="auto" w:fill="auto"/>
          </w:tcPr>
          <w:p w14:paraId="751F507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5EE9DA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3E3D8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CACB51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106E0727" w14:textId="77777777" w:rsidTr="001B7D97">
        <w:tc>
          <w:tcPr>
            <w:tcW w:w="2800" w:type="dxa"/>
            <w:shd w:val="clear" w:color="auto" w:fill="auto"/>
          </w:tcPr>
          <w:p w14:paraId="54278A7F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BF8FAF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9C16F02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CC9B49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8152F85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054A8" w:rsidRPr="0012157F" w14:paraId="4D5F7CE9" w14:textId="77777777" w:rsidTr="00D33F83">
        <w:tc>
          <w:tcPr>
            <w:tcW w:w="9104" w:type="dxa"/>
            <w:shd w:val="clear" w:color="auto" w:fill="D9D9D9"/>
          </w:tcPr>
          <w:p w14:paraId="0FCCDEAE" w14:textId="77777777" w:rsidR="00F054A8" w:rsidRPr="0012157F" w:rsidRDefault="00F054A8" w:rsidP="00D33F8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1877920" w14:textId="77777777" w:rsidR="00F054A8" w:rsidRPr="00094F76" w:rsidRDefault="00F054A8" w:rsidP="00D33F83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054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054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054A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53E9825" w14:textId="77777777" w:rsidR="00F054A8" w:rsidRPr="004B5FB1" w:rsidRDefault="00F054A8" w:rsidP="00D33F83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347DCB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EA81A3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38C08927" w14:textId="77777777" w:rsidTr="001B7D97">
        <w:tc>
          <w:tcPr>
            <w:tcW w:w="2269" w:type="dxa"/>
            <w:shd w:val="clear" w:color="auto" w:fill="auto"/>
          </w:tcPr>
          <w:p w14:paraId="7D7C3668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1403F13" w14:textId="77777777" w:rsidR="00ED79A4" w:rsidRPr="00A2540E" w:rsidRDefault="00F054A8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54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papierów ręcznikowych w roli wraz z dzierżawą dozowników oraz koszy na odpady ujęte w dwóch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054A8" w:rsidRPr="00A2540E" w14:paraId="1071F640" w14:textId="77777777" w:rsidTr="00D33F83">
        <w:tc>
          <w:tcPr>
            <w:tcW w:w="2269" w:type="dxa"/>
            <w:shd w:val="clear" w:color="auto" w:fill="auto"/>
          </w:tcPr>
          <w:p w14:paraId="4D5A816C" w14:textId="77777777" w:rsidR="00F054A8" w:rsidRPr="00A2540E" w:rsidRDefault="00F054A8" w:rsidP="00D33F8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23E76D" w14:textId="77777777" w:rsidR="00F054A8" w:rsidRPr="00A2540E" w:rsidRDefault="00F054A8" w:rsidP="00D33F8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054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NZ-26-2024-50-D-P-E</w:t>
            </w:r>
          </w:p>
        </w:tc>
      </w:tr>
    </w:tbl>
    <w:p w14:paraId="7F00AAD2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7A6359F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054A8" w:rsidRPr="00F054A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E63EE01" w14:textId="083EE5FD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00263559" w14:textId="19D048F8" w:rsidR="004B5FB1" w:rsidRPr="00816C32" w:rsidRDefault="00602087" w:rsidP="00816C32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</w:t>
      </w:r>
      <w:r w:rsidR="00816C32">
        <w:rPr>
          <w:rFonts w:ascii="Arial" w:hAnsi="Arial" w:cs="Arial"/>
          <w:sz w:val="24"/>
          <w:szCs w:val="24"/>
        </w:rPr>
        <w:t>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E1AC441" w14:textId="4CC2D884" w:rsidR="000B3481" w:rsidRPr="00816C32" w:rsidRDefault="00743884" w:rsidP="00816C32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53E7C468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7D66BEF7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B90D3A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3D61E1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035734F2" w14:textId="77777777" w:rsidTr="001B7D97">
        <w:tc>
          <w:tcPr>
            <w:tcW w:w="2660" w:type="dxa"/>
            <w:shd w:val="clear" w:color="auto" w:fill="auto"/>
          </w:tcPr>
          <w:p w14:paraId="7CE0DF9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EE583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7BBA81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52BB62B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8F8849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10336B9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054A8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4396E44E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B191D" w14:textId="77777777" w:rsidR="00E37459" w:rsidRDefault="00E37459" w:rsidP="0038231F">
      <w:pPr>
        <w:spacing w:after="0" w:line="240" w:lineRule="auto"/>
      </w:pPr>
      <w:r>
        <w:separator/>
      </w:r>
    </w:p>
  </w:endnote>
  <w:endnote w:type="continuationSeparator" w:id="0">
    <w:p w14:paraId="61B50086" w14:textId="77777777" w:rsidR="00E37459" w:rsidRDefault="00E374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46B917" w14:textId="77777777" w:rsidR="00F054A8" w:rsidRDefault="00F054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083F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2039C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1AC723" w14:textId="77777777" w:rsidR="00F054A8" w:rsidRDefault="00F054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D4B34E" w14:textId="77777777" w:rsidR="00E37459" w:rsidRDefault="00E37459" w:rsidP="0038231F">
      <w:pPr>
        <w:spacing w:after="0" w:line="240" w:lineRule="auto"/>
      </w:pPr>
      <w:r>
        <w:separator/>
      </w:r>
    </w:p>
  </w:footnote>
  <w:footnote w:type="continuationSeparator" w:id="0">
    <w:p w14:paraId="6FD551B6" w14:textId="77777777" w:rsidR="00E37459" w:rsidRDefault="00E374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B8BCC5" w14:textId="77777777" w:rsidR="00F054A8" w:rsidRDefault="00F05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B1C39D" w14:textId="77777777" w:rsidR="00F054A8" w:rsidRDefault="00F054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6C9EFE" w14:textId="77777777" w:rsidR="00F054A8" w:rsidRDefault="00F054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539406">
    <w:abstractNumId w:val="12"/>
  </w:num>
  <w:num w:numId="2" w16cid:durableId="1897811493">
    <w:abstractNumId w:val="0"/>
  </w:num>
  <w:num w:numId="3" w16cid:durableId="655769471">
    <w:abstractNumId w:val="11"/>
  </w:num>
  <w:num w:numId="4" w16cid:durableId="949975087">
    <w:abstractNumId w:val="16"/>
  </w:num>
  <w:num w:numId="5" w16cid:durableId="63459591">
    <w:abstractNumId w:val="13"/>
  </w:num>
  <w:num w:numId="6" w16cid:durableId="1272514962">
    <w:abstractNumId w:val="10"/>
  </w:num>
  <w:num w:numId="7" w16cid:durableId="1165055042">
    <w:abstractNumId w:val="1"/>
  </w:num>
  <w:num w:numId="8" w16cid:durableId="1117413916">
    <w:abstractNumId w:val="6"/>
  </w:num>
  <w:num w:numId="9" w16cid:durableId="610429811">
    <w:abstractNumId w:val="4"/>
  </w:num>
  <w:num w:numId="10" w16cid:durableId="1548762737">
    <w:abstractNumId w:val="7"/>
  </w:num>
  <w:num w:numId="11" w16cid:durableId="983387280">
    <w:abstractNumId w:val="5"/>
  </w:num>
  <w:num w:numId="12" w16cid:durableId="1669484056">
    <w:abstractNumId w:val="9"/>
  </w:num>
  <w:num w:numId="13" w16cid:durableId="932667781">
    <w:abstractNumId w:val="3"/>
  </w:num>
  <w:num w:numId="14" w16cid:durableId="2078622809">
    <w:abstractNumId w:val="2"/>
  </w:num>
  <w:num w:numId="15" w16cid:durableId="1157842709">
    <w:abstractNumId w:val="15"/>
  </w:num>
  <w:num w:numId="16" w16cid:durableId="1117262967">
    <w:abstractNumId w:val="8"/>
  </w:num>
  <w:num w:numId="17" w16cid:durableId="138702930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7459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C32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37459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054A8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9F598"/>
  <w15:docId w15:val="{6FA99832-00AF-4B50-B907-A5BB168AD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2016-07-26T10:32:00Z</cp:lastPrinted>
  <dcterms:created xsi:type="dcterms:W3CDTF">2024-07-25T07:46:00Z</dcterms:created>
  <dcterms:modified xsi:type="dcterms:W3CDTF">2024-07-25T07:46:00Z</dcterms:modified>
</cp:coreProperties>
</file>