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6389D5" w14:textId="77777777" w:rsidR="00B36EDA" w:rsidRPr="00FE2360" w:rsidRDefault="00E86E11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FE2360">
        <w:rPr>
          <w:rFonts w:ascii="Arial Narrow" w:hAnsi="Arial Narrow" w:cs="Arial"/>
        </w:rPr>
        <w:t>Bydgoszcz</w:t>
      </w:r>
      <w:r w:rsidR="00B36EDA" w:rsidRPr="00FE2360">
        <w:rPr>
          <w:rFonts w:ascii="Arial Narrow" w:hAnsi="Arial Narrow" w:cs="Arial"/>
        </w:rPr>
        <w:t xml:space="preserve"> dnia: </w:t>
      </w:r>
      <w:r w:rsidRPr="00FE2360">
        <w:rPr>
          <w:rFonts w:ascii="Arial Narrow" w:hAnsi="Arial Narrow" w:cs="Arial"/>
        </w:rPr>
        <w:t>2024-08-02</w:t>
      </w:r>
    </w:p>
    <w:p w14:paraId="09AB8474" w14:textId="77777777" w:rsidR="00B36EDA" w:rsidRPr="00FE2360" w:rsidRDefault="00E86E11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FE2360">
        <w:rPr>
          <w:rFonts w:ascii="Arial Narrow" w:hAnsi="Arial Narrow" w:cs="Arial"/>
          <w:b/>
          <w:bCs/>
        </w:rPr>
        <w:t>10WSzKzP SPZOZ</w:t>
      </w:r>
    </w:p>
    <w:p w14:paraId="140501FA" w14:textId="77777777" w:rsidR="00B36EDA" w:rsidRPr="00FE2360" w:rsidRDefault="00E86E11" w:rsidP="00B36EDA">
      <w:pPr>
        <w:spacing w:line="360" w:lineRule="auto"/>
        <w:ind w:right="3969"/>
        <w:rPr>
          <w:rFonts w:ascii="Arial Narrow" w:hAnsi="Arial Narrow" w:cs="Arial"/>
        </w:rPr>
      </w:pPr>
      <w:r w:rsidRPr="00FE2360">
        <w:rPr>
          <w:rFonts w:ascii="Arial Narrow" w:hAnsi="Arial Narrow" w:cs="Arial"/>
        </w:rPr>
        <w:t>Powstańców Warszawy</w:t>
      </w:r>
      <w:r w:rsidR="00B36EDA" w:rsidRPr="00FE2360">
        <w:rPr>
          <w:rFonts w:ascii="Arial Narrow" w:hAnsi="Arial Narrow" w:cs="Arial"/>
        </w:rPr>
        <w:t xml:space="preserve"> </w:t>
      </w:r>
      <w:r w:rsidRPr="00FE2360">
        <w:rPr>
          <w:rFonts w:ascii="Arial Narrow" w:hAnsi="Arial Narrow" w:cs="Arial"/>
        </w:rPr>
        <w:t>5</w:t>
      </w:r>
    </w:p>
    <w:p w14:paraId="1F299144" w14:textId="77777777" w:rsidR="00B36EDA" w:rsidRPr="00FE2360" w:rsidRDefault="00E86E11" w:rsidP="00B36EDA">
      <w:pPr>
        <w:ind w:right="3969"/>
        <w:rPr>
          <w:rFonts w:ascii="Arial Narrow" w:hAnsi="Arial Narrow" w:cs="Arial"/>
        </w:rPr>
      </w:pPr>
      <w:r w:rsidRPr="00FE2360">
        <w:rPr>
          <w:rFonts w:ascii="Arial Narrow" w:hAnsi="Arial Narrow" w:cs="Arial"/>
        </w:rPr>
        <w:t>85-681</w:t>
      </w:r>
      <w:r w:rsidR="00B36EDA" w:rsidRPr="00FE2360">
        <w:rPr>
          <w:rFonts w:ascii="Arial Narrow" w:hAnsi="Arial Narrow" w:cs="Arial"/>
        </w:rPr>
        <w:t xml:space="preserve"> </w:t>
      </w:r>
      <w:r w:rsidRPr="00FE2360">
        <w:rPr>
          <w:rFonts w:ascii="Arial Narrow" w:hAnsi="Arial Narrow" w:cs="Arial"/>
        </w:rPr>
        <w:t>Bydgoszcz</w:t>
      </w:r>
    </w:p>
    <w:p w14:paraId="18B68F15" w14:textId="77777777" w:rsidR="00B36EDA" w:rsidRPr="00FE2360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E236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E9BE701" w14:textId="77777777" w:rsidR="00B36EDA" w:rsidRPr="00FE2360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FE236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DF9EB0E" w14:textId="77777777" w:rsidR="00B36EDA" w:rsidRPr="00FE2360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FE2360" w14:paraId="4112D336" w14:textId="77777777" w:rsidTr="00B36EDA">
        <w:tc>
          <w:tcPr>
            <w:tcW w:w="9923" w:type="dxa"/>
            <w:shd w:val="clear" w:color="auto" w:fill="F2F2F2"/>
            <w:hideMark/>
          </w:tcPr>
          <w:p w14:paraId="67BB3BD2" w14:textId="77777777" w:rsidR="00B36EDA" w:rsidRPr="00FE2360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 w:rsidRPr="00FE2360"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14F2C8EC" w14:textId="77777777" w:rsidR="00B36EDA" w:rsidRPr="00FE2360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E2360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A3D916B" w14:textId="77777777" w:rsidR="00B36EDA" w:rsidRPr="00FE2360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77005E54" w14:textId="77777777" w:rsidR="00B36EDA" w:rsidRPr="00FE2360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FE2360">
        <w:rPr>
          <w:rFonts w:ascii="Arial Narrow" w:eastAsia="Calibri" w:hAnsi="Arial Narrow" w:cs="Arial"/>
          <w:lang w:eastAsia="en-US"/>
        </w:rPr>
        <w:t xml:space="preserve">Dotyczy </w:t>
      </w:r>
      <w:r w:rsidRPr="00FE2360">
        <w:rPr>
          <w:rFonts w:ascii="Arial Narrow" w:hAnsi="Arial Narrow" w:cs="Arial"/>
        </w:rPr>
        <w:t>postępowania o udzielenie zamówienia publicznego</w:t>
      </w:r>
      <w:r w:rsidRPr="00FE2360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FE2360" w14:paraId="1708A468" w14:textId="77777777" w:rsidTr="00B36EDA">
        <w:tc>
          <w:tcPr>
            <w:tcW w:w="2269" w:type="dxa"/>
            <w:shd w:val="clear" w:color="auto" w:fill="auto"/>
          </w:tcPr>
          <w:p w14:paraId="642FC003" w14:textId="77777777" w:rsidR="00B36EDA" w:rsidRPr="00FE2360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6E62AE7" w14:textId="77777777" w:rsidR="00B36EDA" w:rsidRPr="00FE2360" w:rsidRDefault="00E86E1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Dostawy sukcesywne ubrań i obuwia BHP</w:t>
            </w:r>
          </w:p>
        </w:tc>
      </w:tr>
      <w:tr w:rsidR="00E86E11" w:rsidRPr="00FE2360" w14:paraId="2169229A" w14:textId="77777777" w:rsidTr="000D7094">
        <w:tc>
          <w:tcPr>
            <w:tcW w:w="2269" w:type="dxa"/>
            <w:shd w:val="clear" w:color="auto" w:fill="auto"/>
          </w:tcPr>
          <w:p w14:paraId="4197DE02" w14:textId="77777777" w:rsidR="00E86E11" w:rsidRPr="00FE2360" w:rsidRDefault="00E86E11" w:rsidP="000D70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A2CBD5A" w14:textId="77777777" w:rsidR="00E86E11" w:rsidRPr="00FE2360" w:rsidRDefault="00E86E11" w:rsidP="000D70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82/2024</w:t>
            </w:r>
          </w:p>
        </w:tc>
      </w:tr>
    </w:tbl>
    <w:p w14:paraId="59613FFE" w14:textId="77777777" w:rsidR="00B36EDA" w:rsidRPr="00FE2360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14:paraId="02E0C925" w14:textId="77777777" w:rsidR="00B36EDA" w:rsidRPr="00FE2360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FE2360">
        <w:rPr>
          <w:rFonts w:ascii="Arial Narrow" w:hAnsi="Arial Narrow" w:cs="Arial"/>
        </w:rPr>
        <w:t xml:space="preserve">Zamawiający, </w:t>
      </w:r>
      <w:r w:rsidR="00E86E11" w:rsidRPr="00FE2360">
        <w:rPr>
          <w:rFonts w:ascii="Arial Narrow" w:hAnsi="Arial Narrow" w:cs="Arial"/>
          <w:b/>
        </w:rPr>
        <w:t>10WSzKzP SPZOZ</w:t>
      </w:r>
      <w:r w:rsidRPr="00FE2360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E86E11" w:rsidRPr="00FE2360">
        <w:rPr>
          <w:rFonts w:ascii="Arial Narrow" w:hAnsi="Arial Narrow" w:cs="Arial"/>
        </w:rPr>
        <w:t>(t.j. Dz. U. z 2023r. poz. 1605)</w:t>
      </w:r>
      <w:r w:rsidRPr="00FE2360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E86E11" w:rsidRPr="00FE2360" w14:paraId="386ECB87" w14:textId="77777777" w:rsidTr="00E8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14A11" w14:textId="77777777" w:rsidR="00E86E11" w:rsidRPr="00FE2360" w:rsidRDefault="00E86E11" w:rsidP="000D709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E2360">
              <w:rPr>
                <w:rFonts w:ascii="Arial Narrow" w:hAnsi="Arial Narrow" w:cs="Arial"/>
                <w:b/>
                <w:bCs/>
              </w:rPr>
              <w:t>1</w:t>
            </w:r>
            <w:r w:rsidRPr="00FE2360">
              <w:rPr>
                <w:rFonts w:ascii="Arial Narrow" w:hAnsi="Arial Narrow" w:cs="Arial"/>
              </w:rPr>
              <w:t xml:space="preserve">: </w:t>
            </w:r>
            <w:r w:rsidRPr="00FE2360">
              <w:rPr>
                <w:rFonts w:ascii="Arial Narrow" w:hAnsi="Arial Narrow" w:cs="Arial"/>
              </w:rPr>
              <w:t>Ubiór pracownicy Warty Cywilnej</w:t>
            </w:r>
          </w:p>
          <w:p w14:paraId="54D31571" w14:textId="77777777" w:rsidR="00E86E11" w:rsidRPr="00FE2360" w:rsidRDefault="00E86E11" w:rsidP="000D709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E2360">
              <w:rPr>
                <w:rFonts w:ascii="Arial Narrow" w:hAnsi="Arial Narrow" w:cs="Arial"/>
                <w:b/>
              </w:rPr>
              <w:t>"Loogan" Jakub Wyrębak</w:t>
            </w:r>
          </w:p>
          <w:p w14:paraId="40EA616A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Mokra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17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</w:p>
          <w:p w14:paraId="7AA7F419" w14:textId="77777777" w:rsidR="00E86E11" w:rsidRPr="00FE2360" w:rsidRDefault="00E86E11" w:rsidP="000D709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98-300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Wieluń</w:t>
            </w:r>
          </w:p>
          <w:p w14:paraId="184C660F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E2360">
              <w:rPr>
                <w:rFonts w:ascii="Arial Narrow" w:hAnsi="Arial Narrow" w:cs="Arial"/>
                <w:b/>
              </w:rPr>
              <w:t>12 423.00 zł</w:t>
            </w:r>
            <w:r w:rsidRPr="00FE2360">
              <w:rPr>
                <w:rFonts w:ascii="Arial Narrow" w:hAnsi="Arial Narrow" w:cs="Arial"/>
              </w:rPr>
              <w:t xml:space="preserve"> </w:t>
            </w:r>
            <w:r w:rsidRPr="00FE2360">
              <w:rPr>
                <w:rFonts w:ascii="Arial Narrow" w:hAnsi="Arial Narrow" w:cs="Arial"/>
                <w:b/>
                <w:bCs/>
              </w:rPr>
              <w:t>brutto</w:t>
            </w:r>
            <w:r w:rsidRPr="00FE2360">
              <w:rPr>
                <w:rFonts w:ascii="Arial Narrow" w:hAnsi="Arial Narrow" w:cs="Arial"/>
                <w:bCs/>
              </w:rPr>
              <w:t>.</w:t>
            </w:r>
          </w:p>
          <w:p w14:paraId="45F41468" w14:textId="77777777" w:rsidR="00E86E11" w:rsidRPr="00FE2360" w:rsidRDefault="00E86E11" w:rsidP="000D709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E236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E2360">
              <w:rPr>
                <w:rFonts w:ascii="Arial Narrow" w:hAnsi="Arial Narrow" w:cs="Arial"/>
                <w:color w:val="000000"/>
              </w:rPr>
              <w:t>:</w:t>
            </w:r>
          </w:p>
          <w:p w14:paraId="3FBFB425" w14:textId="3A35EC1D" w:rsidR="00E86E11" w:rsidRPr="00FE2360" w:rsidRDefault="00E86E11" w:rsidP="000D709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 xml:space="preserve">Wybrana oferta nie podlega </w:t>
            </w:r>
            <w:r w:rsidR="00FE2360" w:rsidRPr="00FE2360">
              <w:rPr>
                <w:rFonts w:ascii="Arial Narrow" w:hAnsi="Arial Narrow" w:cs="Arial"/>
              </w:rPr>
              <w:t>wykluczeniu</w:t>
            </w:r>
            <w:r w:rsidRPr="00FE236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86E11" w:rsidRPr="00FE2360" w14:paraId="7FB8B760" w14:textId="77777777" w:rsidTr="00E8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DCF4" w14:textId="77777777" w:rsidR="00E86E11" w:rsidRPr="00FE2360" w:rsidRDefault="00E86E11" w:rsidP="000D709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FE2360">
              <w:rPr>
                <w:rFonts w:ascii="Arial Narrow" w:hAnsi="Arial Narrow" w:cs="Arial"/>
                <w:b/>
                <w:bCs/>
              </w:rPr>
              <w:t>2</w:t>
            </w:r>
            <w:r w:rsidRPr="00FE2360">
              <w:rPr>
                <w:rFonts w:ascii="Arial Narrow" w:hAnsi="Arial Narrow" w:cs="Arial"/>
              </w:rPr>
              <w:t xml:space="preserve">: </w:t>
            </w:r>
            <w:r w:rsidRPr="00FE2360">
              <w:rPr>
                <w:rFonts w:ascii="Arial Narrow" w:hAnsi="Arial Narrow" w:cs="Arial"/>
              </w:rPr>
              <w:t>Ubiór Konserwatorzy i Ogrodnicy</w:t>
            </w:r>
          </w:p>
          <w:p w14:paraId="7063271F" w14:textId="77777777" w:rsidR="00E86E11" w:rsidRPr="00FE2360" w:rsidRDefault="00E86E11" w:rsidP="000D709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E2360">
              <w:rPr>
                <w:rFonts w:ascii="Arial Narrow" w:hAnsi="Arial Narrow" w:cs="Arial"/>
                <w:b/>
              </w:rPr>
              <w:t>"Loogan" Jakub Wyrębak</w:t>
            </w:r>
          </w:p>
          <w:p w14:paraId="26E0D017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Mokra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17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</w:p>
          <w:p w14:paraId="199BD7B4" w14:textId="77777777" w:rsidR="00E86E11" w:rsidRPr="00FE2360" w:rsidRDefault="00E86E11" w:rsidP="000D709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98-300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Wieluń</w:t>
            </w:r>
          </w:p>
          <w:p w14:paraId="0AAEC399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E2360">
              <w:rPr>
                <w:rFonts w:ascii="Arial Narrow" w:hAnsi="Arial Narrow" w:cs="Arial"/>
                <w:b/>
              </w:rPr>
              <w:t>55 053.57 zł</w:t>
            </w:r>
            <w:r w:rsidRPr="00FE2360">
              <w:rPr>
                <w:rFonts w:ascii="Arial Narrow" w:hAnsi="Arial Narrow" w:cs="Arial"/>
              </w:rPr>
              <w:t xml:space="preserve"> </w:t>
            </w:r>
            <w:r w:rsidRPr="00FE2360">
              <w:rPr>
                <w:rFonts w:ascii="Arial Narrow" w:hAnsi="Arial Narrow" w:cs="Arial"/>
                <w:b/>
                <w:bCs/>
              </w:rPr>
              <w:t>brutto</w:t>
            </w:r>
            <w:r w:rsidRPr="00FE2360">
              <w:rPr>
                <w:rFonts w:ascii="Arial Narrow" w:hAnsi="Arial Narrow" w:cs="Arial"/>
                <w:bCs/>
              </w:rPr>
              <w:t>.</w:t>
            </w:r>
          </w:p>
          <w:p w14:paraId="6D9288B0" w14:textId="77777777" w:rsidR="00E86E11" w:rsidRPr="00FE2360" w:rsidRDefault="00E86E11" w:rsidP="000D709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E236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E2360">
              <w:rPr>
                <w:rFonts w:ascii="Arial Narrow" w:hAnsi="Arial Narrow" w:cs="Arial"/>
                <w:color w:val="000000"/>
              </w:rPr>
              <w:t>:</w:t>
            </w:r>
          </w:p>
          <w:p w14:paraId="2992CC6A" w14:textId="151F2D23" w:rsidR="00E86E11" w:rsidRPr="00FE2360" w:rsidRDefault="00E86E11" w:rsidP="000D709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 xml:space="preserve">Wybrana oferta nie podlega </w:t>
            </w:r>
            <w:r w:rsidR="00FE2360" w:rsidRPr="00FE2360">
              <w:rPr>
                <w:rFonts w:ascii="Arial Narrow" w:hAnsi="Arial Narrow" w:cs="Arial"/>
              </w:rPr>
              <w:t>wykluczeniu</w:t>
            </w:r>
            <w:r w:rsidRPr="00FE236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86E11" w:rsidRPr="00FE2360" w14:paraId="14ABB892" w14:textId="77777777" w:rsidTr="00E8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FD8E8" w14:textId="77777777" w:rsidR="00E86E11" w:rsidRPr="00FE2360" w:rsidRDefault="00E86E11" w:rsidP="000D709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E2360">
              <w:rPr>
                <w:rFonts w:ascii="Arial Narrow" w:hAnsi="Arial Narrow" w:cs="Arial"/>
                <w:b/>
                <w:bCs/>
              </w:rPr>
              <w:t>3</w:t>
            </w:r>
            <w:r w:rsidRPr="00FE2360">
              <w:rPr>
                <w:rFonts w:ascii="Arial Narrow" w:hAnsi="Arial Narrow" w:cs="Arial"/>
              </w:rPr>
              <w:t xml:space="preserve">: </w:t>
            </w:r>
            <w:r w:rsidRPr="00FE2360">
              <w:rPr>
                <w:rFonts w:ascii="Arial Narrow" w:hAnsi="Arial Narrow" w:cs="Arial"/>
              </w:rPr>
              <w:t>Obuwie Wartownicy</w:t>
            </w:r>
          </w:p>
          <w:p w14:paraId="34112003" w14:textId="77777777" w:rsidR="00E86E11" w:rsidRPr="00FE2360" w:rsidRDefault="00E86E11" w:rsidP="000D709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E2360">
              <w:rPr>
                <w:rFonts w:ascii="Arial Narrow" w:hAnsi="Arial Narrow" w:cs="Arial"/>
                <w:b/>
              </w:rPr>
              <w:t>"Loogan" Jakub Wyrębak</w:t>
            </w:r>
          </w:p>
          <w:p w14:paraId="1005E3F1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Mokra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17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</w:p>
          <w:p w14:paraId="4D0647A7" w14:textId="77777777" w:rsidR="00E86E11" w:rsidRPr="00FE2360" w:rsidRDefault="00E86E11" w:rsidP="000D709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98-300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Wieluń</w:t>
            </w:r>
          </w:p>
          <w:p w14:paraId="04F7A6DE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E2360">
              <w:rPr>
                <w:rFonts w:ascii="Arial Narrow" w:hAnsi="Arial Narrow" w:cs="Arial"/>
                <w:b/>
              </w:rPr>
              <w:t>12 398.40 zł</w:t>
            </w:r>
            <w:r w:rsidRPr="00FE2360">
              <w:rPr>
                <w:rFonts w:ascii="Arial Narrow" w:hAnsi="Arial Narrow" w:cs="Arial"/>
              </w:rPr>
              <w:t xml:space="preserve"> </w:t>
            </w:r>
            <w:r w:rsidRPr="00FE2360">
              <w:rPr>
                <w:rFonts w:ascii="Arial Narrow" w:hAnsi="Arial Narrow" w:cs="Arial"/>
                <w:b/>
                <w:bCs/>
              </w:rPr>
              <w:t>brutto</w:t>
            </w:r>
            <w:r w:rsidRPr="00FE2360">
              <w:rPr>
                <w:rFonts w:ascii="Arial Narrow" w:hAnsi="Arial Narrow" w:cs="Arial"/>
                <w:bCs/>
              </w:rPr>
              <w:t>.</w:t>
            </w:r>
          </w:p>
          <w:p w14:paraId="2BC933EB" w14:textId="77777777" w:rsidR="00E86E11" w:rsidRPr="00FE2360" w:rsidRDefault="00E86E11" w:rsidP="000D709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E236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E2360">
              <w:rPr>
                <w:rFonts w:ascii="Arial Narrow" w:hAnsi="Arial Narrow" w:cs="Arial"/>
                <w:color w:val="000000"/>
              </w:rPr>
              <w:t>:</w:t>
            </w:r>
          </w:p>
          <w:p w14:paraId="60D98AB9" w14:textId="48019F6B" w:rsidR="00E86E11" w:rsidRPr="00FE2360" w:rsidRDefault="00E86E11" w:rsidP="000D709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 xml:space="preserve">Wybrana oferta nie podlega </w:t>
            </w:r>
            <w:r w:rsidR="00FE2360" w:rsidRPr="00FE2360">
              <w:rPr>
                <w:rFonts w:ascii="Arial Narrow" w:hAnsi="Arial Narrow" w:cs="Arial"/>
              </w:rPr>
              <w:t>wykluczeniu</w:t>
            </w:r>
            <w:r w:rsidRPr="00FE236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86E11" w:rsidRPr="00FE2360" w14:paraId="2D03F18C" w14:textId="77777777" w:rsidTr="00E8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478F5" w14:textId="77777777" w:rsidR="00E86E11" w:rsidRPr="00FE2360" w:rsidRDefault="00E86E11" w:rsidP="000D709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E2360">
              <w:rPr>
                <w:rFonts w:ascii="Arial Narrow" w:hAnsi="Arial Narrow" w:cs="Arial"/>
                <w:b/>
                <w:bCs/>
              </w:rPr>
              <w:t>5</w:t>
            </w:r>
            <w:r w:rsidRPr="00FE2360">
              <w:rPr>
                <w:rFonts w:ascii="Arial Narrow" w:hAnsi="Arial Narrow" w:cs="Arial"/>
              </w:rPr>
              <w:t xml:space="preserve">: </w:t>
            </w:r>
            <w:r w:rsidRPr="00FE2360">
              <w:rPr>
                <w:rFonts w:ascii="Arial Narrow" w:hAnsi="Arial Narrow" w:cs="Arial"/>
              </w:rPr>
              <w:t>Kurtki</w:t>
            </w:r>
          </w:p>
          <w:p w14:paraId="64310028" w14:textId="77777777" w:rsidR="00E86E11" w:rsidRPr="00FE2360" w:rsidRDefault="00E86E11" w:rsidP="000D709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E2360">
              <w:rPr>
                <w:rFonts w:ascii="Arial Narrow" w:hAnsi="Arial Narrow" w:cs="Arial"/>
                <w:b/>
              </w:rPr>
              <w:t>"Loogan" Jakub Wyrębak</w:t>
            </w:r>
          </w:p>
          <w:p w14:paraId="46DFDE5D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Mokra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17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</w:p>
          <w:p w14:paraId="15627BD7" w14:textId="77777777" w:rsidR="00E86E11" w:rsidRPr="00FE2360" w:rsidRDefault="00E86E11" w:rsidP="000D709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98-300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Wieluń</w:t>
            </w:r>
          </w:p>
          <w:p w14:paraId="7E35A9B7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E2360">
              <w:rPr>
                <w:rFonts w:ascii="Arial Narrow" w:hAnsi="Arial Narrow" w:cs="Arial"/>
                <w:b/>
              </w:rPr>
              <w:t>2 066.40 zł</w:t>
            </w:r>
            <w:r w:rsidRPr="00FE2360">
              <w:rPr>
                <w:rFonts w:ascii="Arial Narrow" w:hAnsi="Arial Narrow" w:cs="Arial"/>
              </w:rPr>
              <w:t xml:space="preserve"> </w:t>
            </w:r>
            <w:r w:rsidRPr="00FE2360">
              <w:rPr>
                <w:rFonts w:ascii="Arial Narrow" w:hAnsi="Arial Narrow" w:cs="Arial"/>
                <w:b/>
                <w:bCs/>
              </w:rPr>
              <w:t>brutto</w:t>
            </w:r>
            <w:r w:rsidRPr="00FE2360">
              <w:rPr>
                <w:rFonts w:ascii="Arial Narrow" w:hAnsi="Arial Narrow" w:cs="Arial"/>
                <w:bCs/>
              </w:rPr>
              <w:t>.</w:t>
            </w:r>
          </w:p>
          <w:p w14:paraId="6BBCBDAD" w14:textId="77777777" w:rsidR="00E86E11" w:rsidRPr="00FE2360" w:rsidRDefault="00E86E11" w:rsidP="000D709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E236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E2360">
              <w:rPr>
                <w:rFonts w:ascii="Arial Narrow" w:hAnsi="Arial Narrow" w:cs="Arial"/>
                <w:color w:val="000000"/>
              </w:rPr>
              <w:t>:</w:t>
            </w:r>
          </w:p>
          <w:p w14:paraId="42C57AC7" w14:textId="1D8CE9C1" w:rsidR="00E86E11" w:rsidRPr="00FE2360" w:rsidRDefault="00E86E11" w:rsidP="000D709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 xml:space="preserve">Wybrana oferta nie podlega </w:t>
            </w:r>
            <w:r w:rsidR="00FE2360" w:rsidRPr="00FE2360">
              <w:rPr>
                <w:rFonts w:ascii="Arial Narrow" w:hAnsi="Arial Narrow" w:cs="Arial"/>
              </w:rPr>
              <w:t>wykluczeniu</w:t>
            </w:r>
            <w:r w:rsidRPr="00FE236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86E11" w:rsidRPr="00FE2360" w14:paraId="16D579C6" w14:textId="77777777" w:rsidTr="00E8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45C1" w14:textId="77777777" w:rsidR="00E86E11" w:rsidRPr="00FE2360" w:rsidRDefault="00E86E11" w:rsidP="000D709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FE2360">
              <w:rPr>
                <w:rFonts w:ascii="Arial Narrow" w:hAnsi="Arial Narrow" w:cs="Arial"/>
                <w:b/>
                <w:bCs/>
              </w:rPr>
              <w:t>7</w:t>
            </w:r>
            <w:r w:rsidRPr="00FE2360">
              <w:rPr>
                <w:rFonts w:ascii="Arial Narrow" w:hAnsi="Arial Narrow" w:cs="Arial"/>
              </w:rPr>
              <w:t xml:space="preserve">: </w:t>
            </w:r>
            <w:r w:rsidRPr="00FE2360">
              <w:rPr>
                <w:rFonts w:ascii="Arial Narrow" w:hAnsi="Arial Narrow" w:cs="Arial"/>
              </w:rPr>
              <w:t>Ubiór na kuchnię</w:t>
            </w:r>
          </w:p>
          <w:p w14:paraId="07BEB1F1" w14:textId="77777777" w:rsidR="00E86E11" w:rsidRPr="00FE2360" w:rsidRDefault="00E86E11" w:rsidP="000D709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E2360">
              <w:rPr>
                <w:rFonts w:ascii="Arial Narrow" w:hAnsi="Arial Narrow" w:cs="Arial"/>
                <w:b/>
              </w:rPr>
              <w:t>Przedsiębiorstwo Handlowo-Usługowe ChemaN Anna Rogozińska</w:t>
            </w:r>
          </w:p>
          <w:p w14:paraId="39BD2033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Bałtycka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13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</w:p>
          <w:p w14:paraId="27892077" w14:textId="77777777" w:rsidR="00E86E11" w:rsidRPr="00FE2360" w:rsidRDefault="00E86E11" w:rsidP="000D709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86-031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Osielsko</w:t>
            </w:r>
          </w:p>
          <w:p w14:paraId="52AF4A33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E2360">
              <w:rPr>
                <w:rFonts w:ascii="Arial Narrow" w:hAnsi="Arial Narrow" w:cs="Arial"/>
                <w:b/>
              </w:rPr>
              <w:t>5 061.45 zł</w:t>
            </w:r>
            <w:r w:rsidRPr="00FE2360">
              <w:rPr>
                <w:rFonts w:ascii="Arial Narrow" w:hAnsi="Arial Narrow" w:cs="Arial"/>
              </w:rPr>
              <w:t xml:space="preserve"> </w:t>
            </w:r>
            <w:r w:rsidRPr="00FE2360">
              <w:rPr>
                <w:rFonts w:ascii="Arial Narrow" w:hAnsi="Arial Narrow" w:cs="Arial"/>
                <w:b/>
                <w:bCs/>
              </w:rPr>
              <w:t>brutto</w:t>
            </w:r>
            <w:r w:rsidRPr="00FE2360">
              <w:rPr>
                <w:rFonts w:ascii="Arial Narrow" w:hAnsi="Arial Narrow" w:cs="Arial"/>
                <w:bCs/>
              </w:rPr>
              <w:t>.</w:t>
            </w:r>
          </w:p>
          <w:p w14:paraId="29BE5F9E" w14:textId="77777777" w:rsidR="00E86E11" w:rsidRPr="00FE2360" w:rsidRDefault="00E86E11" w:rsidP="000D709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E236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E2360">
              <w:rPr>
                <w:rFonts w:ascii="Arial Narrow" w:hAnsi="Arial Narrow" w:cs="Arial"/>
                <w:color w:val="000000"/>
              </w:rPr>
              <w:t>:</w:t>
            </w:r>
          </w:p>
          <w:p w14:paraId="0767091E" w14:textId="3AB4E452" w:rsidR="00E86E11" w:rsidRPr="00FE2360" w:rsidRDefault="00E86E11" w:rsidP="000D709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 xml:space="preserve">Wybrana oferta nie podlega </w:t>
            </w:r>
            <w:r w:rsidR="00FE2360" w:rsidRPr="00FE2360">
              <w:rPr>
                <w:rFonts w:ascii="Arial Narrow" w:hAnsi="Arial Narrow" w:cs="Arial"/>
              </w:rPr>
              <w:t>wykluczeniu</w:t>
            </w:r>
            <w:r w:rsidRPr="00FE236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86E11" w:rsidRPr="00FE2360" w14:paraId="13009155" w14:textId="77777777" w:rsidTr="00E8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D6B69" w14:textId="77777777" w:rsidR="00E86E11" w:rsidRPr="00FE2360" w:rsidRDefault="00E86E11" w:rsidP="000D709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E2360">
              <w:rPr>
                <w:rFonts w:ascii="Arial Narrow" w:hAnsi="Arial Narrow" w:cs="Arial"/>
                <w:b/>
                <w:bCs/>
              </w:rPr>
              <w:t>8</w:t>
            </w:r>
            <w:r w:rsidRPr="00FE2360">
              <w:rPr>
                <w:rFonts w:ascii="Arial Narrow" w:hAnsi="Arial Narrow" w:cs="Arial"/>
              </w:rPr>
              <w:t xml:space="preserve">: </w:t>
            </w:r>
            <w:r w:rsidRPr="00FE2360">
              <w:rPr>
                <w:rFonts w:ascii="Arial Narrow" w:hAnsi="Arial Narrow" w:cs="Arial"/>
              </w:rPr>
              <w:t>Obuwie ochronne</w:t>
            </w:r>
          </w:p>
          <w:p w14:paraId="15FE63C1" w14:textId="77777777" w:rsidR="00E86E11" w:rsidRPr="00FE2360" w:rsidRDefault="00E86E11" w:rsidP="000D709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E2360">
              <w:rPr>
                <w:rFonts w:ascii="Arial Narrow" w:hAnsi="Arial Narrow" w:cs="Arial"/>
                <w:b/>
              </w:rPr>
              <w:t>Firma Handlowo-Produkcyjna Świat Dziecka Janusz Kowalski Przedsiębiorstwo Wielobranżowe Promedyk</w:t>
            </w:r>
          </w:p>
          <w:p w14:paraId="5B4596F6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Kielecka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76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</w:p>
          <w:p w14:paraId="17BD4FE2" w14:textId="77777777" w:rsidR="00E86E11" w:rsidRPr="00FE2360" w:rsidRDefault="00E86E11" w:rsidP="000D709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26-600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Radom</w:t>
            </w:r>
          </w:p>
          <w:p w14:paraId="54AE55E3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E2360">
              <w:rPr>
                <w:rFonts w:ascii="Arial Narrow" w:hAnsi="Arial Narrow" w:cs="Arial"/>
                <w:b/>
              </w:rPr>
              <w:t>5 510.40 zł</w:t>
            </w:r>
            <w:r w:rsidRPr="00FE2360">
              <w:rPr>
                <w:rFonts w:ascii="Arial Narrow" w:hAnsi="Arial Narrow" w:cs="Arial"/>
              </w:rPr>
              <w:t xml:space="preserve"> </w:t>
            </w:r>
            <w:r w:rsidRPr="00FE2360">
              <w:rPr>
                <w:rFonts w:ascii="Arial Narrow" w:hAnsi="Arial Narrow" w:cs="Arial"/>
                <w:b/>
                <w:bCs/>
              </w:rPr>
              <w:t>brutto</w:t>
            </w:r>
            <w:r w:rsidRPr="00FE2360">
              <w:rPr>
                <w:rFonts w:ascii="Arial Narrow" w:hAnsi="Arial Narrow" w:cs="Arial"/>
                <w:bCs/>
              </w:rPr>
              <w:t>.</w:t>
            </w:r>
          </w:p>
          <w:p w14:paraId="3F21B590" w14:textId="77777777" w:rsidR="00E86E11" w:rsidRPr="00FE2360" w:rsidRDefault="00E86E11" w:rsidP="000D709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E236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E2360">
              <w:rPr>
                <w:rFonts w:ascii="Arial Narrow" w:hAnsi="Arial Narrow" w:cs="Arial"/>
                <w:color w:val="000000"/>
              </w:rPr>
              <w:t>:</w:t>
            </w:r>
          </w:p>
          <w:p w14:paraId="0B3F35D3" w14:textId="6EB9CE52" w:rsidR="00E86E11" w:rsidRPr="00FE2360" w:rsidRDefault="00E86E11" w:rsidP="000D709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 xml:space="preserve">Wybrana oferta nie podlega </w:t>
            </w:r>
            <w:r w:rsidR="00FE2360" w:rsidRPr="00FE2360">
              <w:rPr>
                <w:rFonts w:ascii="Arial Narrow" w:hAnsi="Arial Narrow" w:cs="Arial"/>
              </w:rPr>
              <w:t>wykluczeniu</w:t>
            </w:r>
            <w:r w:rsidRPr="00FE236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E86E11" w:rsidRPr="00FE2360" w14:paraId="3A5178E7" w14:textId="77777777" w:rsidTr="00E86E1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42DC4" w14:textId="77777777" w:rsidR="00E86E11" w:rsidRPr="00FE2360" w:rsidRDefault="00E86E11" w:rsidP="000D7094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FE2360">
              <w:rPr>
                <w:rFonts w:ascii="Arial Narrow" w:hAnsi="Arial Narrow" w:cs="Arial"/>
                <w:b/>
                <w:bCs/>
              </w:rPr>
              <w:t>10</w:t>
            </w:r>
            <w:r w:rsidRPr="00FE2360">
              <w:rPr>
                <w:rFonts w:ascii="Arial Narrow" w:hAnsi="Arial Narrow" w:cs="Arial"/>
              </w:rPr>
              <w:t xml:space="preserve">: </w:t>
            </w:r>
            <w:r w:rsidRPr="00FE2360">
              <w:rPr>
                <w:rFonts w:ascii="Arial Narrow" w:hAnsi="Arial Narrow" w:cs="Arial"/>
              </w:rPr>
              <w:t>Obuwie kuchnia</w:t>
            </w:r>
          </w:p>
          <w:p w14:paraId="41EC8169" w14:textId="77777777" w:rsidR="00E86E11" w:rsidRPr="00FE2360" w:rsidRDefault="00E86E11" w:rsidP="000D7094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FE2360">
              <w:rPr>
                <w:rFonts w:ascii="Arial Narrow" w:hAnsi="Arial Narrow" w:cs="Arial"/>
                <w:b/>
              </w:rPr>
              <w:t>"Loogan" Jakub Wyrębak</w:t>
            </w:r>
          </w:p>
          <w:p w14:paraId="292D5E61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Mokra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17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</w:p>
          <w:p w14:paraId="4C8A82C8" w14:textId="77777777" w:rsidR="00E86E11" w:rsidRPr="00FE2360" w:rsidRDefault="00E86E11" w:rsidP="000D7094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98-300</w:t>
            </w:r>
            <w:r w:rsidRPr="00FE2360">
              <w:rPr>
                <w:rFonts w:ascii="Arial Narrow" w:hAnsi="Arial Narrow" w:cs="Arial"/>
                <w:bCs/>
              </w:rPr>
              <w:t xml:space="preserve"> </w:t>
            </w:r>
            <w:r w:rsidRPr="00FE2360">
              <w:rPr>
                <w:rFonts w:ascii="Arial Narrow" w:hAnsi="Arial Narrow" w:cs="Arial"/>
                <w:bCs/>
              </w:rPr>
              <w:t>Wieluń</w:t>
            </w:r>
          </w:p>
          <w:p w14:paraId="78C820CC" w14:textId="77777777" w:rsidR="00E86E11" w:rsidRPr="00FE2360" w:rsidRDefault="00E86E11" w:rsidP="000D7094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FE2360">
              <w:rPr>
                <w:rFonts w:ascii="Arial Narrow" w:hAnsi="Arial Narrow" w:cs="Arial"/>
                <w:b/>
              </w:rPr>
              <w:t>2 164.80 zł</w:t>
            </w:r>
            <w:r w:rsidRPr="00FE2360">
              <w:rPr>
                <w:rFonts w:ascii="Arial Narrow" w:hAnsi="Arial Narrow" w:cs="Arial"/>
              </w:rPr>
              <w:t xml:space="preserve"> </w:t>
            </w:r>
            <w:r w:rsidRPr="00FE2360">
              <w:rPr>
                <w:rFonts w:ascii="Arial Narrow" w:hAnsi="Arial Narrow" w:cs="Arial"/>
                <w:b/>
                <w:bCs/>
              </w:rPr>
              <w:t>brutto</w:t>
            </w:r>
            <w:r w:rsidRPr="00FE2360">
              <w:rPr>
                <w:rFonts w:ascii="Arial Narrow" w:hAnsi="Arial Narrow" w:cs="Arial"/>
                <w:bCs/>
              </w:rPr>
              <w:t>.</w:t>
            </w:r>
          </w:p>
          <w:p w14:paraId="309F32C3" w14:textId="77777777" w:rsidR="00E86E11" w:rsidRPr="00FE2360" w:rsidRDefault="00E86E11" w:rsidP="000D7094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FE2360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FE2360">
              <w:rPr>
                <w:rFonts w:ascii="Arial Narrow" w:hAnsi="Arial Narrow" w:cs="Arial"/>
                <w:color w:val="000000"/>
              </w:rPr>
              <w:t>:</w:t>
            </w:r>
          </w:p>
          <w:p w14:paraId="666B3808" w14:textId="02EF07EC" w:rsidR="00E86E11" w:rsidRPr="00FE2360" w:rsidRDefault="00E86E11" w:rsidP="000D709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FE2360">
              <w:rPr>
                <w:rFonts w:ascii="Arial Narrow" w:hAnsi="Arial Narrow" w:cs="Arial"/>
              </w:rPr>
              <w:t xml:space="preserve">Wybrana oferta nie podlega </w:t>
            </w:r>
            <w:r w:rsidR="00FE2360" w:rsidRPr="00FE2360">
              <w:rPr>
                <w:rFonts w:ascii="Arial Narrow" w:hAnsi="Arial Narrow" w:cs="Arial"/>
              </w:rPr>
              <w:t>wykluczeniu</w:t>
            </w:r>
            <w:r w:rsidRPr="00FE2360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1F8C16E7" w14:textId="77777777" w:rsidR="00FE2360" w:rsidRDefault="00FE2360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</w:rPr>
      </w:pPr>
    </w:p>
    <w:p w14:paraId="4A9ED442" w14:textId="77777777" w:rsidR="00FE2360" w:rsidRDefault="00FE2360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</w:rPr>
      </w:pPr>
    </w:p>
    <w:p w14:paraId="62980245" w14:textId="51C340EE" w:rsidR="00B36EDA" w:rsidRPr="00FE2360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FE2360">
        <w:rPr>
          <w:rFonts w:ascii="Arial Narrow" w:hAnsi="Arial Narrow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FE2360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FE2360" w14:paraId="4DF06256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9BEE6C" w14:textId="77777777" w:rsidR="00B36EDA" w:rsidRPr="00FE23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E2360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516B1E1" w14:textId="77777777" w:rsidR="00B36EDA" w:rsidRPr="00FE23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FE2360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B2B5F7" w14:textId="77777777" w:rsidR="00B36EDA" w:rsidRPr="00FE23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E2360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FBAB89" w14:textId="77777777" w:rsidR="00B36EDA" w:rsidRPr="00FE2360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FE2360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E86E11" w:rsidRPr="00FE2360" w14:paraId="29BF10C9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96698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Ubiór pracownicy Warty Cywilnej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19789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"Loogan" Jakub Wyrębak</w:t>
            </w:r>
          </w:p>
          <w:p w14:paraId="5C7F0CBA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111830FC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BFF39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151B191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14:paraId="4B9DF94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A037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86E11" w:rsidRPr="00FE2360" w14:paraId="24D70266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3A858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Ubiór pracownicy Warty Cywilnej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DE9B9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Pionier BHP Tomasz Gierczyński</w:t>
            </w:r>
          </w:p>
          <w:p w14:paraId="2E4C2910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Gajowa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7</w:t>
            </w:r>
          </w:p>
          <w:p w14:paraId="3AD00FE6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85-087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EB029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77B90B47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14:paraId="10F2A2B3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862E7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86E11" w:rsidRPr="00FE2360" w14:paraId="6D8072F1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CBA8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Ubiór Konserwatorzy i Ogrodnicy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8EC9C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"Loogan" Jakub Wyrębak</w:t>
            </w:r>
          </w:p>
          <w:p w14:paraId="2B09EAD3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36826570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A49C9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56D8487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14:paraId="15820716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69AE1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86E11" w:rsidRPr="00FE2360" w14:paraId="20D3E2B5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6732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Ubiór Konserwatorzy i Ogrodnicy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C4C5A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Pionier BHP Tomasz Gierczyński</w:t>
            </w:r>
          </w:p>
          <w:p w14:paraId="6749E08D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Gajowa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7</w:t>
            </w:r>
          </w:p>
          <w:p w14:paraId="1838627B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85-087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6D9AE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5B79CF9C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14:paraId="6B1E86FC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604B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86E11" w:rsidRPr="00FE2360" w14:paraId="22DD5D0B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CFBD6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Ubiór Konserwatorzy i Ogrodnicy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648E3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PPHU Makler Marek Kapyszewski ZPCHR</w:t>
            </w:r>
          </w:p>
          <w:p w14:paraId="416707F4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19 A</w:t>
            </w:r>
          </w:p>
          <w:p w14:paraId="28A8ED2A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62-510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Konin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F2FB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3CF62F96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14:paraId="4B8C58A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192E6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86E11" w:rsidRPr="00FE2360" w14:paraId="2D783F32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7408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Obuwie Wartownicy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2F9C5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"Loogan" Jakub Wyrębak</w:t>
            </w:r>
          </w:p>
          <w:p w14:paraId="4CB4D109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4FC41146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77D74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8F48881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14:paraId="5825B400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736A6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86E11" w:rsidRPr="00FE2360" w14:paraId="0A54E91A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D202D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Kurtki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85555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"Loogan" Jakub Wyrębak</w:t>
            </w:r>
          </w:p>
          <w:p w14:paraId="569E88CD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1AF3021B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9348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FB32A50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14:paraId="176B3454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33856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86E11" w:rsidRPr="00FE2360" w14:paraId="6000BD2C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4436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Ubiór na kuchnię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8CD8C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Przedsiębiorstwo Handlowo-Usługowe ChemaN Anna Rogozińska</w:t>
            </w:r>
          </w:p>
          <w:p w14:paraId="4EA22623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Bałtycka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13</w:t>
            </w:r>
          </w:p>
          <w:p w14:paraId="3D9DE1FC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86-031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Osielsko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34F2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4D302D09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14:paraId="4C3C9001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D591E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86E11" w:rsidRPr="00FE2360" w14:paraId="30F9DA45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622B2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Ubiór na kuchnię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DB4BF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"Loogan" Jakub Wyrębak</w:t>
            </w:r>
          </w:p>
          <w:p w14:paraId="741BD20F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6A567F02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6FC8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14:paraId="02F40F6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- 0.00</w:t>
            </w:r>
          </w:p>
          <w:p w14:paraId="67FF50F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1BAD8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E86E11" w:rsidRPr="00FE2360" w14:paraId="06E38A23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4ED2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Obuwie ochronne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7D29C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Firma Handlowo-Produkcyjna Świat Dziecka Janusz Kowalski Przedsiębiorstwo Wielobranżowe Promedyk</w:t>
            </w:r>
          </w:p>
          <w:p w14:paraId="22B7A27C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Kielecka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76</w:t>
            </w:r>
          </w:p>
          <w:p w14:paraId="40EBE75D" w14:textId="77777777" w:rsidR="00E86E11" w:rsidRDefault="00E86E11" w:rsidP="000D7094">
            <w:pPr>
              <w:spacing w:after="40"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26-600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Radom</w:t>
            </w:r>
          </w:p>
          <w:p w14:paraId="79E1339A" w14:textId="77777777" w:rsidR="00FE2360" w:rsidRPr="00FE2360" w:rsidRDefault="00FE2360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5A2DD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54C5E54E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14:paraId="46FAC630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20C03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E86E11" w:rsidRPr="00FE2360" w14:paraId="6774F3C4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1949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Obuwie ochronne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1E4AD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"Loogan" Jakub Wyrębak</w:t>
            </w:r>
          </w:p>
          <w:p w14:paraId="6D3EB4E9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lastRenderedPageBreak/>
              <w:t>Mokra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19AF366C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796BC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lastRenderedPageBreak/>
              <w:t>1 - Cena - 53.28</w:t>
            </w:r>
          </w:p>
          <w:p w14:paraId="10EEB1C5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lastRenderedPageBreak/>
              <w:t>2 - Termin realizacji od dnia złożenia zamówienia - 25.00</w:t>
            </w:r>
          </w:p>
          <w:p w14:paraId="302695A1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70AC4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93,28</w:t>
            </w:r>
          </w:p>
        </w:tc>
      </w:tr>
      <w:tr w:rsidR="00E86E11" w:rsidRPr="00FE2360" w14:paraId="78EE1D2B" w14:textId="77777777" w:rsidTr="00E86E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89BFE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Obuwie kuchnia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5276E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b/>
                <w:bCs/>
                <w:sz w:val="22"/>
                <w:szCs w:val="22"/>
              </w:rPr>
              <w:t>"Loogan" Jakub Wyrębak</w:t>
            </w:r>
          </w:p>
          <w:p w14:paraId="75067DBA" w14:textId="77777777" w:rsidR="00E86E11" w:rsidRPr="00FE2360" w:rsidRDefault="00E86E11" w:rsidP="000D7094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17</w:t>
            </w:r>
          </w:p>
          <w:p w14:paraId="15122F73" w14:textId="77777777" w:rsidR="00E86E11" w:rsidRPr="00FE2360" w:rsidRDefault="00E86E11" w:rsidP="000D7094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FE2360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31163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14:paraId="71AEEF29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2 - Termin realizacji od dnia złożenia zamówienia - 25.00</w:t>
            </w:r>
          </w:p>
          <w:p w14:paraId="5F19DCD2" w14:textId="77777777" w:rsidR="00E86E11" w:rsidRPr="00FE2360" w:rsidRDefault="00E86E11" w:rsidP="000D7094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57E6" w14:textId="77777777" w:rsidR="00E86E11" w:rsidRPr="00FE2360" w:rsidRDefault="00E86E11" w:rsidP="000D7094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FE2360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61E1FC52" w14:textId="77777777"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FE2360">
        <w:rPr>
          <w:rFonts w:ascii="Arial Narrow" w:hAnsi="Arial Narrow" w:cs="Arial"/>
          <w:i/>
        </w:rPr>
        <w:t>Zamawiający</w:t>
      </w:r>
    </w:p>
    <w:p w14:paraId="1CFB0730" w14:textId="77777777" w:rsidR="00FE2360" w:rsidRDefault="00FE236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25C4F761" w14:textId="77777777" w:rsidR="00FE2360" w:rsidRDefault="00FE236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2E5D4A7E" w14:textId="77777777" w:rsidR="00FE2360" w:rsidRDefault="00FE236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p w14:paraId="3E899641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633FE34C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00D73029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13E9BBE1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157AE0C0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57522818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7002B244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1E894762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516FA0DC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01407B86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30EF9620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459A1C95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7E81A5B6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1AF8FCAC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359C72A6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33438094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3C05DDE8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666FAC98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7614A8A9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73ADD044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35662869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643F14E8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4192401F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3E7C9891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0AF9098B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23A51AF4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174EFB9E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</w:p>
    <w:p w14:paraId="5CC253B3" w14:textId="42C8AA14" w:rsidR="00FE2360" w:rsidRPr="00B9724A" w:rsidRDefault="00FE2360" w:rsidP="00FE236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3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2611E82D" w14:textId="77777777" w:rsidR="00FE2360" w:rsidRDefault="00FE2360" w:rsidP="00FE236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1804BA47" w14:textId="77777777" w:rsidR="00FE2360" w:rsidRPr="00B9724A" w:rsidRDefault="00FE2360" w:rsidP="00FE236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14:paraId="086AE48D" w14:textId="3ACA1E16" w:rsidR="00FE2360" w:rsidRDefault="00FE2360" w:rsidP="00FE2360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02.08.2024 r.</w:t>
      </w:r>
    </w:p>
    <w:p w14:paraId="348AE950" w14:textId="77777777" w:rsidR="00FE2360" w:rsidRPr="00FE2360" w:rsidRDefault="00FE2360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</w:p>
    <w:bookmarkEnd w:id="0"/>
    <w:sectPr w:rsidR="00FE2360" w:rsidRPr="00FE236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7B2E3E" w14:textId="77777777" w:rsidR="00F025DF" w:rsidRDefault="00F025DF">
      <w:r>
        <w:separator/>
      </w:r>
    </w:p>
  </w:endnote>
  <w:endnote w:type="continuationSeparator" w:id="0">
    <w:p w14:paraId="45591CE6" w14:textId="77777777" w:rsidR="00F025DF" w:rsidRDefault="00F02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97A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0197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5ECE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F30EBD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761C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057E5D" w14:textId="77777777" w:rsidR="00F025DF" w:rsidRDefault="00F025DF">
      <w:r>
        <w:separator/>
      </w:r>
    </w:p>
  </w:footnote>
  <w:footnote w:type="continuationSeparator" w:id="0">
    <w:p w14:paraId="41F43D4D" w14:textId="77777777" w:rsidR="00F025DF" w:rsidRDefault="00F025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FB489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454F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171C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5D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86E11"/>
    <w:rsid w:val="00F025DF"/>
    <w:rsid w:val="00F33C66"/>
    <w:rsid w:val="00F960D7"/>
    <w:rsid w:val="00FB7F50"/>
    <w:rsid w:val="00FE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F38A16"/>
  <w15:chartTrackingRefBased/>
  <w15:docId w15:val="{5717E867-6BFA-4F42-A1CA-61136917C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955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2024-08-02T07:14:00Z</dcterms:created>
  <dcterms:modified xsi:type="dcterms:W3CDTF">2024-08-02T07:16:00Z</dcterms:modified>
</cp:coreProperties>
</file>