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08FFE9" w14:textId="77777777" w:rsidR="00D34297" w:rsidRPr="004841F2" w:rsidRDefault="00A77F14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841F2">
        <w:rPr>
          <w:rFonts w:ascii="Arial Narrow" w:hAnsi="Arial Narrow" w:cs="Arial"/>
          <w:sz w:val="24"/>
          <w:szCs w:val="24"/>
        </w:rPr>
        <w:t>Bydgoszcz</w:t>
      </w:r>
      <w:r w:rsidR="00D34297" w:rsidRPr="004841F2">
        <w:rPr>
          <w:rFonts w:ascii="Arial Narrow" w:hAnsi="Arial Narrow" w:cs="Arial"/>
          <w:sz w:val="24"/>
          <w:szCs w:val="24"/>
        </w:rPr>
        <w:t xml:space="preserve"> dnia: </w:t>
      </w:r>
      <w:r w:rsidRPr="004841F2">
        <w:rPr>
          <w:rFonts w:ascii="Arial Narrow" w:hAnsi="Arial Narrow" w:cs="Arial"/>
          <w:sz w:val="24"/>
          <w:szCs w:val="24"/>
        </w:rPr>
        <w:t>2024-08-02</w:t>
      </w:r>
    </w:p>
    <w:p w14:paraId="1F4E514F" w14:textId="77777777" w:rsidR="00D34297" w:rsidRPr="004841F2" w:rsidRDefault="00A77F14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841F2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A91F800" w14:textId="77777777" w:rsidR="00D34297" w:rsidRPr="004841F2" w:rsidRDefault="00A77F14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841F2">
        <w:rPr>
          <w:rFonts w:ascii="Arial Narrow" w:hAnsi="Arial Narrow" w:cs="Arial"/>
          <w:sz w:val="24"/>
          <w:szCs w:val="24"/>
        </w:rPr>
        <w:t>Powstańców Warszawy</w:t>
      </w:r>
      <w:r w:rsidR="00D34297" w:rsidRPr="004841F2">
        <w:rPr>
          <w:rFonts w:ascii="Arial Narrow" w:hAnsi="Arial Narrow" w:cs="Arial"/>
          <w:sz w:val="24"/>
          <w:szCs w:val="24"/>
        </w:rPr>
        <w:t xml:space="preserve"> </w:t>
      </w:r>
      <w:r w:rsidRPr="004841F2">
        <w:rPr>
          <w:rFonts w:ascii="Arial Narrow" w:hAnsi="Arial Narrow" w:cs="Arial"/>
          <w:sz w:val="24"/>
          <w:szCs w:val="24"/>
        </w:rPr>
        <w:t>5</w:t>
      </w:r>
    </w:p>
    <w:p w14:paraId="6CE3E998" w14:textId="77777777" w:rsidR="00D34297" w:rsidRPr="004841F2" w:rsidRDefault="00A77F14" w:rsidP="00D34297">
      <w:pPr>
        <w:rPr>
          <w:rFonts w:ascii="Arial Narrow" w:hAnsi="Arial Narrow" w:cs="Arial"/>
          <w:sz w:val="24"/>
          <w:szCs w:val="24"/>
        </w:rPr>
      </w:pPr>
      <w:r w:rsidRPr="004841F2">
        <w:rPr>
          <w:rFonts w:ascii="Arial Narrow" w:hAnsi="Arial Narrow" w:cs="Arial"/>
          <w:sz w:val="24"/>
          <w:szCs w:val="24"/>
        </w:rPr>
        <w:t>85-681</w:t>
      </w:r>
      <w:r w:rsidR="00D34297" w:rsidRPr="004841F2">
        <w:rPr>
          <w:rFonts w:ascii="Arial Narrow" w:hAnsi="Arial Narrow" w:cs="Arial"/>
          <w:sz w:val="24"/>
          <w:szCs w:val="24"/>
        </w:rPr>
        <w:t xml:space="preserve"> </w:t>
      </w:r>
      <w:r w:rsidRPr="004841F2">
        <w:rPr>
          <w:rFonts w:ascii="Arial Narrow" w:hAnsi="Arial Narrow" w:cs="Arial"/>
          <w:sz w:val="24"/>
          <w:szCs w:val="24"/>
        </w:rPr>
        <w:t>Bydgoszcz</w:t>
      </w:r>
    </w:p>
    <w:p w14:paraId="7E856500" w14:textId="77777777" w:rsidR="00D34297" w:rsidRPr="004841F2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4841F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E80A9B5" w14:textId="77777777" w:rsidR="00D34297" w:rsidRPr="004841F2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841F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9529228" w14:textId="116CC2B8" w:rsidR="004841F2" w:rsidRPr="004841F2" w:rsidRDefault="004841F2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841F2">
        <w:rPr>
          <w:rFonts w:ascii="Arial Narrow" w:hAnsi="Arial Narrow" w:cs="Arial"/>
          <w:b/>
          <w:sz w:val="22"/>
          <w:szCs w:val="22"/>
        </w:rPr>
        <w:t>Pismo nr 6075/24</w:t>
      </w:r>
    </w:p>
    <w:p w14:paraId="08FB7693" w14:textId="77777777" w:rsidR="00D34297" w:rsidRPr="004841F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4841F2">
        <w:rPr>
          <w:rFonts w:ascii="Arial Narrow" w:hAnsi="Arial Narrow" w:cs="Arial"/>
          <w:b/>
          <w:sz w:val="24"/>
          <w:szCs w:val="24"/>
        </w:rPr>
        <w:t>WYKONAWCY</w:t>
      </w:r>
    </w:p>
    <w:p w14:paraId="32009582" w14:textId="77777777" w:rsidR="00D34297" w:rsidRPr="004841F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4841F2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841F2" w14:paraId="40A8E6DF" w14:textId="77777777" w:rsidTr="00D34297">
        <w:tc>
          <w:tcPr>
            <w:tcW w:w="9180" w:type="dxa"/>
            <w:shd w:val="clear" w:color="auto" w:fill="F2F2F2"/>
            <w:hideMark/>
          </w:tcPr>
          <w:p w14:paraId="5B74673A" w14:textId="77777777" w:rsidR="00D34297" w:rsidRPr="004841F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841F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BA91575" w14:textId="77777777" w:rsidR="00D34297" w:rsidRPr="004841F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841F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2AADC9C9" w14:textId="77777777" w:rsidR="00D34297" w:rsidRPr="004841F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822F683" w14:textId="77777777" w:rsidR="00D34297" w:rsidRPr="004841F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841F2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841F2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841F2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4841F2" w14:paraId="7E4D5D06" w14:textId="77777777" w:rsidTr="00310284">
        <w:tc>
          <w:tcPr>
            <w:tcW w:w="2269" w:type="dxa"/>
            <w:shd w:val="clear" w:color="auto" w:fill="auto"/>
          </w:tcPr>
          <w:p w14:paraId="2057FF45" w14:textId="77777777" w:rsidR="00D34297" w:rsidRPr="004841F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E8C152" w14:textId="77777777" w:rsidR="00D34297" w:rsidRPr="004841F2" w:rsidRDefault="00A77F14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Cs/>
                <w:sz w:val="24"/>
                <w:szCs w:val="24"/>
              </w:rPr>
              <w:t>Dostawy sukcesywne ubrań i obuwia BHP</w:t>
            </w:r>
          </w:p>
        </w:tc>
      </w:tr>
      <w:tr w:rsidR="00A77F14" w:rsidRPr="004841F2" w14:paraId="376AB752" w14:textId="77777777" w:rsidTr="000D7094">
        <w:tc>
          <w:tcPr>
            <w:tcW w:w="2269" w:type="dxa"/>
            <w:shd w:val="clear" w:color="auto" w:fill="auto"/>
          </w:tcPr>
          <w:p w14:paraId="78F6A14B" w14:textId="77777777" w:rsidR="00A77F14" w:rsidRPr="004841F2" w:rsidRDefault="00A77F14" w:rsidP="000D70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896ACAA" w14:textId="77777777" w:rsidR="00A77F14" w:rsidRPr="004841F2" w:rsidRDefault="00A77F14" w:rsidP="000D70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Cs/>
                <w:sz w:val="24"/>
                <w:szCs w:val="24"/>
              </w:rPr>
              <w:t>82/2024</w:t>
            </w:r>
          </w:p>
        </w:tc>
      </w:tr>
    </w:tbl>
    <w:p w14:paraId="14079C29" w14:textId="77777777" w:rsidR="00010B31" w:rsidRPr="004841F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02FE7C6F" w14:textId="5AB51760" w:rsidR="00010B31" w:rsidRPr="004841F2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4841F2">
        <w:rPr>
          <w:rFonts w:ascii="Arial Narrow" w:hAnsi="Arial Narrow" w:cs="Arial"/>
          <w:sz w:val="24"/>
          <w:szCs w:val="24"/>
        </w:rPr>
        <w:t xml:space="preserve">Zamawiający, </w:t>
      </w:r>
      <w:r w:rsidR="00A77F14" w:rsidRPr="004841F2">
        <w:rPr>
          <w:rFonts w:ascii="Arial Narrow" w:hAnsi="Arial Narrow" w:cs="Arial"/>
          <w:b/>
          <w:sz w:val="24"/>
          <w:szCs w:val="24"/>
        </w:rPr>
        <w:t>10WSzKzP SPZOZ</w:t>
      </w:r>
      <w:r w:rsidRPr="004841F2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A77F14" w:rsidRPr="004841F2">
        <w:rPr>
          <w:rFonts w:ascii="Arial Narrow" w:hAnsi="Arial Narrow" w:cs="Arial"/>
          <w:sz w:val="24"/>
          <w:szCs w:val="24"/>
        </w:rPr>
        <w:t>(t.j. Dz. U. z 2023r. poz. 1605)</w:t>
      </w:r>
      <w:r w:rsidRPr="004841F2">
        <w:rPr>
          <w:rFonts w:ascii="Arial Narrow" w:hAnsi="Arial Narrow" w:cs="Arial"/>
          <w:sz w:val="24"/>
          <w:szCs w:val="24"/>
        </w:rPr>
        <w:t xml:space="preserve">, zwanej dalej „ustawą Pzp”, </w:t>
      </w:r>
      <w:r w:rsidR="004841F2" w:rsidRPr="004841F2">
        <w:rPr>
          <w:rFonts w:ascii="Arial Narrow" w:hAnsi="Arial Narrow" w:cs="Arial"/>
          <w:sz w:val="24"/>
          <w:szCs w:val="24"/>
        </w:rPr>
        <w:t>zawiadamia,</w:t>
      </w:r>
      <w:r w:rsidRPr="004841F2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4841F2">
        <w:rPr>
          <w:rFonts w:ascii="Arial Narrow" w:hAnsi="Arial Narrow" w:cs="Arial"/>
          <w:sz w:val="24"/>
          <w:szCs w:val="24"/>
        </w:rPr>
        <w:t>na</w:t>
      </w:r>
      <w:r w:rsidRPr="004841F2">
        <w:rPr>
          <w:rFonts w:ascii="Arial Narrow" w:hAnsi="Arial Narrow" w:cs="Arial"/>
          <w:sz w:val="24"/>
          <w:szCs w:val="24"/>
        </w:rPr>
        <w:t xml:space="preserve"> </w:t>
      </w:r>
      <w:r w:rsidR="00D8293D" w:rsidRPr="004841F2">
        <w:rPr>
          <w:rFonts w:ascii="Arial Narrow" w:hAnsi="Arial Narrow" w:cs="Arial"/>
          <w:sz w:val="24"/>
          <w:szCs w:val="24"/>
        </w:rPr>
        <w:t>na</w:t>
      </w:r>
      <w:r w:rsidR="00010B31" w:rsidRPr="004841F2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4841F2" w14:paraId="6199E470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84FE4" w14:textId="77777777" w:rsidR="00D44D12" w:rsidRPr="004841F2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DC60F" w14:textId="77777777" w:rsidR="00D44D12" w:rsidRPr="004841F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6D43EAF7" w14:textId="77777777" w:rsidR="00D44D12" w:rsidRPr="004841F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A77F14" w:rsidRPr="004841F2" w14:paraId="11887A63" w14:textId="77777777" w:rsidTr="000D70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D8D4D" w14:textId="77777777" w:rsidR="00A77F14" w:rsidRPr="004841F2" w:rsidRDefault="00A77F14" w:rsidP="000D709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2C367" w14:textId="77777777" w:rsidR="00A77F14" w:rsidRPr="004841F2" w:rsidRDefault="00A77F14" w:rsidP="000D709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/>
                <w:sz w:val="24"/>
                <w:szCs w:val="24"/>
              </w:rPr>
              <w:t>Okulary ochronne, kask, nauszniki</w:t>
            </w:r>
          </w:p>
          <w:p w14:paraId="688F06A1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1FE41E1" w14:textId="77777777" w:rsidR="00A77F14" w:rsidRPr="004841F2" w:rsidRDefault="00A77F14" w:rsidP="000D709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22322417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89F478A" w14:textId="77777777" w:rsidR="00A77F14" w:rsidRPr="004841F2" w:rsidRDefault="00A77F14" w:rsidP="000D70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Na przedmiotowe postępowanie nie złożono żadnego oferty.</w:t>
            </w:r>
          </w:p>
        </w:tc>
      </w:tr>
      <w:tr w:rsidR="00A77F14" w:rsidRPr="004841F2" w14:paraId="4B10B452" w14:textId="77777777" w:rsidTr="000D70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E82E" w14:textId="77777777" w:rsidR="00A77F14" w:rsidRPr="004841F2" w:rsidRDefault="00A77F14" w:rsidP="000D709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6F9BD" w14:textId="77777777" w:rsidR="00A77F14" w:rsidRPr="004841F2" w:rsidRDefault="00A77F14" w:rsidP="000D709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/>
                <w:sz w:val="24"/>
                <w:szCs w:val="24"/>
              </w:rPr>
              <w:t>Rękawice</w:t>
            </w:r>
          </w:p>
          <w:p w14:paraId="72F79702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F690F48" w14:textId="77777777" w:rsidR="00A77F14" w:rsidRPr="004841F2" w:rsidRDefault="00A77F14" w:rsidP="000D709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lastRenderedPageBreak/>
              <w:t>Art. 255 pkt. 1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1C7BF1D5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59F94674" w14:textId="77777777" w:rsidR="00A77F14" w:rsidRPr="004841F2" w:rsidRDefault="00A77F14" w:rsidP="000D70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Na przedmiotowe postępowanie nie złożono żadnego oferty.</w:t>
            </w:r>
          </w:p>
        </w:tc>
      </w:tr>
      <w:tr w:rsidR="00A77F14" w:rsidRPr="004841F2" w14:paraId="3BFF1525" w14:textId="77777777" w:rsidTr="000D70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28202" w14:textId="77777777" w:rsidR="00A77F14" w:rsidRPr="004841F2" w:rsidRDefault="00A77F14" w:rsidP="000D709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66DC" w14:textId="77777777" w:rsidR="00A77F14" w:rsidRPr="004841F2" w:rsidRDefault="00A77F14" w:rsidP="000D709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/>
                <w:sz w:val="24"/>
                <w:szCs w:val="24"/>
              </w:rPr>
              <w:t>Ubrania ochronne</w:t>
            </w:r>
          </w:p>
          <w:p w14:paraId="7750E17B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74E72A89" w14:textId="77777777" w:rsidR="00A77F14" w:rsidRPr="004841F2" w:rsidRDefault="00A77F14" w:rsidP="000D709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6357B78A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7290705" w14:textId="77777777" w:rsidR="00A77F14" w:rsidRPr="004841F2" w:rsidRDefault="00A77F14" w:rsidP="000D70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Na przedmiotowe postępowanie nie złożono żadnego oferty.</w:t>
            </w:r>
          </w:p>
        </w:tc>
      </w:tr>
      <w:tr w:rsidR="00A77F14" w:rsidRPr="004841F2" w14:paraId="0C81341C" w14:textId="77777777" w:rsidTr="000D709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B0D79" w14:textId="77777777" w:rsidR="00A77F14" w:rsidRPr="004841F2" w:rsidRDefault="00A77F14" w:rsidP="000D7094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BD6A" w14:textId="77777777" w:rsidR="00A77F14" w:rsidRPr="004841F2" w:rsidRDefault="00A77F14" w:rsidP="000D7094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b/>
                <w:sz w:val="24"/>
                <w:szCs w:val="24"/>
              </w:rPr>
              <w:t>Ubrania operacyjne</w:t>
            </w:r>
          </w:p>
          <w:p w14:paraId="428F58E9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052AE7A" w14:textId="77777777" w:rsidR="00A77F14" w:rsidRPr="004841F2" w:rsidRDefault="00A77F14" w:rsidP="000D7094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 xml:space="preserve"> ustawy Pzp - 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14:paraId="4EFC2AE7" w14:textId="77777777" w:rsidR="00A77F14" w:rsidRPr="004841F2" w:rsidRDefault="00A77F14" w:rsidP="000D7094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4841F2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B06BCAE" w14:textId="77777777" w:rsidR="00A77F14" w:rsidRPr="004841F2" w:rsidRDefault="00A77F14" w:rsidP="000D7094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841F2">
              <w:rPr>
                <w:rFonts w:ascii="Arial Narrow" w:hAnsi="Arial Narrow" w:cs="Arial"/>
                <w:sz w:val="24"/>
                <w:szCs w:val="24"/>
              </w:rPr>
              <w:t>Na przedmiotowe postępowanie nie złożono żadnego oferty.</w:t>
            </w:r>
          </w:p>
        </w:tc>
      </w:tr>
    </w:tbl>
    <w:p w14:paraId="53B8C1EE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841F2">
        <w:rPr>
          <w:rFonts w:ascii="Arial Narrow" w:hAnsi="Arial Narrow" w:cs="Arial"/>
          <w:i/>
          <w:szCs w:val="24"/>
        </w:rPr>
        <w:t>Zamawiający</w:t>
      </w:r>
    </w:p>
    <w:p w14:paraId="68F278F7" w14:textId="77777777" w:rsidR="004841F2" w:rsidRDefault="004841F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5550C4D6" w14:textId="77777777" w:rsidR="004841F2" w:rsidRDefault="004841F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7DF2AAE2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58D3DB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CA22D51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5693C71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CD4748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BD23B76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A6831D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CFA8D95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5AB3DA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0C23FD9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452268F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249C854" w14:textId="450CC150" w:rsidR="004841F2" w:rsidRPr="00CA789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73971369" w14:textId="77777777" w:rsidR="004841F2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</w:t>
      </w:r>
      <w:r w:rsidRPr="00B9724A">
        <w:rPr>
          <w:rFonts w:ascii="Arial Narrow" w:hAnsi="Arial Narrow"/>
          <w:sz w:val="18"/>
          <w:szCs w:val="20"/>
        </w:rPr>
        <w:t xml:space="preserve">/a </w:t>
      </w:r>
      <w:r>
        <w:rPr>
          <w:rFonts w:ascii="Arial Narrow" w:hAnsi="Arial Narrow"/>
          <w:sz w:val="18"/>
          <w:szCs w:val="20"/>
        </w:rPr>
        <w:t>k</w:t>
      </w:r>
      <w:r w:rsidRPr="00B9724A">
        <w:rPr>
          <w:rFonts w:ascii="Arial Narrow" w:hAnsi="Arial Narrow"/>
          <w:sz w:val="18"/>
          <w:szCs w:val="20"/>
        </w:rPr>
        <w:t xml:space="preserve">ancelaria  </w:t>
      </w:r>
    </w:p>
    <w:p w14:paraId="05D08C46" w14:textId="77777777" w:rsidR="004841F2" w:rsidRPr="00B9724A" w:rsidRDefault="004841F2" w:rsidP="004841F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</w:rPr>
        <w:t>uczestnicy postępowania</w:t>
      </w:r>
      <w:r w:rsidRPr="00F60D92">
        <w:rPr>
          <w:rFonts w:ascii="Arial Narrow" w:hAnsi="Arial Narrow"/>
          <w:sz w:val="18"/>
          <w:szCs w:val="20"/>
        </w:rPr>
        <w:t xml:space="preserve"> str. int. 10wsk.mil.pl i e-propublico.pl; </w:t>
      </w:r>
      <w:r w:rsidRPr="00F60D92">
        <w:rPr>
          <w:rFonts w:ascii="Arial Narrow" w:hAnsi="Arial Narrow"/>
          <w:sz w:val="18"/>
          <w:szCs w:val="18"/>
        </w:rPr>
        <w:t>SZPubl.</w:t>
      </w:r>
      <w:r w:rsidRPr="00B9724A">
        <w:rPr>
          <w:rFonts w:ascii="Arial Narrow" w:hAnsi="Arial Narrow"/>
          <w:sz w:val="18"/>
          <w:szCs w:val="18"/>
        </w:rPr>
        <w:t xml:space="preserve"> T2612 B5</w:t>
      </w:r>
    </w:p>
    <w:p w14:paraId="0FBE63D0" w14:textId="1224D50E" w:rsidR="004841F2" w:rsidRDefault="004841F2" w:rsidP="004841F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e-mail: </w:t>
      </w:r>
      <w:hyperlink r:id="rId7" w:history="1">
        <w:r w:rsidRPr="00E459AD">
          <w:rPr>
            <w:rStyle w:val="Hipercze"/>
            <w:rFonts w:ascii="Arial Narrow" w:hAnsi="Arial Narrow"/>
            <w:sz w:val="18"/>
          </w:rPr>
          <w:t>marta.sierek@10wsk.mil.pl</w:t>
        </w:r>
      </w:hyperlink>
    </w:p>
    <w:p w14:paraId="021A9EC6" w14:textId="5A259EB4" w:rsidR="004841F2" w:rsidRPr="004841F2" w:rsidRDefault="004841F2" w:rsidP="004841F2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</w:t>
      </w:r>
      <w:r>
        <w:rPr>
          <w:rFonts w:ascii="Arial Narrow" w:hAnsi="Arial Narrow"/>
          <w:sz w:val="18"/>
        </w:rPr>
        <w:t xml:space="preserve"> 02.08.2024 r.</w:t>
      </w:r>
    </w:p>
    <w:sectPr w:rsidR="004841F2" w:rsidRPr="004841F2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20453A" w14:textId="77777777" w:rsidR="00454B75" w:rsidRDefault="00454B75" w:rsidP="00D34297">
      <w:r>
        <w:separator/>
      </w:r>
    </w:p>
  </w:endnote>
  <w:endnote w:type="continuationSeparator" w:id="0">
    <w:p w14:paraId="5BCF847A" w14:textId="77777777" w:rsidR="00454B75" w:rsidRDefault="00454B7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54E81" w14:textId="77777777" w:rsidR="00A77F14" w:rsidRDefault="00A77F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1CC36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6809BA3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56FAA" w14:textId="77777777" w:rsidR="00A77F14" w:rsidRDefault="00A77F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6A1A9" w14:textId="77777777" w:rsidR="00454B75" w:rsidRDefault="00454B75" w:rsidP="00D34297">
      <w:r>
        <w:separator/>
      </w:r>
    </w:p>
  </w:footnote>
  <w:footnote w:type="continuationSeparator" w:id="0">
    <w:p w14:paraId="684582FB" w14:textId="77777777" w:rsidR="00454B75" w:rsidRDefault="00454B7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82D587" w14:textId="77777777" w:rsidR="00A77F14" w:rsidRDefault="00A77F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55E310" w14:textId="77777777" w:rsidR="00A77F14" w:rsidRDefault="00A77F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705817" w14:textId="77777777" w:rsidR="00A77F14" w:rsidRDefault="00A77F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4B75"/>
    <w:rsid w:val="00010B31"/>
    <w:rsid w:val="00104963"/>
    <w:rsid w:val="00150F65"/>
    <w:rsid w:val="002A7DFF"/>
    <w:rsid w:val="00310284"/>
    <w:rsid w:val="00454B75"/>
    <w:rsid w:val="004841F2"/>
    <w:rsid w:val="004E2226"/>
    <w:rsid w:val="005464E2"/>
    <w:rsid w:val="00823326"/>
    <w:rsid w:val="00856A3E"/>
    <w:rsid w:val="00894412"/>
    <w:rsid w:val="009462DF"/>
    <w:rsid w:val="009500EB"/>
    <w:rsid w:val="00993EFC"/>
    <w:rsid w:val="00A77F14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544919"/>
  <w15:chartTrackingRefBased/>
  <w15:docId w15:val="{34C39F78-7CDC-4714-9A82-E878290D1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4841F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841F2"/>
    <w:rPr>
      <w:b/>
      <w:bCs/>
    </w:rPr>
  </w:style>
  <w:style w:type="character" w:styleId="Hipercze">
    <w:name w:val="Hyperlink"/>
    <w:basedOn w:val="Domylnaczcionkaakapitu"/>
    <w:rsid w:val="004841F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841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arta.sierek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dcterms:created xsi:type="dcterms:W3CDTF">2024-08-02T07:19:00Z</dcterms:created>
  <dcterms:modified xsi:type="dcterms:W3CDTF">2024-08-02T07:20:00Z</dcterms:modified>
</cp:coreProperties>
</file>