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C8B66" w14:textId="75B75BCA"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5F3A3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F3A35" w:rsidRPr="005F3A35">
        <w:rPr>
          <w:rFonts w:ascii="Arial Narrow" w:hAnsi="Arial Narrow" w:cs="Arial"/>
          <w:bCs/>
          <w:i w:val="0"/>
          <w:sz w:val="22"/>
          <w:szCs w:val="22"/>
        </w:rPr>
        <w:t>4</w:t>
      </w:r>
      <w:r w:rsidR="007666D6" w:rsidRPr="005F3A3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5A26D3F" w14:textId="77777777" w:rsidR="005F3A35" w:rsidRDefault="005F3A35" w:rsidP="005F3A35">
      <w:pPr>
        <w:rPr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F3A35" w14:paraId="03481952" w14:textId="77777777" w:rsidTr="00467CA2">
        <w:tc>
          <w:tcPr>
            <w:tcW w:w="2800" w:type="dxa"/>
            <w:shd w:val="clear" w:color="auto" w:fill="auto"/>
          </w:tcPr>
          <w:p w14:paraId="217C75C3" w14:textId="77DCC225" w:rsidR="00D520D3" w:rsidRPr="005F3A3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F3A35">
              <w:rPr>
                <w:rFonts w:ascii="Arial Narrow" w:hAnsi="Arial Narrow" w:cs="Arial"/>
                <w:b/>
              </w:rPr>
              <w:t>Podmiot</w:t>
            </w:r>
            <w:r w:rsidRPr="005F3A3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EBE8C09" w14:textId="77777777" w:rsidR="00D520D3" w:rsidRPr="005F3A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F0F1913" w14:textId="77777777" w:rsidR="00D520D3" w:rsidRPr="005F3A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F3A3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41C5A4" w14:textId="77777777" w:rsidR="00D520D3" w:rsidRPr="005F3A3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F3A3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F3A3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F3A3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5F3A35" w14:paraId="28687FEF" w14:textId="77777777" w:rsidTr="00467CA2">
        <w:tc>
          <w:tcPr>
            <w:tcW w:w="2800" w:type="dxa"/>
            <w:shd w:val="clear" w:color="auto" w:fill="auto"/>
          </w:tcPr>
          <w:p w14:paraId="00001245" w14:textId="77777777" w:rsidR="00D520D3" w:rsidRPr="005F3A3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F3A3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DC98C61" w14:textId="77777777" w:rsidR="00D520D3" w:rsidRPr="005F3A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81B2F43" w14:textId="77777777" w:rsidR="00D520D3" w:rsidRPr="005F3A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F3A3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F0F80B" w14:textId="77777777" w:rsidR="00D520D3" w:rsidRPr="005F3A3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F3A3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F3A35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5F3A3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C00C7AB" w14:textId="77777777" w:rsidR="00B62AD0" w:rsidRPr="005F3A35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F3A35" w14:paraId="6622FFB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F8CEC6" w14:textId="77777777" w:rsidR="00053927" w:rsidRPr="005F3A3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F3A35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8217218" w14:textId="77777777" w:rsidR="00053927" w:rsidRPr="005F3A3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5F3A35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5F3A35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5F3A35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7B84EF7" w14:textId="77777777" w:rsidR="0071340C" w:rsidRPr="005F3A3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F3A3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5F3A35">
        <w:rPr>
          <w:rFonts w:ascii="Arial Narrow" w:eastAsia="Times New Roman" w:hAnsi="Arial Narrow" w:cs="Arial"/>
          <w:lang w:eastAsia="pl-PL"/>
        </w:rPr>
        <w:t xml:space="preserve">, </w:t>
      </w:r>
      <w:r w:rsidRPr="005F3A35">
        <w:rPr>
          <w:rFonts w:ascii="Arial Narrow" w:eastAsia="Times New Roman" w:hAnsi="Arial Narrow" w:cs="Arial"/>
          <w:lang w:eastAsia="pl-PL"/>
        </w:rPr>
        <w:t>w oparciu o</w:t>
      </w:r>
      <w:r w:rsidR="00EF3368" w:rsidRPr="005F3A3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5F3A35">
        <w:rPr>
          <w:rFonts w:ascii="Arial Narrow" w:hAnsi="Arial Narrow" w:cs="Arial"/>
        </w:rPr>
        <w:t xml:space="preserve"> ustawy </w:t>
      </w:r>
      <w:r w:rsidR="00EF3368" w:rsidRPr="005F3A35">
        <w:rPr>
          <w:rFonts w:ascii="Arial Narrow" w:hAnsi="Arial Narrow" w:cs="Arial"/>
        </w:rPr>
        <w:t xml:space="preserve">z dnia 11 września 2019r. Prawo zamówień publicznych </w:t>
      </w:r>
      <w:r w:rsidR="00C92C6B" w:rsidRPr="005F3A35">
        <w:rPr>
          <w:rFonts w:ascii="Arial Narrow" w:hAnsi="Arial Narrow" w:cs="Arial"/>
        </w:rPr>
        <w:t>(</w:t>
      </w:r>
      <w:proofErr w:type="spellStart"/>
      <w:r w:rsidR="00C92C6B" w:rsidRPr="005F3A35">
        <w:rPr>
          <w:rFonts w:ascii="Arial Narrow" w:hAnsi="Arial Narrow" w:cs="Arial"/>
        </w:rPr>
        <w:t>t.j</w:t>
      </w:r>
      <w:proofErr w:type="spellEnd"/>
      <w:r w:rsidR="00C92C6B" w:rsidRPr="005F3A35">
        <w:rPr>
          <w:rFonts w:ascii="Arial Narrow" w:hAnsi="Arial Narrow" w:cs="Arial"/>
        </w:rPr>
        <w:t>. Dz. U. z 2023r. poz. 1605)</w:t>
      </w:r>
      <w:r w:rsidR="00E27ABB" w:rsidRPr="005F3A35">
        <w:rPr>
          <w:rFonts w:ascii="Arial Narrow" w:eastAsia="Times New Roman" w:hAnsi="Arial Narrow" w:cs="Arial"/>
          <w:lang w:eastAsia="pl-PL"/>
        </w:rPr>
        <w:t xml:space="preserve">, </w:t>
      </w:r>
      <w:r w:rsidRPr="005F3A35">
        <w:rPr>
          <w:rFonts w:ascii="Arial Narrow" w:eastAsia="Times New Roman" w:hAnsi="Arial Narrow" w:cs="Arial"/>
          <w:lang w:eastAsia="pl-PL"/>
        </w:rPr>
        <w:t xml:space="preserve">że </w:t>
      </w:r>
      <w:r w:rsidRPr="005F3A3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5F3A3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5F3A35">
        <w:rPr>
          <w:rFonts w:ascii="Arial Narrow" w:eastAsia="Times New Roman" w:hAnsi="Arial Narrow" w:cs="Arial"/>
          <w:lang w:eastAsia="pl-PL"/>
        </w:rPr>
        <w:t xml:space="preserve">do </w:t>
      </w:r>
      <w:r w:rsidRPr="005F3A3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F3A35" w14:paraId="6F927880" w14:textId="77777777" w:rsidTr="00467CA2">
        <w:tc>
          <w:tcPr>
            <w:tcW w:w="2269" w:type="dxa"/>
            <w:shd w:val="clear" w:color="auto" w:fill="auto"/>
          </w:tcPr>
          <w:p w14:paraId="24BA4AE0" w14:textId="77777777" w:rsidR="00D520D3" w:rsidRPr="005F3A3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F3A3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D7317E" w14:textId="77777777" w:rsidR="00D520D3" w:rsidRPr="005F3A35" w:rsidRDefault="00C92C6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F3A35">
              <w:rPr>
                <w:rFonts w:ascii="Arial Narrow" w:eastAsia="Times New Roman" w:hAnsi="Arial Narrow" w:cs="Arial"/>
                <w:b/>
                <w:lang w:eastAsia="pl-PL"/>
              </w:rPr>
              <w:t>Dostawa narzędzi chirurgicznych</w:t>
            </w:r>
            <w:r w:rsidR="00D520D3" w:rsidRPr="005F3A35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C92C6B" w:rsidRPr="005F3A35" w14:paraId="2F1712F2" w14:textId="77777777" w:rsidTr="0015447F">
        <w:tc>
          <w:tcPr>
            <w:tcW w:w="2269" w:type="dxa"/>
            <w:shd w:val="clear" w:color="auto" w:fill="auto"/>
          </w:tcPr>
          <w:p w14:paraId="6125BC83" w14:textId="77777777" w:rsidR="00C92C6B" w:rsidRPr="005F3A35" w:rsidRDefault="00C92C6B" w:rsidP="001544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F3A3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BDCAB9" w14:textId="77777777" w:rsidR="00C92C6B" w:rsidRPr="005F3A35" w:rsidRDefault="00C92C6B" w:rsidP="001544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F3A35">
              <w:rPr>
                <w:rFonts w:ascii="Arial Narrow" w:eastAsia="Times New Roman" w:hAnsi="Arial Narrow" w:cs="Arial"/>
                <w:b/>
                <w:lang w:eastAsia="pl-PL"/>
              </w:rPr>
              <w:t>105/2024</w:t>
            </w:r>
          </w:p>
        </w:tc>
      </w:tr>
    </w:tbl>
    <w:p w14:paraId="233E8B95" w14:textId="77777777" w:rsidR="00DC652A" w:rsidRPr="005F3A35" w:rsidRDefault="00C92C6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F3A3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5F3A35">
        <w:rPr>
          <w:rFonts w:ascii="Arial Narrow" w:eastAsia="Times New Roman" w:hAnsi="Arial Narrow" w:cs="Arial"/>
          <w:lang w:eastAsia="pl-PL"/>
        </w:rPr>
        <w:t>do dyspozycji Wykonawcy:</w:t>
      </w:r>
    </w:p>
    <w:p w14:paraId="317D996A" w14:textId="77777777" w:rsidR="00DC652A" w:rsidRPr="005F3A3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F3A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A733985" w14:textId="77777777" w:rsidR="0071340C" w:rsidRPr="005F3A3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F3A3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5F3A35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5F3A3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1727E20" w14:textId="77777777" w:rsidR="0071340C" w:rsidRPr="005F3A3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05D9785" w14:textId="77777777" w:rsidR="0071340C" w:rsidRPr="005F3A3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F3A35">
        <w:rPr>
          <w:rFonts w:ascii="Arial Narrow" w:eastAsia="Times New Roman" w:hAnsi="Arial Narrow" w:cs="Arial"/>
          <w:lang w:eastAsia="pl-PL"/>
        </w:rPr>
        <w:t>nw. zasobów:</w:t>
      </w:r>
    </w:p>
    <w:p w14:paraId="318AB9EF" w14:textId="77777777" w:rsidR="0071340C" w:rsidRPr="005F3A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F3A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20BDFE4" w14:textId="77777777" w:rsidR="0071340C" w:rsidRPr="005F3A3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5F3A35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5F3A35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5F3A35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C98EE0C" w14:textId="77777777" w:rsidR="0071340C" w:rsidRPr="005F3A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61F0E905" w14:textId="77777777" w:rsidR="0071340C" w:rsidRPr="005F3A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2285A87" w14:textId="77777777" w:rsidR="00DC652A" w:rsidRPr="005F3A3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5F3A3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5F3A3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5F3A35">
        <w:rPr>
          <w:rFonts w:ascii="Arial Narrow" w:eastAsia="Times New Roman" w:hAnsi="Arial Narrow" w:cs="Arial"/>
          <w:lang w:eastAsia="pl-PL"/>
        </w:rPr>
        <w:t>:</w:t>
      </w:r>
    </w:p>
    <w:p w14:paraId="1125D499" w14:textId="77777777" w:rsidR="00DC652A" w:rsidRPr="005F3A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5F3A35">
        <w:rPr>
          <w:rFonts w:ascii="Arial Narrow" w:eastAsia="Times New Roman" w:hAnsi="Arial Narrow" w:cs="Arial"/>
          <w:lang w:eastAsia="pl-PL"/>
        </w:rPr>
        <w:t>u</w:t>
      </w:r>
      <w:r w:rsidR="00DC652A" w:rsidRPr="005F3A35">
        <w:rPr>
          <w:rFonts w:ascii="Arial Narrow" w:eastAsia="Times New Roman" w:hAnsi="Arial Narrow" w:cs="Arial"/>
          <w:lang w:eastAsia="pl-PL"/>
        </w:rPr>
        <w:t>dostę</w:t>
      </w:r>
      <w:r w:rsidRPr="005F3A35">
        <w:rPr>
          <w:rFonts w:ascii="Arial Narrow" w:eastAsia="Times New Roman" w:hAnsi="Arial Narrow" w:cs="Arial"/>
          <w:lang w:eastAsia="pl-PL"/>
        </w:rPr>
        <w:t>p</w:t>
      </w:r>
      <w:r w:rsidR="00DC652A" w:rsidRPr="005F3A35">
        <w:rPr>
          <w:rFonts w:ascii="Arial Narrow" w:eastAsia="Times New Roman" w:hAnsi="Arial Narrow" w:cs="Arial"/>
          <w:lang w:eastAsia="pl-PL"/>
        </w:rPr>
        <w:t>ni</w:t>
      </w:r>
      <w:r w:rsidRPr="005F3A35">
        <w:rPr>
          <w:rFonts w:ascii="Arial Narrow" w:eastAsia="Times New Roman" w:hAnsi="Arial Narrow" w:cs="Arial"/>
          <w:lang w:eastAsia="pl-PL"/>
        </w:rPr>
        <w:t>ę</w:t>
      </w:r>
      <w:r w:rsidR="00DC652A" w:rsidRPr="005F3A35">
        <w:rPr>
          <w:rFonts w:ascii="Arial Narrow" w:eastAsia="Times New Roman" w:hAnsi="Arial Narrow" w:cs="Arial"/>
          <w:lang w:eastAsia="pl-PL"/>
        </w:rPr>
        <w:t xml:space="preserve"> </w:t>
      </w:r>
      <w:r w:rsidRPr="005F3A3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7359A641" w14:textId="77777777" w:rsidR="0093388F" w:rsidRPr="005F3A3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F3A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14C000D" w14:textId="77777777" w:rsidR="0093388F" w:rsidRPr="005F3A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F3A3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6BAAD70D" w14:textId="77777777" w:rsidR="0093388F" w:rsidRPr="005F3A3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5F3A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408EFE2" w14:textId="77777777" w:rsidR="00CB29AC" w:rsidRPr="005F3A3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F3A3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35E762C8" w14:textId="77777777" w:rsidR="00CB29AC" w:rsidRPr="005F3A3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F3A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8C5568C" w14:textId="77777777" w:rsidR="00830970" w:rsidRPr="005F3A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F3A35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5F3A35">
        <w:rPr>
          <w:rFonts w:ascii="Arial Narrow" w:eastAsia="Times New Roman" w:hAnsi="Arial Narrow" w:cs="Arial"/>
          <w:lang w:eastAsia="pl-PL"/>
        </w:rPr>
        <w:t xml:space="preserve">mojego </w:t>
      </w:r>
      <w:r w:rsidRPr="005F3A3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5F3A35">
        <w:rPr>
          <w:rFonts w:ascii="Arial Narrow" w:eastAsia="Times New Roman" w:hAnsi="Arial Narrow" w:cs="Arial"/>
          <w:lang w:eastAsia="pl-PL"/>
        </w:rPr>
        <w:t>będzie następujący:</w:t>
      </w:r>
    </w:p>
    <w:p w14:paraId="1595DBB4" w14:textId="77777777" w:rsidR="00E27ABB" w:rsidRPr="005F3A3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F3A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F3A35" w14:paraId="3C932588" w14:textId="77777777" w:rsidTr="00467CA2">
        <w:tc>
          <w:tcPr>
            <w:tcW w:w="2660" w:type="dxa"/>
            <w:shd w:val="clear" w:color="auto" w:fill="auto"/>
          </w:tcPr>
          <w:p w14:paraId="311A4DA0" w14:textId="77777777" w:rsidR="00D520D3" w:rsidRPr="005F3A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920C6AB" w14:textId="77777777" w:rsidR="00D520D3" w:rsidRPr="005F3A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F3A3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9727C44" w14:textId="77777777" w:rsidR="00D520D3" w:rsidRPr="005F3A3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F3A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1616FF" w14:textId="77777777" w:rsidR="00D520D3" w:rsidRPr="005F3A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27CE365" w14:textId="77777777" w:rsidR="00D520D3" w:rsidRPr="005F3A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F3A3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C2C5A5B" w14:textId="77777777" w:rsidR="00D520D3" w:rsidRPr="005F3A3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F3A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92C6B" w:rsidRPr="005F3A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5F3A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5F3A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5F3A3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7413AF64" w14:textId="77777777" w:rsidR="00E27ABB" w:rsidRPr="005F3A3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5F3A3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10725C" w14:textId="77777777" w:rsidR="00AF5CF7" w:rsidRDefault="00AF5CF7" w:rsidP="00025386">
      <w:pPr>
        <w:spacing w:after="0" w:line="240" w:lineRule="auto"/>
      </w:pPr>
      <w:r>
        <w:separator/>
      </w:r>
    </w:p>
  </w:endnote>
  <w:endnote w:type="continuationSeparator" w:id="0">
    <w:p w14:paraId="2062B101" w14:textId="77777777" w:rsidR="00AF5CF7" w:rsidRDefault="00AF5C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EE185" w14:textId="77777777" w:rsidR="00C92C6B" w:rsidRDefault="00C92C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3592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FA7F7F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3F1B8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40F1FD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47AEA" w14:textId="77777777" w:rsidR="00C92C6B" w:rsidRDefault="00C92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D770D4" w14:textId="77777777" w:rsidR="00AF5CF7" w:rsidRDefault="00AF5CF7" w:rsidP="00025386">
      <w:pPr>
        <w:spacing w:after="0" w:line="240" w:lineRule="auto"/>
      </w:pPr>
      <w:r>
        <w:separator/>
      </w:r>
    </w:p>
  </w:footnote>
  <w:footnote w:type="continuationSeparator" w:id="0">
    <w:p w14:paraId="7B76ADA5" w14:textId="77777777" w:rsidR="00AF5CF7" w:rsidRDefault="00AF5C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08C32" w14:textId="77777777" w:rsidR="00C92C6B" w:rsidRDefault="00C92C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18A22" w14:textId="77777777" w:rsidR="00C92C6B" w:rsidRDefault="00C92C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04158" w14:textId="77777777" w:rsidR="00C92C6B" w:rsidRDefault="00C92C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17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CF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F3A35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5CF7"/>
    <w:rsid w:val="00AF7375"/>
    <w:rsid w:val="00B62AD0"/>
    <w:rsid w:val="00B77707"/>
    <w:rsid w:val="00BE3BCE"/>
    <w:rsid w:val="00C92C6B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80360"/>
  <w15:chartTrackingRefBased/>
  <w15:docId w15:val="{BD19294B-EC88-46DC-ADB0-7C179F463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2024-08-02T05:51:00Z</cp:lastPrinted>
  <dcterms:created xsi:type="dcterms:W3CDTF">2024-08-02T05:50:00Z</dcterms:created>
  <dcterms:modified xsi:type="dcterms:W3CDTF">2024-08-02T05:52:00Z</dcterms:modified>
</cp:coreProperties>
</file>