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C461D" w14:textId="4BA0B07B" w:rsidR="00D62E6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66C62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66C62" w:rsidRPr="00466C62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466C62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14:paraId="1375CBDB" w14:textId="77777777" w:rsidR="00466C62" w:rsidRPr="00466C62" w:rsidRDefault="00466C62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66C62" w14:paraId="51BAE001" w14:textId="77777777" w:rsidTr="00D62E6E">
        <w:tc>
          <w:tcPr>
            <w:tcW w:w="2800" w:type="dxa"/>
            <w:shd w:val="clear" w:color="auto" w:fill="auto"/>
          </w:tcPr>
          <w:p w14:paraId="432A8134" w14:textId="77777777" w:rsidR="00D62E6E" w:rsidRPr="00466C6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6C62">
              <w:rPr>
                <w:rFonts w:ascii="Arial Narrow" w:hAnsi="Arial Narrow" w:cs="Arial"/>
                <w:b/>
              </w:rPr>
              <w:t>Wykonawca</w:t>
            </w:r>
            <w:r w:rsidRPr="00466C6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AB8A59" w14:textId="77777777" w:rsidR="00D62E6E" w:rsidRPr="00466C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FE75CBC" w14:textId="77777777" w:rsidR="00D62E6E" w:rsidRPr="00466C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DD816C" w14:textId="77777777" w:rsidR="00D62E6E" w:rsidRPr="00466C6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66C6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66C6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66C6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66C62" w14:paraId="13E7BD53" w14:textId="77777777" w:rsidTr="00D62E6E">
        <w:tc>
          <w:tcPr>
            <w:tcW w:w="2800" w:type="dxa"/>
            <w:shd w:val="clear" w:color="auto" w:fill="auto"/>
          </w:tcPr>
          <w:p w14:paraId="0930630E" w14:textId="77777777" w:rsidR="00D62E6E" w:rsidRPr="00466C6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6C6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054B7A6" w14:textId="77777777" w:rsidR="00D62E6E" w:rsidRPr="00466C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D16318B" w14:textId="77777777" w:rsidR="00D62E6E" w:rsidRPr="00466C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77A453" w14:textId="77777777" w:rsidR="00D62E6E" w:rsidRPr="00466C6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66C6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66C6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66C6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C56E355" w14:textId="77777777" w:rsidR="00BC121E" w:rsidRPr="00466C6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7E15" w:rsidRPr="00466C62" w14:paraId="1F74D2DC" w14:textId="77777777" w:rsidTr="0015447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5C06F9" w14:textId="77777777" w:rsidR="00147E15" w:rsidRPr="00466C62" w:rsidRDefault="00147E15" w:rsidP="0015447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1846928" w14:textId="77777777" w:rsidR="00147E15" w:rsidRPr="00466C62" w:rsidRDefault="00147E15" w:rsidP="0015447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66C6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466C6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466C6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466C6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66C6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466C6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6FC2F02E" w14:textId="77777777" w:rsidR="00147E15" w:rsidRPr="00466C62" w:rsidRDefault="00147E15" w:rsidP="0015447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4850DF2" w14:textId="77777777" w:rsidR="00147E15" w:rsidRPr="00466C62" w:rsidRDefault="00147E15" w:rsidP="0015447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FCA0282" w14:textId="77777777" w:rsidR="00BC121E" w:rsidRPr="00466C62" w:rsidRDefault="00147E1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6C62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466C62">
        <w:rPr>
          <w:rFonts w:ascii="Arial Narrow" w:eastAsia="Times New Roman" w:hAnsi="Arial Narrow" w:cs="Arial"/>
          <w:lang w:eastAsia="pl-PL"/>
        </w:rPr>
        <w:t>N</w:t>
      </w:r>
      <w:r w:rsidR="00BC121E" w:rsidRPr="00466C62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66C62" w14:paraId="49138A14" w14:textId="77777777" w:rsidTr="00D62E6E">
        <w:tc>
          <w:tcPr>
            <w:tcW w:w="2269" w:type="dxa"/>
            <w:shd w:val="clear" w:color="auto" w:fill="auto"/>
          </w:tcPr>
          <w:p w14:paraId="63CF2518" w14:textId="77777777" w:rsidR="00D62E6E" w:rsidRPr="00466C6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CEEAD4" w14:textId="77777777" w:rsidR="00D62E6E" w:rsidRPr="00466C62" w:rsidRDefault="00147E1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b/>
                <w:lang w:eastAsia="pl-PL"/>
              </w:rPr>
              <w:t>Dostawa narzędzi chirurgicznych</w:t>
            </w:r>
            <w:r w:rsidR="00D62E6E" w:rsidRPr="00466C62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147E15" w:rsidRPr="00466C62" w14:paraId="071C3A3E" w14:textId="77777777" w:rsidTr="0015447F">
        <w:tc>
          <w:tcPr>
            <w:tcW w:w="2269" w:type="dxa"/>
            <w:shd w:val="clear" w:color="auto" w:fill="auto"/>
          </w:tcPr>
          <w:p w14:paraId="0DA4EA8D" w14:textId="77777777" w:rsidR="00147E15" w:rsidRPr="00466C62" w:rsidRDefault="00147E15" w:rsidP="001544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C6C911" w14:textId="77777777" w:rsidR="00147E15" w:rsidRPr="00466C62" w:rsidRDefault="00147E15" w:rsidP="001544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b/>
                <w:lang w:eastAsia="pl-PL"/>
              </w:rPr>
              <w:t>105/2024</w:t>
            </w:r>
          </w:p>
        </w:tc>
      </w:tr>
    </w:tbl>
    <w:p w14:paraId="60F2FE50" w14:textId="77777777" w:rsidR="00BC121E" w:rsidRPr="00466C62" w:rsidRDefault="00147E1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66C62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66C62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66C62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466C62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66C62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66C62">
        <w:rPr>
          <w:rFonts w:ascii="Arial Narrow" w:eastAsia="Times New Roman" w:hAnsi="Arial Narrow" w:cs="Arial"/>
          <w:bCs/>
          <w:lang w:eastAsia="pl-PL"/>
        </w:rPr>
        <w:t>, że:</w:t>
      </w:r>
    </w:p>
    <w:p w14:paraId="65134031" w14:textId="2B525E7C" w:rsidR="00BC121E" w:rsidRPr="00466C6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66C62">
        <w:rPr>
          <w:rFonts w:ascii="Arial Narrow" w:eastAsia="Times New Roman" w:hAnsi="Arial Narrow" w:cs="Arial"/>
          <w:b/>
          <w:bCs/>
        </w:rPr>
        <w:object w:dxaOrig="0" w:dyaOrig="0" w14:anchorId="52DEAA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66C62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="00D62E6E" w:rsidRPr="00466C62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66C62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66C62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466C62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66C62">
        <w:rPr>
          <w:rFonts w:ascii="Arial Narrow" w:eastAsia="Times New Roman" w:hAnsi="Arial Narrow" w:cs="Arial"/>
          <w:lang w:eastAsia="pl-PL"/>
        </w:rPr>
        <w:t>.</w:t>
      </w:r>
    </w:p>
    <w:p w14:paraId="2E927EAE" w14:textId="517908C5" w:rsidR="00BC121E" w:rsidRPr="00466C6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6C62">
        <w:rPr>
          <w:rFonts w:ascii="Arial Narrow" w:eastAsia="Times New Roman" w:hAnsi="Arial Narrow" w:cs="Arial"/>
          <w:b/>
          <w:bCs/>
        </w:rPr>
        <w:object w:dxaOrig="0" w:dyaOrig="0" w14:anchorId="433C2E0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66C62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466C62">
        <w:rPr>
          <w:rFonts w:ascii="Arial Narrow" w:eastAsia="Times New Roman" w:hAnsi="Arial Narrow" w:cs="Arial"/>
          <w:lang w:eastAsia="pl-PL"/>
        </w:rPr>
        <w:t>t.j. Dz.U. z 2023r. poz. 1689</w:t>
      </w:r>
      <w:r w:rsidRPr="00466C62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5129BBF" w14:textId="77777777" w:rsidR="00BF69A4" w:rsidRPr="00466C6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6C62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66C62" w14:paraId="1D62D34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D39D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C1716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E73F1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66C62" w14:paraId="76F5128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0D011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049F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500F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466C62" w14:paraId="1DE4DD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3F4DF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DB5E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5C25" w14:textId="77777777" w:rsidR="00BC121E" w:rsidRPr="00466C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01AB35B" w14:textId="77777777" w:rsidR="00BC121E" w:rsidRPr="00466C6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66C62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B5FB041" w14:textId="77777777" w:rsidR="00BC121E" w:rsidRPr="00466C6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66C62">
        <w:rPr>
          <w:rFonts w:ascii="Arial Narrow" w:eastAsia="Times New Roman" w:hAnsi="Arial Narrow" w:cs="Arial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30F993BE" w14:textId="77777777" w:rsidR="00067B62" w:rsidRPr="00466C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66C62">
        <w:rPr>
          <w:rFonts w:ascii="Arial Narrow" w:eastAsia="Times New Roman" w:hAnsi="Arial Narrow" w:cs="Arial"/>
          <w:color w:val="0070C0"/>
          <w:lang w:eastAsia="pl-PL"/>
        </w:rPr>
        <w:t>*</w:t>
      </w:r>
      <w:r w:rsidRPr="00466C62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66C62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71A5A99A" w14:textId="77777777" w:rsidR="00067B62" w:rsidRPr="00466C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66C62" w14:paraId="566D75B3" w14:textId="77777777" w:rsidTr="00620E37">
        <w:tc>
          <w:tcPr>
            <w:tcW w:w="2660" w:type="dxa"/>
            <w:shd w:val="clear" w:color="auto" w:fill="auto"/>
          </w:tcPr>
          <w:p w14:paraId="7B686104" w14:textId="77777777" w:rsidR="00BC121E" w:rsidRPr="00466C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E5EE231" w14:textId="77777777" w:rsidR="00BC121E" w:rsidRPr="00466C6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91868DD" w14:textId="77777777" w:rsidR="00BC121E" w:rsidRPr="00466C6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66C6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66C6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87BB1E3" w14:textId="77777777" w:rsidR="00BC121E" w:rsidRPr="00466C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C6435DE" w14:textId="77777777" w:rsidR="00BC121E" w:rsidRPr="00466C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736EC6" w14:textId="77777777" w:rsidR="00BC121E" w:rsidRPr="00466C6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66C6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47E15" w:rsidRPr="00466C6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66C6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66C6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04930B7" w14:textId="77777777" w:rsidR="00106AC7" w:rsidRPr="00466C62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466C6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19D8B9" w14:textId="77777777" w:rsidR="00BB1590" w:rsidRDefault="00BB1590">
      <w:r>
        <w:separator/>
      </w:r>
    </w:p>
  </w:endnote>
  <w:endnote w:type="continuationSeparator" w:id="0">
    <w:p w14:paraId="7ED0B7FC" w14:textId="77777777" w:rsidR="00BB1590" w:rsidRDefault="00BB1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03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4DDC2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F58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7B65E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A72AAAE">
        <v:line id="_x0000_s1025" style="position:absolute;left:0;text-align:left;z-index:251657728" from="-3.85pt,8.7pt" to="455.15pt,8.7pt"/>
      </w:pict>
    </w:r>
  </w:p>
  <w:p w14:paraId="38005D2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EE923" w14:textId="77777777" w:rsidR="00147E15" w:rsidRDefault="00147E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2282E6" w14:textId="77777777" w:rsidR="00BB1590" w:rsidRDefault="00BB1590">
      <w:r>
        <w:separator/>
      </w:r>
    </w:p>
  </w:footnote>
  <w:footnote w:type="continuationSeparator" w:id="0">
    <w:p w14:paraId="73D4374C" w14:textId="77777777" w:rsidR="00BB1590" w:rsidRDefault="00BB1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1EAB0" w14:textId="77777777" w:rsidR="00147E15" w:rsidRDefault="00147E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DEA8F" w14:textId="77777777" w:rsidR="00147E15" w:rsidRDefault="00147E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0EE42" w14:textId="77777777" w:rsidR="00147E15" w:rsidRDefault="00147E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5620414">
    <w:abstractNumId w:val="13"/>
  </w:num>
  <w:num w:numId="2" w16cid:durableId="767429936">
    <w:abstractNumId w:val="0"/>
  </w:num>
  <w:num w:numId="3" w16cid:durableId="206452397">
    <w:abstractNumId w:val="11"/>
  </w:num>
  <w:num w:numId="4" w16cid:durableId="1400401468">
    <w:abstractNumId w:val="8"/>
  </w:num>
  <w:num w:numId="5" w16cid:durableId="1433428659">
    <w:abstractNumId w:val="7"/>
  </w:num>
  <w:num w:numId="6" w16cid:durableId="1055161423">
    <w:abstractNumId w:val="1"/>
  </w:num>
  <w:num w:numId="7" w16cid:durableId="858466693">
    <w:abstractNumId w:val="6"/>
  </w:num>
  <w:num w:numId="8" w16cid:durableId="38165280">
    <w:abstractNumId w:val="3"/>
  </w:num>
  <w:num w:numId="9" w16cid:durableId="584072098">
    <w:abstractNumId w:val="2"/>
  </w:num>
  <w:num w:numId="10" w16cid:durableId="1991904128">
    <w:abstractNumId w:val="5"/>
  </w:num>
  <w:num w:numId="11" w16cid:durableId="1706978997">
    <w:abstractNumId w:val="10"/>
  </w:num>
  <w:num w:numId="12" w16cid:durableId="1704745703">
    <w:abstractNumId w:val="4"/>
  </w:num>
  <w:num w:numId="13" w16cid:durableId="471335852">
    <w:abstractNumId w:val="9"/>
  </w:num>
  <w:num w:numId="14" w16cid:durableId="3609374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59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47E15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2C94"/>
    <w:rsid w:val="003E5D20"/>
    <w:rsid w:val="003F6927"/>
    <w:rsid w:val="00415097"/>
    <w:rsid w:val="00422381"/>
    <w:rsid w:val="0043102D"/>
    <w:rsid w:val="00460820"/>
    <w:rsid w:val="00466C62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1590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95DAA9"/>
  <w15:chartTrackingRefBased/>
  <w15:docId w15:val="{5AA4FFE9-E82B-40BA-BC79-93CB15A7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2024-08-02T05:54:00Z</cp:lastPrinted>
  <dcterms:created xsi:type="dcterms:W3CDTF">2024-08-02T05:54:00Z</dcterms:created>
  <dcterms:modified xsi:type="dcterms:W3CDTF">2024-08-02T05:54:00Z</dcterms:modified>
</cp:coreProperties>
</file>