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2E8AC4" w14:textId="77777777" w:rsidR="00025386" w:rsidRPr="0027732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7732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D7D13" w:rsidRPr="00277320">
        <w:rPr>
          <w:rFonts w:ascii="Arial Narrow" w:hAnsi="Arial Narrow" w:cs="Arial"/>
          <w:bCs/>
          <w:i w:val="0"/>
          <w:szCs w:val="24"/>
        </w:rPr>
        <w:t>3</w:t>
      </w:r>
      <w:r w:rsidR="007666D6" w:rsidRPr="00277320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77320" w14:paraId="4468FC36" w14:textId="77777777" w:rsidTr="00467CA2">
        <w:tc>
          <w:tcPr>
            <w:tcW w:w="2800" w:type="dxa"/>
            <w:shd w:val="clear" w:color="auto" w:fill="auto"/>
          </w:tcPr>
          <w:p w14:paraId="758E5F76" w14:textId="77777777" w:rsidR="00D520D3" w:rsidRPr="0027732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77320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7732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1F11F09" w14:textId="77777777" w:rsidR="00D520D3" w:rsidRPr="0027732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A408F22" w14:textId="77777777" w:rsidR="00D520D3" w:rsidRPr="0027732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7732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BFF6BA" w14:textId="77777777" w:rsidR="00D520D3" w:rsidRPr="0027732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773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7732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773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77320" w14:paraId="4934DE2C" w14:textId="77777777" w:rsidTr="00467CA2">
        <w:tc>
          <w:tcPr>
            <w:tcW w:w="2800" w:type="dxa"/>
            <w:shd w:val="clear" w:color="auto" w:fill="auto"/>
          </w:tcPr>
          <w:p w14:paraId="0AA077C4" w14:textId="77777777" w:rsidR="00D520D3" w:rsidRPr="0027732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7732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91F4D01" w14:textId="77777777" w:rsidR="00D520D3" w:rsidRPr="0027732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0D9FF0C" w14:textId="77777777" w:rsidR="00D520D3" w:rsidRPr="0027732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7732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1A4779" w14:textId="77777777" w:rsidR="00D520D3" w:rsidRPr="0027732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773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77320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7732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C3C296F" w14:textId="77777777" w:rsidR="00B62AD0" w:rsidRPr="00277320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77320" w14:paraId="13ED2A6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0E4CEE" w14:textId="77777777" w:rsidR="00053927" w:rsidRPr="0027732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7732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EAA3CD8" w14:textId="77777777" w:rsidR="00053927" w:rsidRPr="0027732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77320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77320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77320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C7F5AC0" w14:textId="77777777" w:rsidR="0071340C" w:rsidRPr="0027732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773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77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7732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77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7732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7732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D7D13" w:rsidRPr="00277320">
        <w:rPr>
          <w:rFonts w:ascii="Arial Narrow" w:hAnsi="Arial Narrow" w:cs="Arial"/>
          <w:sz w:val="24"/>
          <w:szCs w:val="24"/>
        </w:rPr>
        <w:t>(</w:t>
      </w:r>
      <w:proofErr w:type="spellStart"/>
      <w:r w:rsidR="003D7D13" w:rsidRPr="00277320">
        <w:rPr>
          <w:rFonts w:ascii="Arial Narrow" w:hAnsi="Arial Narrow" w:cs="Arial"/>
          <w:sz w:val="24"/>
          <w:szCs w:val="24"/>
        </w:rPr>
        <w:t>t.j</w:t>
      </w:r>
      <w:proofErr w:type="spellEnd"/>
      <w:r w:rsidR="003D7D13" w:rsidRPr="00277320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277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77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773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77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77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7732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77320" w14:paraId="05684BDA" w14:textId="77777777" w:rsidTr="00467CA2">
        <w:tc>
          <w:tcPr>
            <w:tcW w:w="2269" w:type="dxa"/>
            <w:shd w:val="clear" w:color="auto" w:fill="auto"/>
          </w:tcPr>
          <w:p w14:paraId="0CC9423B" w14:textId="77777777" w:rsidR="00D520D3" w:rsidRPr="0027732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7732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FE9A0B" w14:textId="77777777" w:rsidR="00D520D3" w:rsidRPr="00277320" w:rsidRDefault="003D7D1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7732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Zintegrowanego Bloku Operacyjnego.</w:t>
            </w:r>
            <w:r w:rsidR="00D520D3" w:rsidRPr="0027732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D7D13" w:rsidRPr="00277320" w14:paraId="5D65CDFA" w14:textId="77777777" w:rsidTr="000A47C4">
        <w:tc>
          <w:tcPr>
            <w:tcW w:w="2269" w:type="dxa"/>
            <w:shd w:val="clear" w:color="auto" w:fill="auto"/>
          </w:tcPr>
          <w:p w14:paraId="0D3291FC" w14:textId="77777777" w:rsidR="003D7D13" w:rsidRPr="00277320" w:rsidRDefault="003D7D13" w:rsidP="000A47C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7732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173554" w14:textId="77777777" w:rsidR="003D7D13" w:rsidRPr="00277320" w:rsidRDefault="003D7D13" w:rsidP="000A47C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7732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103/2024</w:t>
            </w:r>
          </w:p>
        </w:tc>
      </w:tr>
    </w:tbl>
    <w:p w14:paraId="259BD054" w14:textId="77777777" w:rsidR="00DC652A" w:rsidRPr="00277320" w:rsidRDefault="003D7D1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77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77320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593FE8E" w14:textId="77777777" w:rsidR="00DC652A" w:rsidRPr="0027732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773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99977D5" w14:textId="77777777" w:rsidR="0071340C" w:rsidRPr="0027732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77320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77320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77320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F9715F3" w14:textId="77777777" w:rsidR="0071340C" w:rsidRPr="0027732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3231D096" w14:textId="77777777" w:rsidR="0071340C" w:rsidRPr="0027732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77320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3C1BE502" w14:textId="77777777" w:rsidR="0071340C" w:rsidRPr="002773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773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52D4164" w14:textId="77777777" w:rsidR="0071340C" w:rsidRPr="0027732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7732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77320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7732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4324DA2" w14:textId="77777777" w:rsidR="0071340C" w:rsidRPr="002773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8D8EB17" w14:textId="77777777" w:rsidR="0071340C" w:rsidRPr="002773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4BF7D6A" w14:textId="77777777" w:rsidR="00DC652A" w:rsidRPr="0027732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773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773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7732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13B1DDA" w14:textId="77777777" w:rsidR="00DC652A" w:rsidRPr="0027732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7732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7732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7732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7732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7732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77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7732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3F525EF" w14:textId="77777777" w:rsidR="0093388F" w:rsidRPr="0027732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773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EBD37B0" w14:textId="77777777" w:rsidR="0093388F" w:rsidRPr="0027732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77320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C0E2A10" w14:textId="77777777" w:rsidR="0093388F" w:rsidRPr="0027732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773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6707A75" w14:textId="77777777" w:rsidR="00CB29AC" w:rsidRPr="0027732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77320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416C1C2" w14:textId="77777777" w:rsidR="00CB29AC" w:rsidRPr="0027732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77320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6813EE7D" w14:textId="77777777" w:rsidR="00830970" w:rsidRPr="0027732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77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277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773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7732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FB12865" w14:textId="77777777" w:rsidR="00E27ABB" w:rsidRPr="0027732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773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77320" w14:paraId="44C09CBE" w14:textId="77777777" w:rsidTr="00467CA2">
        <w:tc>
          <w:tcPr>
            <w:tcW w:w="2660" w:type="dxa"/>
            <w:shd w:val="clear" w:color="auto" w:fill="auto"/>
          </w:tcPr>
          <w:p w14:paraId="2A67959E" w14:textId="77777777" w:rsidR="00D520D3" w:rsidRPr="0027732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2E38997" w14:textId="77777777" w:rsidR="00D520D3" w:rsidRPr="0027732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7732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E2252BA" w14:textId="77777777" w:rsidR="00D520D3" w:rsidRPr="0027732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773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5CC807D" w14:textId="77777777" w:rsidR="00D520D3" w:rsidRPr="0027732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16A09DC" w14:textId="77777777" w:rsidR="00D520D3" w:rsidRPr="0027732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7732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C091D94" w14:textId="77777777" w:rsidR="00D520D3" w:rsidRPr="00277320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773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D7D13" w:rsidRPr="002773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773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773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7732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C4A0708" w14:textId="77777777" w:rsidR="00E27ABB" w:rsidRPr="0027732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7732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FD803A" w14:textId="77777777" w:rsidR="003C7361" w:rsidRDefault="003C7361" w:rsidP="00025386">
      <w:pPr>
        <w:spacing w:after="0" w:line="240" w:lineRule="auto"/>
      </w:pPr>
      <w:r>
        <w:separator/>
      </w:r>
    </w:p>
  </w:endnote>
  <w:endnote w:type="continuationSeparator" w:id="0">
    <w:p w14:paraId="635C1196" w14:textId="77777777" w:rsidR="003C7361" w:rsidRDefault="003C73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053FA" w14:textId="77777777" w:rsidR="003D7D13" w:rsidRDefault="003D7D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BFD9B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529CF2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AED217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62A8DC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AFACF" w14:textId="77777777" w:rsidR="003D7D13" w:rsidRDefault="003D7D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C74CAB" w14:textId="77777777" w:rsidR="003C7361" w:rsidRDefault="003C7361" w:rsidP="00025386">
      <w:pPr>
        <w:spacing w:after="0" w:line="240" w:lineRule="auto"/>
      </w:pPr>
      <w:r>
        <w:separator/>
      </w:r>
    </w:p>
  </w:footnote>
  <w:footnote w:type="continuationSeparator" w:id="0">
    <w:p w14:paraId="75015D5F" w14:textId="77777777" w:rsidR="003C7361" w:rsidRDefault="003C73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4CBF0" w14:textId="77777777" w:rsidR="003D7D13" w:rsidRDefault="003D7D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B39A7" w14:textId="77777777" w:rsidR="003D7D13" w:rsidRDefault="003D7D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9CFB0" w14:textId="77777777" w:rsidR="003D7D13" w:rsidRDefault="003D7D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543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736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77320"/>
    <w:rsid w:val="003C7361"/>
    <w:rsid w:val="003D7D13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8FD783"/>
  <w15:chartTrackingRefBased/>
  <w15:docId w15:val="{945CD1C8-E8E7-4A32-ABDE-50C678728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2024-08-01T08:29:00Z</dcterms:created>
  <dcterms:modified xsi:type="dcterms:W3CDTF">2024-08-01T08:29:00Z</dcterms:modified>
</cp:coreProperties>
</file>