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5C394" w14:textId="2DFD9D6B" w:rsidR="00D62E6E" w:rsidRPr="009F6C9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F6C9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F6C99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9F6C9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F6C99" w14:paraId="37F7876A" w14:textId="77777777" w:rsidTr="00D62E6E">
        <w:tc>
          <w:tcPr>
            <w:tcW w:w="2800" w:type="dxa"/>
            <w:shd w:val="clear" w:color="auto" w:fill="auto"/>
          </w:tcPr>
          <w:p w14:paraId="07FCC50F" w14:textId="77777777" w:rsidR="00D62E6E" w:rsidRPr="009F6C9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6C9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9F6C9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207E16" w14:textId="77777777" w:rsidR="00D62E6E" w:rsidRPr="009F6C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491B6DC" w14:textId="77777777" w:rsidR="00D62E6E" w:rsidRPr="009F6C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20D77B" w14:textId="77777777" w:rsidR="00D62E6E" w:rsidRPr="009F6C9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F6C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F6C9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F6C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9F6C99" w14:paraId="7CE4B03E" w14:textId="77777777" w:rsidTr="00D62E6E">
        <w:tc>
          <w:tcPr>
            <w:tcW w:w="2800" w:type="dxa"/>
            <w:shd w:val="clear" w:color="auto" w:fill="auto"/>
          </w:tcPr>
          <w:p w14:paraId="2E12BF68" w14:textId="77777777" w:rsidR="00D62E6E" w:rsidRPr="009F6C9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F6C9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045C0B7" w14:textId="77777777" w:rsidR="00D62E6E" w:rsidRPr="009F6C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FEEE58" w14:textId="77777777" w:rsidR="00D62E6E" w:rsidRPr="009F6C9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0A72D9" w14:textId="77777777" w:rsidR="00D62E6E" w:rsidRPr="009F6C9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F6C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F6C9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9F6C9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C4A2A50" w14:textId="77777777" w:rsidR="00BC121E" w:rsidRPr="009F6C9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751A0" w:rsidRPr="009F6C99" w14:paraId="47B868C8" w14:textId="77777777" w:rsidTr="000A47C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4463F90" w14:textId="77777777" w:rsidR="002751A0" w:rsidRPr="009F6C99" w:rsidRDefault="002751A0" w:rsidP="000A47C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60164EF" w14:textId="77777777" w:rsidR="002751A0" w:rsidRPr="009F6C99" w:rsidRDefault="002751A0" w:rsidP="000A47C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F6C99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9F6C99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3E89F4C6" w14:textId="77777777" w:rsidR="002751A0" w:rsidRPr="009F6C99" w:rsidRDefault="002751A0" w:rsidP="000A47C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D802280" w14:textId="77777777" w:rsidR="002751A0" w:rsidRPr="009F6C99" w:rsidRDefault="002751A0" w:rsidP="000A47C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0898AA29" w14:textId="77777777" w:rsidR="00BC121E" w:rsidRPr="009F6C99" w:rsidRDefault="002751A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9F6C9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9F6C9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F6C99" w14:paraId="35D5F276" w14:textId="77777777" w:rsidTr="00D62E6E">
        <w:tc>
          <w:tcPr>
            <w:tcW w:w="2269" w:type="dxa"/>
            <w:shd w:val="clear" w:color="auto" w:fill="auto"/>
          </w:tcPr>
          <w:p w14:paraId="63C490C7" w14:textId="77777777" w:rsidR="00D62E6E" w:rsidRPr="009F6C9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6F310BE" w14:textId="77777777" w:rsidR="00D62E6E" w:rsidRPr="009F6C99" w:rsidRDefault="002751A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62E6E" w:rsidRPr="009F6C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751A0" w:rsidRPr="009F6C99" w14:paraId="742D2F00" w14:textId="77777777" w:rsidTr="000A47C4">
        <w:tc>
          <w:tcPr>
            <w:tcW w:w="2269" w:type="dxa"/>
            <w:shd w:val="clear" w:color="auto" w:fill="auto"/>
          </w:tcPr>
          <w:p w14:paraId="6BC35D80" w14:textId="77777777" w:rsidR="002751A0" w:rsidRPr="009F6C99" w:rsidRDefault="002751A0" w:rsidP="000A47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E6E006" w14:textId="77777777" w:rsidR="002751A0" w:rsidRPr="009F6C99" w:rsidRDefault="002751A0" w:rsidP="000A47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103/2024</w:t>
            </w:r>
          </w:p>
        </w:tc>
      </w:tr>
    </w:tbl>
    <w:p w14:paraId="047117A1" w14:textId="77777777" w:rsidR="00BC121E" w:rsidRPr="009F6C99" w:rsidRDefault="002751A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9F6C9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9F6C9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9F6C9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01A41C16" w14:textId="77777777" w:rsidR="00BC121E" w:rsidRPr="009F6C9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9F6C9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E91EC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9F6C9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F6C9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9F6C9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9F6C9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FD62BFF" w14:textId="77777777" w:rsidR="00BC121E" w:rsidRPr="009F6C9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F6C9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2F21F42D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9F6C9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9F6C9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9F6C9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9F6C9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6628B5D" w14:textId="77777777" w:rsidR="00BF69A4" w:rsidRPr="009F6C9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F6C9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9F6C99" w14:paraId="072C3E9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936D5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4284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7577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F6C99" w14:paraId="45840D9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2B4C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EEEA8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67A06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9F6C99" w14:paraId="387B24C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831E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FC41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01E3" w14:textId="77777777" w:rsidR="00BC121E" w:rsidRPr="009F6C9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73DB7EF" w14:textId="77777777" w:rsidR="00BC121E" w:rsidRPr="009F6C9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9F6C9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45C63207" w14:textId="77777777" w:rsidR="00BC121E" w:rsidRPr="009F6C9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9F6C9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7A0717" w14:textId="77777777" w:rsidR="00067B62" w:rsidRPr="009F6C9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9F6C9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9F6C9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9F6C9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76EE14F" w14:textId="77777777" w:rsidR="00067B62" w:rsidRPr="009F6C9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F6C99" w14:paraId="3AB47321" w14:textId="77777777" w:rsidTr="00620E37">
        <w:tc>
          <w:tcPr>
            <w:tcW w:w="2660" w:type="dxa"/>
            <w:shd w:val="clear" w:color="auto" w:fill="auto"/>
          </w:tcPr>
          <w:p w14:paraId="23C67961" w14:textId="77777777" w:rsidR="00BC121E" w:rsidRPr="009F6C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02B4460" w14:textId="77777777" w:rsidR="00BC121E" w:rsidRPr="009F6C9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EACAF3" w14:textId="77777777" w:rsidR="00BC121E" w:rsidRPr="009F6C9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9F6C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9F6C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878AF55" w14:textId="77777777" w:rsidR="00BC121E" w:rsidRPr="009F6C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8EB2EAA" w14:textId="77777777" w:rsidR="00BC121E" w:rsidRPr="009F6C9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6A00FA" w14:textId="77777777" w:rsidR="00BC121E" w:rsidRPr="009F6C9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F6C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751A0" w:rsidRPr="009F6C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9F6C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9F6C9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7B17994" w14:textId="77777777" w:rsidR="00106AC7" w:rsidRPr="009F6C99" w:rsidRDefault="00106AC7" w:rsidP="00BC121E">
      <w:pPr>
        <w:rPr>
          <w:rFonts w:ascii="Arial Narrow" w:hAnsi="Arial Narrow"/>
        </w:rPr>
      </w:pPr>
    </w:p>
    <w:sectPr w:rsidR="00106AC7" w:rsidRPr="009F6C9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1A221" w14:textId="77777777" w:rsidR="00D02DB2" w:rsidRDefault="00D02DB2">
      <w:r>
        <w:separator/>
      </w:r>
    </w:p>
  </w:endnote>
  <w:endnote w:type="continuationSeparator" w:id="0">
    <w:p w14:paraId="146932BD" w14:textId="77777777" w:rsidR="00D02DB2" w:rsidRDefault="00D02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EA15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605A0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1DBDA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301A647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F05349F">
        <v:line id="_x0000_s1025" style="position:absolute;left:0;text-align:left;z-index:251657728" from="-3.85pt,8.7pt" to="455.15pt,8.7pt"/>
      </w:pict>
    </w:r>
  </w:p>
  <w:p w14:paraId="0154E03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3D5293" w14:textId="77777777" w:rsidR="002751A0" w:rsidRDefault="002751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C8594" w14:textId="77777777" w:rsidR="00D02DB2" w:rsidRDefault="00D02DB2">
      <w:r>
        <w:separator/>
      </w:r>
    </w:p>
  </w:footnote>
  <w:footnote w:type="continuationSeparator" w:id="0">
    <w:p w14:paraId="18B72322" w14:textId="77777777" w:rsidR="00D02DB2" w:rsidRDefault="00D02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DD998" w14:textId="77777777" w:rsidR="002751A0" w:rsidRDefault="002751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0C811D" w14:textId="77777777" w:rsidR="002751A0" w:rsidRDefault="002751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40C902" w14:textId="77777777" w:rsidR="002751A0" w:rsidRDefault="002751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382842">
    <w:abstractNumId w:val="13"/>
  </w:num>
  <w:num w:numId="2" w16cid:durableId="160513995">
    <w:abstractNumId w:val="0"/>
  </w:num>
  <w:num w:numId="3" w16cid:durableId="461584384">
    <w:abstractNumId w:val="11"/>
  </w:num>
  <w:num w:numId="4" w16cid:durableId="586960339">
    <w:abstractNumId w:val="8"/>
  </w:num>
  <w:num w:numId="5" w16cid:durableId="1554847495">
    <w:abstractNumId w:val="7"/>
  </w:num>
  <w:num w:numId="6" w16cid:durableId="743453977">
    <w:abstractNumId w:val="1"/>
  </w:num>
  <w:num w:numId="7" w16cid:durableId="1178425378">
    <w:abstractNumId w:val="6"/>
  </w:num>
  <w:num w:numId="8" w16cid:durableId="1177647766">
    <w:abstractNumId w:val="3"/>
  </w:num>
  <w:num w:numId="9" w16cid:durableId="686297134">
    <w:abstractNumId w:val="2"/>
  </w:num>
  <w:num w:numId="10" w16cid:durableId="1705247226">
    <w:abstractNumId w:val="5"/>
  </w:num>
  <w:num w:numId="11" w16cid:durableId="2112846732">
    <w:abstractNumId w:val="10"/>
  </w:num>
  <w:num w:numId="12" w16cid:durableId="173423647">
    <w:abstractNumId w:val="4"/>
  </w:num>
  <w:num w:numId="13" w16cid:durableId="847719504">
    <w:abstractNumId w:val="9"/>
  </w:num>
  <w:num w:numId="14" w16cid:durableId="10363966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DB2"/>
    <w:rsid w:val="0000184A"/>
    <w:rsid w:val="00007C1C"/>
    <w:rsid w:val="00012997"/>
    <w:rsid w:val="000621A2"/>
    <w:rsid w:val="00067B62"/>
    <w:rsid w:val="000719DC"/>
    <w:rsid w:val="00075CEC"/>
    <w:rsid w:val="000B4131"/>
    <w:rsid w:val="000E0467"/>
    <w:rsid w:val="00106AC7"/>
    <w:rsid w:val="00111985"/>
    <w:rsid w:val="00147532"/>
    <w:rsid w:val="001614BA"/>
    <w:rsid w:val="00204613"/>
    <w:rsid w:val="002751A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6C9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2DB2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4A8E17"/>
  <w15:chartTrackingRefBased/>
  <w15:docId w15:val="{5B8C44BF-A192-46CD-A0D9-84AA3AC01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1768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2024-08-01T08:40:00Z</dcterms:created>
  <dcterms:modified xsi:type="dcterms:W3CDTF">2024-08-01T08:40:00Z</dcterms:modified>
</cp:coreProperties>
</file>