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CACA4" w14:textId="77777777" w:rsidR="00D62E6E" w:rsidRPr="0070073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0073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604B5" w:rsidRPr="00700732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70073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00732" w14:paraId="5D4C7710" w14:textId="77777777" w:rsidTr="00D62E6E">
        <w:tc>
          <w:tcPr>
            <w:tcW w:w="2800" w:type="dxa"/>
            <w:shd w:val="clear" w:color="auto" w:fill="auto"/>
          </w:tcPr>
          <w:p w14:paraId="44980E22" w14:textId="77777777" w:rsidR="00D62E6E" w:rsidRPr="007007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0073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0073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630040" w14:textId="77777777" w:rsidR="00D62E6E" w:rsidRPr="0070073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0D5F2F" w14:textId="77777777" w:rsidR="00D62E6E" w:rsidRPr="0070073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094FF1" w14:textId="77777777" w:rsidR="00D62E6E" w:rsidRPr="0070073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007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0073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007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00732" w14:paraId="7D6A0BB1" w14:textId="77777777" w:rsidTr="00D62E6E">
        <w:tc>
          <w:tcPr>
            <w:tcW w:w="2800" w:type="dxa"/>
            <w:shd w:val="clear" w:color="auto" w:fill="auto"/>
          </w:tcPr>
          <w:p w14:paraId="59808897" w14:textId="77777777" w:rsidR="00D62E6E" w:rsidRPr="007007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0073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04DDC0" w14:textId="77777777" w:rsidR="00D62E6E" w:rsidRPr="0070073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BBE0DF" w14:textId="77777777" w:rsidR="00D62E6E" w:rsidRPr="0070073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AEA7D9" w14:textId="77777777" w:rsidR="00D62E6E" w:rsidRPr="007007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007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0073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0073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4F79AA" w14:textId="77777777" w:rsidR="00BC121E" w:rsidRPr="007007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04B5" w:rsidRPr="00700732" w14:paraId="2B36ECA9" w14:textId="77777777" w:rsidTr="00A9729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FB4C0B" w14:textId="77777777" w:rsidR="006604B5" w:rsidRPr="00700732" w:rsidRDefault="006604B5" w:rsidP="00A9729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2A1214F" w14:textId="77777777" w:rsidR="006604B5" w:rsidRPr="00700732" w:rsidRDefault="006604B5" w:rsidP="00A9729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0073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70073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700732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70073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70073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0073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A8788F8" w14:textId="77777777" w:rsidR="006604B5" w:rsidRPr="00700732" w:rsidRDefault="006604B5" w:rsidP="00A9729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9E97EB" w14:textId="77777777" w:rsidR="006604B5" w:rsidRPr="00700732" w:rsidRDefault="006604B5" w:rsidP="00A9729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521E483" w14:textId="77777777" w:rsidR="00BC121E" w:rsidRPr="00700732" w:rsidRDefault="006604B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0073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0073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00732" w14:paraId="5ABCCCDE" w14:textId="77777777" w:rsidTr="00D62E6E">
        <w:tc>
          <w:tcPr>
            <w:tcW w:w="2269" w:type="dxa"/>
            <w:shd w:val="clear" w:color="auto" w:fill="auto"/>
          </w:tcPr>
          <w:p w14:paraId="30485C9E" w14:textId="77777777" w:rsidR="00D62E6E" w:rsidRPr="007007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15E9F2" w14:textId="77777777" w:rsidR="00D62E6E" w:rsidRPr="00700732" w:rsidRDefault="006604B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D62E6E" w:rsidRPr="007007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04B5" w:rsidRPr="00700732" w14:paraId="62551CBE" w14:textId="77777777" w:rsidTr="00A97297">
        <w:tc>
          <w:tcPr>
            <w:tcW w:w="2269" w:type="dxa"/>
            <w:shd w:val="clear" w:color="auto" w:fill="auto"/>
          </w:tcPr>
          <w:p w14:paraId="180C4654" w14:textId="77777777" w:rsidR="006604B5" w:rsidRPr="00700732" w:rsidRDefault="006604B5" w:rsidP="00A972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F2CAA6" w14:textId="77777777" w:rsidR="006604B5" w:rsidRPr="00700732" w:rsidRDefault="006604B5" w:rsidP="00A972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108/2024</w:t>
            </w:r>
          </w:p>
        </w:tc>
      </w:tr>
    </w:tbl>
    <w:p w14:paraId="763C8813" w14:textId="77777777" w:rsidR="00BC121E" w:rsidRPr="00700732" w:rsidRDefault="006604B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0073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0073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0073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B3D460E" w14:textId="77777777" w:rsidR="00BC121E" w:rsidRPr="0070073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0073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EA5DC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0073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0073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70073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0073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8B53205" w14:textId="77777777" w:rsidR="00BC121E" w:rsidRPr="0070073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073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C10ACF3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0073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0073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0073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70073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A4CC6BA" w14:textId="77777777" w:rsidR="00BF69A4" w:rsidRPr="0070073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073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00732" w14:paraId="647B20F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B067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C294C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2633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00732" w14:paraId="51B05EC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2EB3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69FC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C40A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00732" w14:paraId="7C9D1E5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5D32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43FE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58CB" w14:textId="77777777" w:rsidR="00BC121E" w:rsidRPr="007007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2A1CB18" w14:textId="77777777" w:rsidR="00BC121E" w:rsidRPr="007007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0073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3F92952" w14:textId="77777777" w:rsidR="00BC121E" w:rsidRPr="007007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0073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8B2DADA" w14:textId="77777777" w:rsidR="00067B62" w:rsidRPr="007007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0073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0073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0073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082892D" w14:textId="77777777" w:rsidR="00067B62" w:rsidRPr="007007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00732" w14:paraId="3D71FD19" w14:textId="77777777" w:rsidTr="00620E37">
        <w:tc>
          <w:tcPr>
            <w:tcW w:w="2660" w:type="dxa"/>
            <w:shd w:val="clear" w:color="auto" w:fill="auto"/>
          </w:tcPr>
          <w:p w14:paraId="3AD57517" w14:textId="77777777" w:rsidR="00BC121E" w:rsidRPr="007007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F9C2DB" w14:textId="77777777" w:rsidR="00BC121E" w:rsidRPr="007007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B51AAE" w14:textId="77777777" w:rsidR="00BC121E" w:rsidRPr="007007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7CD7E38" w14:textId="77777777" w:rsidR="00BC121E" w:rsidRPr="007007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7011AD" w14:textId="77777777" w:rsidR="00BC121E" w:rsidRPr="007007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62B978" w14:textId="77777777" w:rsidR="00BC121E" w:rsidRPr="007007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604B5"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0073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907787B" w14:textId="77777777" w:rsidR="00106AC7" w:rsidRPr="00700732" w:rsidRDefault="00106AC7" w:rsidP="00BC121E">
      <w:pPr>
        <w:rPr>
          <w:rFonts w:ascii="Arial Narrow" w:hAnsi="Arial Narrow"/>
        </w:rPr>
      </w:pPr>
    </w:p>
    <w:sectPr w:rsidR="00106AC7" w:rsidRPr="007007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9E5A35" w14:textId="77777777" w:rsidR="00CE4703" w:rsidRDefault="00CE4703">
      <w:r>
        <w:separator/>
      </w:r>
    </w:p>
  </w:endnote>
  <w:endnote w:type="continuationSeparator" w:id="0">
    <w:p w14:paraId="719A7007" w14:textId="77777777" w:rsidR="00CE4703" w:rsidRDefault="00CE4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3AD7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12522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DBB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752CC0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005F89E">
        <v:line id="_x0000_s1025" style="position:absolute;left:0;text-align:left;z-index:251657728" from="-3.85pt,8.7pt" to="455.15pt,8.7pt"/>
      </w:pict>
    </w:r>
  </w:p>
  <w:p w14:paraId="5E68F9B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D235D" w14:textId="77777777" w:rsidR="006604B5" w:rsidRDefault="006604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ECF2B" w14:textId="77777777" w:rsidR="00CE4703" w:rsidRDefault="00CE4703">
      <w:r>
        <w:separator/>
      </w:r>
    </w:p>
  </w:footnote>
  <w:footnote w:type="continuationSeparator" w:id="0">
    <w:p w14:paraId="2B227851" w14:textId="77777777" w:rsidR="00CE4703" w:rsidRDefault="00CE4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9AE84" w14:textId="77777777" w:rsidR="006604B5" w:rsidRDefault="006604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CD7F4" w14:textId="77777777" w:rsidR="006604B5" w:rsidRDefault="006604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3CFFE" w14:textId="77777777" w:rsidR="006604B5" w:rsidRDefault="006604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4391556">
    <w:abstractNumId w:val="13"/>
  </w:num>
  <w:num w:numId="2" w16cid:durableId="2136023443">
    <w:abstractNumId w:val="0"/>
  </w:num>
  <w:num w:numId="3" w16cid:durableId="1294095783">
    <w:abstractNumId w:val="11"/>
  </w:num>
  <w:num w:numId="4" w16cid:durableId="990133796">
    <w:abstractNumId w:val="8"/>
  </w:num>
  <w:num w:numId="5" w16cid:durableId="501745962">
    <w:abstractNumId w:val="7"/>
  </w:num>
  <w:num w:numId="6" w16cid:durableId="1371496872">
    <w:abstractNumId w:val="1"/>
  </w:num>
  <w:num w:numId="7" w16cid:durableId="696352686">
    <w:abstractNumId w:val="6"/>
  </w:num>
  <w:num w:numId="8" w16cid:durableId="2012222034">
    <w:abstractNumId w:val="3"/>
  </w:num>
  <w:num w:numId="9" w16cid:durableId="146753448">
    <w:abstractNumId w:val="2"/>
  </w:num>
  <w:num w:numId="10" w16cid:durableId="1212958141">
    <w:abstractNumId w:val="5"/>
  </w:num>
  <w:num w:numId="11" w16cid:durableId="609314482">
    <w:abstractNumId w:val="10"/>
  </w:num>
  <w:num w:numId="12" w16cid:durableId="124743347">
    <w:abstractNumId w:val="4"/>
  </w:num>
  <w:num w:numId="13" w16cid:durableId="123738276">
    <w:abstractNumId w:val="9"/>
  </w:num>
  <w:num w:numId="14" w16cid:durableId="2580295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70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4B5"/>
    <w:rsid w:val="00664D2F"/>
    <w:rsid w:val="00686C95"/>
    <w:rsid w:val="00697D36"/>
    <w:rsid w:val="006B51E7"/>
    <w:rsid w:val="006D68D8"/>
    <w:rsid w:val="006E0FAA"/>
    <w:rsid w:val="0070073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E4703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404B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5B66B"/>
  <w15:chartTrackingRefBased/>
  <w15:docId w15:val="{B275D7B6-068A-43EE-84EF-4641C9C7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2024-08-02T11:32:00Z</cp:lastPrinted>
  <dcterms:created xsi:type="dcterms:W3CDTF">2024-08-02T11:32:00Z</dcterms:created>
  <dcterms:modified xsi:type="dcterms:W3CDTF">2024-08-02T11:32:00Z</dcterms:modified>
</cp:coreProperties>
</file>