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F591B" w14:textId="792A1ED6" w:rsidR="00025386" w:rsidRPr="00102D8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02D8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6765D" w:rsidRPr="00102D8C">
        <w:rPr>
          <w:rFonts w:ascii="Arial Narrow" w:hAnsi="Arial Narrow" w:cs="Arial"/>
          <w:bCs/>
          <w:i w:val="0"/>
          <w:szCs w:val="24"/>
        </w:rPr>
        <w:t>3</w:t>
      </w:r>
      <w:r w:rsidR="007666D6" w:rsidRPr="00102D8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02D8C" w14:paraId="41852398" w14:textId="77777777" w:rsidTr="00467CA2">
        <w:tc>
          <w:tcPr>
            <w:tcW w:w="2800" w:type="dxa"/>
            <w:shd w:val="clear" w:color="auto" w:fill="auto"/>
          </w:tcPr>
          <w:p w14:paraId="476A48BC" w14:textId="77777777" w:rsidR="00D520D3" w:rsidRPr="00102D8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02D8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102D8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3752BAA" w14:textId="77777777" w:rsidR="00D520D3" w:rsidRPr="00102D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118EAA7" w14:textId="77777777" w:rsidR="00D520D3" w:rsidRPr="00102D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EEF6F6" w14:textId="77777777" w:rsidR="00D520D3" w:rsidRPr="00102D8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02D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02D8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02D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02D8C" w14:paraId="6CDBB11B" w14:textId="77777777" w:rsidTr="00467CA2">
        <w:tc>
          <w:tcPr>
            <w:tcW w:w="2800" w:type="dxa"/>
            <w:shd w:val="clear" w:color="auto" w:fill="auto"/>
          </w:tcPr>
          <w:p w14:paraId="2BB34B19" w14:textId="77777777" w:rsidR="00D520D3" w:rsidRPr="00102D8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02D8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54BF7F" w14:textId="77777777" w:rsidR="00D520D3" w:rsidRPr="00102D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6433492" w14:textId="77777777" w:rsidR="00D520D3" w:rsidRPr="00102D8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4478D0" w14:textId="77777777" w:rsidR="00D520D3" w:rsidRPr="00102D8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02D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02D8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102D8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3264814" w14:textId="77777777" w:rsidR="00B62AD0" w:rsidRPr="00102D8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02D8C" w14:paraId="21D7ECB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A7F711" w14:textId="77777777" w:rsidR="00053927" w:rsidRPr="00102D8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02D8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CBE0BCF" w14:textId="77777777" w:rsidR="00053927" w:rsidRPr="00102D8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102D8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102D8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102D8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3A15E07" w14:textId="4639DD13" w:rsidR="0071340C" w:rsidRPr="00102D8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2D8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02D8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02D8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6765D" w:rsidRPr="00102D8C">
        <w:rPr>
          <w:rFonts w:ascii="Arial Narrow" w:hAnsi="Arial Narrow" w:cs="Arial"/>
          <w:sz w:val="24"/>
          <w:szCs w:val="24"/>
        </w:rPr>
        <w:t>(</w:t>
      </w:r>
      <w:proofErr w:type="spellStart"/>
      <w:r w:rsidR="00E6765D" w:rsidRPr="00102D8C">
        <w:rPr>
          <w:rFonts w:ascii="Arial Narrow" w:hAnsi="Arial Narrow" w:cs="Arial"/>
          <w:sz w:val="24"/>
          <w:szCs w:val="24"/>
        </w:rPr>
        <w:t>t.j</w:t>
      </w:r>
      <w:proofErr w:type="spellEnd"/>
      <w:r w:rsidR="00E6765D" w:rsidRPr="00102D8C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02D8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02D8C" w14:paraId="689D8F21" w14:textId="77777777" w:rsidTr="00467CA2">
        <w:tc>
          <w:tcPr>
            <w:tcW w:w="2269" w:type="dxa"/>
            <w:shd w:val="clear" w:color="auto" w:fill="auto"/>
          </w:tcPr>
          <w:p w14:paraId="10A1372B" w14:textId="77777777" w:rsidR="00D520D3" w:rsidRPr="00102D8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CE3395" w14:textId="05A679C1" w:rsidR="00D520D3" w:rsidRPr="00102D8C" w:rsidRDefault="00E6765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D520D3" w:rsidRPr="00102D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765D" w:rsidRPr="00102D8C" w14:paraId="38639D88" w14:textId="77777777" w:rsidTr="004F3B07">
        <w:tc>
          <w:tcPr>
            <w:tcW w:w="2269" w:type="dxa"/>
            <w:shd w:val="clear" w:color="auto" w:fill="auto"/>
          </w:tcPr>
          <w:p w14:paraId="7017F3EF" w14:textId="77777777" w:rsidR="00E6765D" w:rsidRPr="00102D8C" w:rsidRDefault="00E6765D" w:rsidP="004F3B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613D4" w14:textId="58423112" w:rsidR="00E6765D" w:rsidRPr="00102D8C" w:rsidRDefault="00E6765D" w:rsidP="004F3B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108/2024</w:t>
            </w:r>
          </w:p>
        </w:tc>
      </w:tr>
    </w:tbl>
    <w:p w14:paraId="449BFBD3" w14:textId="609F4B5D" w:rsidR="00DC652A" w:rsidRPr="00102D8C" w:rsidRDefault="00E6765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102D8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F18A2D9" w14:textId="77777777" w:rsidR="00DC652A" w:rsidRPr="00102D8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02D8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F2C2676" w14:textId="77777777" w:rsidR="0071340C" w:rsidRPr="00102D8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102D8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102D8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102D8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3BCC6F95" w14:textId="77777777" w:rsidR="0071340C" w:rsidRPr="00102D8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CE1847E" w14:textId="77777777" w:rsidR="0071340C" w:rsidRPr="00102D8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2A495AF" w14:textId="77777777" w:rsidR="0071340C" w:rsidRPr="00102D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02D8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F0F5874" w14:textId="77777777" w:rsidR="0071340C" w:rsidRPr="00102D8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102D8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102D8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102D8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AC139F9" w14:textId="77777777" w:rsidR="0071340C" w:rsidRPr="00102D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1D9EB83" w14:textId="77777777" w:rsidR="0071340C" w:rsidRPr="00102D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02CC333" w14:textId="77777777" w:rsidR="00DC652A" w:rsidRPr="00102D8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02D8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02D8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02D8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04967BA" w14:textId="77777777" w:rsidR="00DC652A" w:rsidRPr="00102D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02D8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02D8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B1D0923" w14:textId="77777777" w:rsidR="0093388F" w:rsidRPr="00102D8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102D8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3F450E4" w14:textId="77777777" w:rsidR="0093388F" w:rsidRPr="00102D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ED02681" w14:textId="77777777" w:rsidR="0093388F" w:rsidRPr="00102D8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02D8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261D703" w14:textId="77777777" w:rsidR="00CB29AC" w:rsidRPr="00102D8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E82781D" w14:textId="77777777" w:rsidR="00CB29AC" w:rsidRPr="00102D8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02D8C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E46CB33" w14:textId="77777777" w:rsidR="00830970" w:rsidRPr="00102D8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02D8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02D8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CEE3521" w14:textId="77777777" w:rsidR="00E27ABB" w:rsidRPr="00102D8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02D8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102D8C" w14:paraId="6AAEEA93" w14:textId="77777777" w:rsidTr="00467CA2">
        <w:tc>
          <w:tcPr>
            <w:tcW w:w="2660" w:type="dxa"/>
            <w:shd w:val="clear" w:color="auto" w:fill="auto"/>
          </w:tcPr>
          <w:p w14:paraId="2978DF0C" w14:textId="77777777" w:rsidR="00D520D3" w:rsidRPr="00102D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D11A1B5" w14:textId="77777777" w:rsidR="00D520D3" w:rsidRPr="00102D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8756822" w14:textId="77777777" w:rsidR="00D520D3" w:rsidRPr="00102D8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B28AFD9" w14:textId="77777777" w:rsidR="00D520D3" w:rsidRPr="00102D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EF0D52" w14:textId="77777777" w:rsidR="00D520D3" w:rsidRPr="00102D8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DED56F" w14:textId="7AC0FCD1" w:rsidR="00D520D3" w:rsidRPr="00102D8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02D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6765D" w:rsidRPr="00102D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02D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102D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102D8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369EEC8" w14:textId="77777777" w:rsidR="00E27ABB" w:rsidRPr="00102D8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02D8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DF9A7" w14:textId="77777777" w:rsidR="00F16C57" w:rsidRDefault="00F16C57" w:rsidP="00025386">
      <w:pPr>
        <w:spacing w:after="0" w:line="240" w:lineRule="auto"/>
      </w:pPr>
      <w:r>
        <w:separator/>
      </w:r>
    </w:p>
  </w:endnote>
  <w:endnote w:type="continuationSeparator" w:id="0">
    <w:p w14:paraId="5A221B29" w14:textId="77777777" w:rsidR="00F16C57" w:rsidRDefault="00F16C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E4DFF" w14:textId="77777777" w:rsidR="00E6765D" w:rsidRDefault="00E676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7D02B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EC50DF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B59F8A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5A61D1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AC78F6" w14:textId="77777777" w:rsidR="00E6765D" w:rsidRDefault="00E676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95B09" w14:textId="77777777" w:rsidR="00F16C57" w:rsidRDefault="00F16C57" w:rsidP="00025386">
      <w:pPr>
        <w:spacing w:after="0" w:line="240" w:lineRule="auto"/>
      </w:pPr>
      <w:r>
        <w:separator/>
      </w:r>
    </w:p>
  </w:footnote>
  <w:footnote w:type="continuationSeparator" w:id="0">
    <w:p w14:paraId="18ED1CFF" w14:textId="77777777" w:rsidR="00F16C57" w:rsidRDefault="00F16C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3F865" w14:textId="77777777" w:rsidR="00E6765D" w:rsidRDefault="00E676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D19CB" w14:textId="77777777" w:rsidR="00E6765D" w:rsidRDefault="00E676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85A06" w14:textId="77777777" w:rsidR="00E6765D" w:rsidRDefault="00E676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06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C57"/>
    <w:rsid w:val="00025386"/>
    <w:rsid w:val="000423B9"/>
    <w:rsid w:val="00053927"/>
    <w:rsid w:val="00066C44"/>
    <w:rsid w:val="00071D4C"/>
    <w:rsid w:val="00084786"/>
    <w:rsid w:val="00102D8C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6765D"/>
    <w:rsid w:val="00E86D3B"/>
    <w:rsid w:val="00EC10EE"/>
    <w:rsid w:val="00ED2631"/>
    <w:rsid w:val="00EF3368"/>
    <w:rsid w:val="00F16C57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EA0818"/>
  <w15:chartTrackingRefBased/>
  <w15:docId w15:val="{C47AB720-E1A1-44E1-875E-AA4A757D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2024-08-02T11:30:00Z</dcterms:created>
  <dcterms:modified xsi:type="dcterms:W3CDTF">2024-08-02T11:30:00Z</dcterms:modified>
</cp:coreProperties>
</file>