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6EEB85" w14:textId="52E9D628" w:rsidR="00025386" w:rsidRPr="0073299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73299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32997" w:rsidRPr="00732997">
        <w:rPr>
          <w:rFonts w:ascii="Arial Narrow" w:hAnsi="Arial Narrow" w:cs="Arial"/>
          <w:bCs/>
          <w:i w:val="0"/>
          <w:szCs w:val="24"/>
        </w:rPr>
        <w:t>3</w:t>
      </w:r>
      <w:r w:rsidR="007666D6" w:rsidRPr="00732997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732997" w14:paraId="6F3CE4B5" w14:textId="77777777" w:rsidTr="00467CA2">
        <w:tc>
          <w:tcPr>
            <w:tcW w:w="2800" w:type="dxa"/>
            <w:shd w:val="clear" w:color="auto" w:fill="auto"/>
          </w:tcPr>
          <w:p w14:paraId="184E3F23" w14:textId="77777777" w:rsidR="00D520D3" w:rsidRPr="0073299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32997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73299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CD8D1E6" w14:textId="77777777" w:rsidR="00D520D3" w:rsidRPr="0073299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4F91029" w14:textId="77777777" w:rsidR="00D520D3" w:rsidRPr="0073299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3299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EDEA29" w14:textId="77777777" w:rsidR="00D520D3" w:rsidRPr="0073299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3299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3299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3299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732997" w14:paraId="1BC1F40C" w14:textId="77777777" w:rsidTr="00467CA2">
        <w:tc>
          <w:tcPr>
            <w:tcW w:w="2800" w:type="dxa"/>
            <w:shd w:val="clear" w:color="auto" w:fill="auto"/>
          </w:tcPr>
          <w:p w14:paraId="0E1EEE57" w14:textId="77777777" w:rsidR="00D520D3" w:rsidRPr="0073299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3299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3AA3960" w14:textId="77777777" w:rsidR="00D520D3" w:rsidRPr="0073299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467F370" w14:textId="77777777" w:rsidR="00D520D3" w:rsidRPr="0073299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3299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F2E82D" w14:textId="77777777" w:rsidR="00D520D3" w:rsidRPr="0073299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3299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32997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73299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ABC20D6" w14:textId="77777777" w:rsidR="00B62AD0" w:rsidRPr="00732997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32997" w14:paraId="45545669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E449F97" w14:textId="77777777" w:rsidR="00053927" w:rsidRPr="0073299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32997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9AB226C" w14:textId="77777777" w:rsidR="00053927" w:rsidRPr="0073299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732997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732997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732997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F83D76E" w14:textId="77777777" w:rsidR="0071340C" w:rsidRPr="0073299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3299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7329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32997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7329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732997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732997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31263E" w:rsidRPr="00732997">
        <w:rPr>
          <w:rFonts w:ascii="Arial Narrow" w:hAnsi="Arial Narrow" w:cs="Arial"/>
          <w:sz w:val="24"/>
          <w:szCs w:val="24"/>
        </w:rPr>
        <w:t>(</w:t>
      </w:r>
      <w:proofErr w:type="spellStart"/>
      <w:r w:rsidR="0031263E" w:rsidRPr="00732997">
        <w:rPr>
          <w:rFonts w:ascii="Arial Narrow" w:hAnsi="Arial Narrow" w:cs="Arial"/>
          <w:sz w:val="24"/>
          <w:szCs w:val="24"/>
        </w:rPr>
        <w:t>t.j</w:t>
      </w:r>
      <w:proofErr w:type="spellEnd"/>
      <w:r w:rsidR="0031263E" w:rsidRPr="00732997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7329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329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73299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7329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7329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732997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732997" w14:paraId="01C7A8DA" w14:textId="77777777" w:rsidTr="00467CA2">
        <w:tc>
          <w:tcPr>
            <w:tcW w:w="2269" w:type="dxa"/>
            <w:shd w:val="clear" w:color="auto" w:fill="auto"/>
          </w:tcPr>
          <w:p w14:paraId="0FEC7646" w14:textId="77777777" w:rsidR="00D520D3" w:rsidRPr="0073299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3299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D8210B3" w14:textId="77777777" w:rsidR="00D520D3" w:rsidRPr="00732997" w:rsidRDefault="0031263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3299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eksploatacyjnych do aparatury medycznej na okres 24 miesięcy</w:t>
            </w:r>
            <w:r w:rsidR="00D520D3" w:rsidRPr="0073299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1263E" w:rsidRPr="00732997" w14:paraId="7822EDBE" w14:textId="77777777" w:rsidTr="00B72BDA">
        <w:tc>
          <w:tcPr>
            <w:tcW w:w="2269" w:type="dxa"/>
            <w:shd w:val="clear" w:color="auto" w:fill="auto"/>
          </w:tcPr>
          <w:p w14:paraId="63A5768E" w14:textId="77777777" w:rsidR="0031263E" w:rsidRPr="00732997" w:rsidRDefault="0031263E" w:rsidP="00B72BD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3299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DC20ABD" w14:textId="77777777" w:rsidR="0031263E" w:rsidRPr="00732997" w:rsidRDefault="0031263E" w:rsidP="00B72BD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3299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98/2024</w:t>
            </w:r>
          </w:p>
        </w:tc>
      </w:tr>
    </w:tbl>
    <w:p w14:paraId="6F07803E" w14:textId="77777777" w:rsidR="00DC652A" w:rsidRPr="00732997" w:rsidRDefault="0031263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329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732997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0DCFABDC" w14:textId="77777777" w:rsidR="00DC652A" w:rsidRPr="0073299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3299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300C899" w14:textId="77777777" w:rsidR="0071340C" w:rsidRPr="0073299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732997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732997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732997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001C7FD6" w14:textId="77777777" w:rsidR="0071340C" w:rsidRPr="0073299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6060D7BB" w14:textId="77777777" w:rsidR="0071340C" w:rsidRPr="0073299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32997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7E411A77" w14:textId="77777777" w:rsidR="0071340C" w:rsidRPr="0073299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3299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22A14749" w14:textId="77777777" w:rsidR="0071340C" w:rsidRPr="0073299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732997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732997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732997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20387F55" w14:textId="77777777" w:rsidR="0071340C" w:rsidRPr="0073299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3279A21E" w14:textId="77777777" w:rsidR="0071340C" w:rsidRPr="0073299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7F4D2240" w14:textId="77777777" w:rsidR="00DC652A" w:rsidRPr="0073299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3299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73299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732997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4D27EAC9" w14:textId="77777777" w:rsidR="00DC652A" w:rsidRPr="0073299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32997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732997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732997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732997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732997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7329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732997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0F66EC7A" w14:textId="77777777" w:rsidR="0093388F" w:rsidRPr="0073299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73299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7A8AB46C" w14:textId="77777777" w:rsidR="0093388F" w:rsidRPr="0073299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32997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638849A" w14:textId="77777777" w:rsidR="0093388F" w:rsidRPr="0073299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73299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3143DB0B" w14:textId="77777777" w:rsidR="00CB29AC" w:rsidRPr="0073299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32997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1336F955" w14:textId="77777777" w:rsidR="00CB29AC" w:rsidRPr="0073299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32997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3F07FE88" w14:textId="77777777" w:rsidR="00830970" w:rsidRPr="0073299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329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7329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7329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732997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30BC7A47" w14:textId="77777777" w:rsidR="00E27ABB" w:rsidRPr="00732997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3299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732997" w14:paraId="771766B9" w14:textId="77777777" w:rsidTr="00467CA2">
        <w:tc>
          <w:tcPr>
            <w:tcW w:w="2660" w:type="dxa"/>
            <w:shd w:val="clear" w:color="auto" w:fill="auto"/>
          </w:tcPr>
          <w:p w14:paraId="49ABCB96" w14:textId="77777777" w:rsidR="00D520D3" w:rsidRPr="0073299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EAE1281" w14:textId="77777777" w:rsidR="00D520D3" w:rsidRPr="0073299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3299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708D6F9" w14:textId="77777777" w:rsidR="00D520D3" w:rsidRPr="0073299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3299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92BEED2" w14:textId="77777777" w:rsidR="00D520D3" w:rsidRPr="0073299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5759207" w14:textId="77777777" w:rsidR="00D520D3" w:rsidRPr="0073299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3299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A700909" w14:textId="77777777" w:rsidR="00D520D3" w:rsidRPr="00732997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3299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1263E" w:rsidRPr="0073299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73299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73299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73299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57CCB9D9" w14:textId="77777777" w:rsidR="00E27ABB" w:rsidRPr="0073299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73299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2F98FE" w14:textId="77777777" w:rsidR="00427F63" w:rsidRDefault="00427F63" w:rsidP="00025386">
      <w:pPr>
        <w:spacing w:after="0" w:line="240" w:lineRule="auto"/>
      </w:pPr>
      <w:r>
        <w:separator/>
      </w:r>
    </w:p>
  </w:endnote>
  <w:endnote w:type="continuationSeparator" w:id="0">
    <w:p w14:paraId="0DBA7188" w14:textId="77777777" w:rsidR="00427F63" w:rsidRDefault="00427F6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BC59B6" w14:textId="77777777" w:rsidR="0031263E" w:rsidRDefault="003126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5BCFBE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901979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A3D69F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117F11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825F4C" w14:textId="77777777" w:rsidR="0031263E" w:rsidRDefault="003126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857B5B" w14:textId="77777777" w:rsidR="00427F63" w:rsidRDefault="00427F63" w:rsidP="00025386">
      <w:pPr>
        <w:spacing w:after="0" w:line="240" w:lineRule="auto"/>
      </w:pPr>
      <w:r>
        <w:separator/>
      </w:r>
    </w:p>
  </w:footnote>
  <w:footnote w:type="continuationSeparator" w:id="0">
    <w:p w14:paraId="58791E32" w14:textId="77777777" w:rsidR="00427F63" w:rsidRDefault="00427F6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484949" w14:textId="77777777" w:rsidR="0031263E" w:rsidRDefault="003126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2EA7D" w14:textId="77777777" w:rsidR="0031263E" w:rsidRDefault="003126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37F591" w14:textId="77777777" w:rsidR="0031263E" w:rsidRDefault="003126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8907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7F6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1263E"/>
    <w:rsid w:val="00427F63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32997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F7FA76"/>
  <w15:chartTrackingRefBased/>
  <w15:docId w15:val="{064DBD88-56BA-4DF9-8B1C-F18DE3AF3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295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2024-08-02T10:36:00Z</dcterms:created>
  <dcterms:modified xsi:type="dcterms:W3CDTF">2024-08-02T10:37:00Z</dcterms:modified>
</cp:coreProperties>
</file>