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A6CAA" w14:textId="42166DF6" w:rsidR="00415918" w:rsidRPr="002D2395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2D2395">
        <w:rPr>
          <w:rFonts w:ascii="Times New Roman" w:hAnsi="Times New Roman"/>
          <w:b w:val="0"/>
          <w:bCs/>
          <w:sz w:val="24"/>
        </w:rPr>
        <w:t xml:space="preserve">Załącznik nr </w:t>
      </w:r>
      <w:r w:rsidR="002D2395" w:rsidRPr="002D2395">
        <w:rPr>
          <w:rFonts w:ascii="Times New Roman" w:hAnsi="Times New Roman"/>
          <w:b w:val="0"/>
          <w:bCs/>
          <w:sz w:val="24"/>
        </w:rPr>
        <w:t>2 do SWZ</w:t>
      </w:r>
    </w:p>
    <w:p w14:paraId="1597814A" w14:textId="77777777" w:rsidR="00415918" w:rsidRDefault="00415918">
      <w:pPr>
        <w:rPr>
          <w:sz w:val="22"/>
        </w:rPr>
      </w:pPr>
    </w:p>
    <w:p w14:paraId="7047AAF4" w14:textId="77777777" w:rsidR="00415918" w:rsidRDefault="00415918">
      <w:pPr>
        <w:rPr>
          <w:sz w:val="22"/>
        </w:rPr>
      </w:pPr>
      <w:r>
        <w:rPr>
          <w:noProof/>
        </w:rPr>
        <w:pict w14:anchorId="03412DF4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30308B0" w14:textId="77777777" w:rsidR="00415918" w:rsidRDefault="00415918"/>
                <w:p w14:paraId="56713901" w14:textId="77777777" w:rsidR="00415918" w:rsidRDefault="00415918">
                  <w:pPr>
                    <w:rPr>
                      <w:sz w:val="12"/>
                    </w:rPr>
                  </w:pPr>
                </w:p>
                <w:p w14:paraId="50A4B8F3" w14:textId="77777777" w:rsidR="00415918" w:rsidRDefault="00415918">
                  <w:pPr>
                    <w:rPr>
                      <w:sz w:val="12"/>
                    </w:rPr>
                  </w:pPr>
                </w:p>
                <w:p w14:paraId="5A581718" w14:textId="77777777" w:rsidR="00415918" w:rsidRDefault="00415918">
                  <w:pPr>
                    <w:rPr>
                      <w:sz w:val="12"/>
                    </w:rPr>
                  </w:pPr>
                </w:p>
                <w:p w14:paraId="007AE53D" w14:textId="77777777" w:rsidR="00415918" w:rsidRDefault="00415918">
                  <w:pPr>
                    <w:rPr>
                      <w:sz w:val="12"/>
                    </w:rPr>
                  </w:pPr>
                </w:p>
                <w:p w14:paraId="05B90FC2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79E3A9B" w14:textId="77777777" w:rsidR="00415918" w:rsidRDefault="00415918"/>
              </w:txbxContent>
            </v:textbox>
          </v:roundrect>
        </w:pict>
      </w:r>
    </w:p>
    <w:p w14:paraId="08763FE4" w14:textId="77777777" w:rsidR="00415918" w:rsidRDefault="00415918">
      <w:pPr>
        <w:rPr>
          <w:sz w:val="22"/>
        </w:rPr>
      </w:pPr>
    </w:p>
    <w:p w14:paraId="3B7DBB03" w14:textId="77777777" w:rsidR="00415918" w:rsidRDefault="00415918">
      <w:pPr>
        <w:rPr>
          <w:sz w:val="22"/>
        </w:rPr>
      </w:pPr>
    </w:p>
    <w:p w14:paraId="617C29DF" w14:textId="77777777" w:rsidR="00415918" w:rsidRDefault="00415918"/>
    <w:p w14:paraId="735F2A4C" w14:textId="77777777" w:rsidR="00415918" w:rsidRDefault="00415918"/>
    <w:p w14:paraId="24E6A118" w14:textId="77777777" w:rsidR="00415918" w:rsidRDefault="00415918">
      <w:pPr>
        <w:rPr>
          <w:b/>
          <w:sz w:val="22"/>
        </w:rPr>
      </w:pPr>
    </w:p>
    <w:p w14:paraId="3EBED662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3A333E13" w14:textId="77777777" w:rsidR="00415918" w:rsidRDefault="00415918">
      <w:pPr>
        <w:rPr>
          <w:sz w:val="22"/>
        </w:rPr>
      </w:pPr>
    </w:p>
    <w:p w14:paraId="5AE13BE3" w14:textId="77777777" w:rsidR="00415918" w:rsidRDefault="00415918">
      <w:pPr>
        <w:rPr>
          <w:sz w:val="22"/>
        </w:rPr>
      </w:pPr>
    </w:p>
    <w:p w14:paraId="0DC35D44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B460FF" w:rsidRPr="00B460FF">
        <w:rPr>
          <w:b/>
          <w:sz w:val="24"/>
        </w:rPr>
        <w:t xml:space="preserve">Tryb podstawowy bez negocjacji - art. 275 pkt. 1 ustawy </w:t>
      </w:r>
      <w:proofErr w:type="spellStart"/>
      <w:proofErr w:type="gramStart"/>
      <w:r w:rsidR="00B460FF" w:rsidRPr="00B460FF">
        <w:rPr>
          <w:b/>
          <w:sz w:val="24"/>
        </w:rPr>
        <w:t>Pzp</w:t>
      </w:r>
      <w:proofErr w:type="spellEnd"/>
      <w:r>
        <w:rPr>
          <w:sz w:val="24"/>
        </w:rPr>
        <w:t>„ na</w:t>
      </w:r>
      <w:proofErr w:type="gramEnd"/>
      <w:r>
        <w:rPr>
          <w:sz w:val="24"/>
        </w:rPr>
        <w:t> :</w:t>
      </w:r>
    </w:p>
    <w:p w14:paraId="1ADDBF77" w14:textId="77777777" w:rsidR="00415918" w:rsidRDefault="00B460FF">
      <w:pPr>
        <w:spacing w:line="360" w:lineRule="auto"/>
        <w:rPr>
          <w:sz w:val="24"/>
        </w:rPr>
      </w:pPr>
      <w:r w:rsidRPr="00B460FF">
        <w:rPr>
          <w:b/>
          <w:sz w:val="24"/>
        </w:rPr>
        <w:t>Dostawy sukcesywne materiałów eksploatacyjnych do aparatury medycznej na okres 24 miesięcy</w:t>
      </w:r>
    </w:p>
    <w:p w14:paraId="4806EFD4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4D2B6950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1573FEFA" w14:textId="77777777" w:rsidR="00415918" w:rsidRDefault="00415918">
      <w:pPr>
        <w:rPr>
          <w:sz w:val="24"/>
        </w:rPr>
      </w:pPr>
    </w:p>
    <w:p w14:paraId="1E09794A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627F226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C7ED5C2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8DB776D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681657D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D1F64E5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86E8208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552F0EAC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257BDC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B187ED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5C7E2F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05BE3AB" w14:textId="77777777" w:rsidR="00415918" w:rsidRDefault="00415918">
            <w:pPr>
              <w:rPr>
                <w:sz w:val="24"/>
              </w:rPr>
            </w:pPr>
          </w:p>
          <w:p w14:paraId="7039F634" w14:textId="77777777" w:rsidR="00415918" w:rsidRDefault="00415918">
            <w:pPr>
              <w:rPr>
                <w:sz w:val="24"/>
              </w:rPr>
            </w:pPr>
          </w:p>
          <w:p w14:paraId="7AA715F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703505E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3CC1979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952C55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76845F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650B52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1434BC6" w14:textId="77777777" w:rsidR="00415918" w:rsidRDefault="00415918">
            <w:pPr>
              <w:rPr>
                <w:sz w:val="24"/>
              </w:rPr>
            </w:pPr>
          </w:p>
          <w:p w14:paraId="6DBECF42" w14:textId="77777777" w:rsidR="00415918" w:rsidRDefault="00415918">
            <w:pPr>
              <w:rPr>
                <w:sz w:val="24"/>
              </w:rPr>
            </w:pPr>
          </w:p>
          <w:p w14:paraId="4C21F92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E5F6564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22B8B8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9E0D1F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0E402B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64813D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62E33B0" w14:textId="77777777" w:rsidR="00415918" w:rsidRDefault="00415918">
            <w:pPr>
              <w:rPr>
                <w:sz w:val="24"/>
              </w:rPr>
            </w:pPr>
          </w:p>
          <w:p w14:paraId="7581C844" w14:textId="77777777" w:rsidR="00415918" w:rsidRDefault="00415918">
            <w:pPr>
              <w:rPr>
                <w:sz w:val="24"/>
              </w:rPr>
            </w:pPr>
          </w:p>
          <w:p w14:paraId="0EECD70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F023156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390EEE4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B93B6D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CDA544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EE060D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0F0F127" w14:textId="77777777" w:rsidR="00415918" w:rsidRDefault="00415918">
            <w:pPr>
              <w:rPr>
                <w:sz w:val="24"/>
              </w:rPr>
            </w:pPr>
          </w:p>
          <w:p w14:paraId="26602A2E" w14:textId="77777777" w:rsidR="00415918" w:rsidRDefault="00415918">
            <w:pPr>
              <w:rPr>
                <w:sz w:val="24"/>
              </w:rPr>
            </w:pPr>
          </w:p>
          <w:p w14:paraId="523EE55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1F181D7" w14:textId="77777777" w:rsidR="00415918" w:rsidRDefault="00415918">
            <w:pPr>
              <w:rPr>
                <w:sz w:val="24"/>
              </w:rPr>
            </w:pPr>
          </w:p>
        </w:tc>
      </w:tr>
    </w:tbl>
    <w:p w14:paraId="0CD7ACC1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90B19DE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49EC2480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7013FF" w14:textId="77777777" w:rsidR="00107B45" w:rsidRDefault="00107B45">
      <w:r>
        <w:separator/>
      </w:r>
    </w:p>
  </w:endnote>
  <w:endnote w:type="continuationSeparator" w:id="0">
    <w:p w14:paraId="48C206A7" w14:textId="77777777" w:rsidR="00107B45" w:rsidRDefault="00107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D27D5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6DF5FC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55A6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ACC4F" w14:textId="77777777" w:rsidR="00415918" w:rsidRDefault="00415918">
    <w:pPr>
      <w:pStyle w:val="Stopka"/>
      <w:tabs>
        <w:tab w:val="clear" w:pos="4536"/>
      </w:tabs>
      <w:jc w:val="center"/>
    </w:pPr>
  </w:p>
  <w:p w14:paraId="1E1CBBD5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7362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F5407F" w14:textId="77777777" w:rsidR="00415918" w:rsidRDefault="00415918">
    <w:pPr>
      <w:pStyle w:val="Stopka"/>
      <w:tabs>
        <w:tab w:val="clear" w:pos="4536"/>
      </w:tabs>
      <w:jc w:val="center"/>
    </w:pPr>
  </w:p>
  <w:p w14:paraId="75B8292A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597807" w14:textId="77777777" w:rsidR="00107B45" w:rsidRDefault="00107B45">
      <w:r>
        <w:separator/>
      </w:r>
    </w:p>
  </w:footnote>
  <w:footnote w:type="continuationSeparator" w:id="0">
    <w:p w14:paraId="2E2BE6E3" w14:textId="77777777" w:rsidR="00107B45" w:rsidRDefault="00107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6131E" w14:textId="77777777" w:rsidR="00B460FF" w:rsidRDefault="00B46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54CF3" w14:textId="77777777" w:rsidR="00B460FF" w:rsidRDefault="00B46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2C99B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B45"/>
    <w:rsid w:val="00107B45"/>
    <w:rsid w:val="002D2395"/>
    <w:rsid w:val="00415918"/>
    <w:rsid w:val="00B4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520E443"/>
  <w15:chartTrackingRefBased/>
  <w15:docId w15:val="{50BBCA62-43C8-4BBA-90CA-62EA7081D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2024-08-02T10:37:00Z</dcterms:created>
  <dcterms:modified xsi:type="dcterms:W3CDTF">2024-08-02T10:38:00Z</dcterms:modified>
</cp:coreProperties>
</file>