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B16E1" w14:textId="36A1FEBB" w:rsidR="00025386" w:rsidRPr="00C9607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9607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96078" w:rsidRPr="00C96078">
        <w:rPr>
          <w:rFonts w:ascii="Arial Narrow" w:hAnsi="Arial Narrow" w:cs="Arial"/>
          <w:bCs/>
          <w:i w:val="0"/>
          <w:szCs w:val="24"/>
        </w:rPr>
        <w:t>4</w:t>
      </w:r>
      <w:r w:rsidR="007666D6" w:rsidRPr="00C9607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96078" w14:paraId="2426C6BC" w14:textId="77777777" w:rsidTr="00467CA2">
        <w:tc>
          <w:tcPr>
            <w:tcW w:w="2800" w:type="dxa"/>
            <w:shd w:val="clear" w:color="auto" w:fill="auto"/>
          </w:tcPr>
          <w:p w14:paraId="3AF9AAA1" w14:textId="77777777" w:rsidR="00D520D3" w:rsidRPr="00C9607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9607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9607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13A3C1" w14:textId="77777777" w:rsidR="00D520D3" w:rsidRPr="00C96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77DDE9B" w14:textId="77777777" w:rsidR="00D520D3" w:rsidRPr="00C96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D1C2B0" w14:textId="77777777" w:rsidR="00D520D3" w:rsidRPr="00C9607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960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9607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960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96078" w14:paraId="63157B58" w14:textId="77777777" w:rsidTr="00467CA2">
        <w:tc>
          <w:tcPr>
            <w:tcW w:w="2800" w:type="dxa"/>
            <w:shd w:val="clear" w:color="auto" w:fill="auto"/>
          </w:tcPr>
          <w:p w14:paraId="7EA2EA3E" w14:textId="77777777" w:rsidR="00D520D3" w:rsidRPr="00C9607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9607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014575" w14:textId="77777777" w:rsidR="00D520D3" w:rsidRPr="00C96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D279F1" w14:textId="77777777" w:rsidR="00D520D3" w:rsidRPr="00C96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9CBD43" w14:textId="77777777" w:rsidR="00D520D3" w:rsidRPr="00C9607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960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9607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960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29CE29" w14:textId="77777777" w:rsidR="00B62AD0" w:rsidRPr="00C9607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96078" w14:paraId="13F1D96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D6EA03" w14:textId="77777777" w:rsidR="00053927" w:rsidRPr="00C9607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9607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FDC5D3E" w14:textId="77777777" w:rsidR="00053927" w:rsidRPr="00C9607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9607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9607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9607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2F3CDC" w14:textId="77777777" w:rsidR="0071340C" w:rsidRPr="00C9607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9607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9607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E1D38" w:rsidRPr="00C96078">
        <w:rPr>
          <w:rFonts w:ascii="Arial Narrow" w:hAnsi="Arial Narrow" w:cs="Arial"/>
          <w:sz w:val="24"/>
          <w:szCs w:val="24"/>
        </w:rPr>
        <w:t>(</w:t>
      </w:r>
      <w:proofErr w:type="spellStart"/>
      <w:r w:rsidR="001E1D38" w:rsidRPr="00C96078">
        <w:rPr>
          <w:rFonts w:ascii="Arial Narrow" w:hAnsi="Arial Narrow" w:cs="Arial"/>
          <w:sz w:val="24"/>
          <w:szCs w:val="24"/>
        </w:rPr>
        <w:t>t.j</w:t>
      </w:r>
      <w:proofErr w:type="spellEnd"/>
      <w:r w:rsidR="001E1D38" w:rsidRPr="00C96078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9607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96078" w14:paraId="6E57BA9E" w14:textId="77777777" w:rsidTr="00467CA2">
        <w:tc>
          <w:tcPr>
            <w:tcW w:w="2269" w:type="dxa"/>
            <w:shd w:val="clear" w:color="auto" w:fill="auto"/>
          </w:tcPr>
          <w:p w14:paraId="6F3E8CF9" w14:textId="77777777" w:rsidR="00D520D3" w:rsidRPr="00C9607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B3307B" w14:textId="77777777" w:rsidR="00D520D3" w:rsidRPr="00C96078" w:rsidRDefault="001E1D3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preparatów do dezynfekcji powierzchni oraz dezynfekcji maszynowej na okres 24 miesięcy</w:t>
            </w:r>
            <w:r w:rsidR="00D520D3" w:rsidRPr="00C9607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1E1D38" w:rsidRPr="00C96078" w14:paraId="40DD0BA3" w14:textId="77777777" w:rsidTr="00203076">
        <w:tc>
          <w:tcPr>
            <w:tcW w:w="2269" w:type="dxa"/>
            <w:shd w:val="clear" w:color="auto" w:fill="auto"/>
          </w:tcPr>
          <w:p w14:paraId="369F3ABB" w14:textId="77777777" w:rsidR="001E1D38" w:rsidRPr="00C96078" w:rsidRDefault="001E1D38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9CF12D" w14:textId="77777777" w:rsidR="001E1D38" w:rsidRPr="00C96078" w:rsidRDefault="001E1D38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93/2024</w:t>
            </w:r>
          </w:p>
        </w:tc>
      </w:tr>
    </w:tbl>
    <w:p w14:paraId="7B144035" w14:textId="77777777" w:rsidR="00DC652A" w:rsidRPr="00C96078" w:rsidRDefault="001E1D3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9607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2F022D8" w14:textId="77777777" w:rsidR="00DC652A" w:rsidRPr="00C9607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9607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175A064" w14:textId="77777777" w:rsidR="0071340C" w:rsidRPr="00C9607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9607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9607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9607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8971A0E" w14:textId="77777777" w:rsidR="0071340C" w:rsidRPr="00C9607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7CF8358" w14:textId="77777777" w:rsidR="0071340C" w:rsidRPr="00C9607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EEEB556" w14:textId="77777777" w:rsidR="0071340C" w:rsidRPr="00C9607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9607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6AF9370" w14:textId="77777777" w:rsidR="0071340C" w:rsidRPr="00C9607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96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96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96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8B7F872" w14:textId="77777777" w:rsidR="0071340C" w:rsidRPr="00C9607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4C2EF34" w14:textId="77777777" w:rsidR="0071340C" w:rsidRPr="00C9607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55F63CD" w14:textId="77777777" w:rsidR="00DC652A" w:rsidRPr="00C9607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9607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9607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9607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7847503" w14:textId="77777777" w:rsidR="00DC652A" w:rsidRPr="00C96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9607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9607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F8996C7" w14:textId="77777777" w:rsidR="0093388F" w:rsidRPr="00C9607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9607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C6A5451" w14:textId="77777777" w:rsidR="0093388F" w:rsidRPr="00C96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631835C" w14:textId="77777777" w:rsidR="0093388F" w:rsidRPr="00C9607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9607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4895BC0" w14:textId="77777777" w:rsidR="00CB29AC" w:rsidRPr="00C9607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491D45B" w14:textId="77777777" w:rsidR="00CB29AC" w:rsidRPr="00C9607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9607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98C6758" w14:textId="77777777" w:rsidR="00830970" w:rsidRPr="00C96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960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9607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A659554" w14:textId="77777777" w:rsidR="00E27ABB" w:rsidRPr="00C9607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9607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96078" w14:paraId="1261CC17" w14:textId="77777777" w:rsidTr="00467CA2">
        <w:tc>
          <w:tcPr>
            <w:tcW w:w="2660" w:type="dxa"/>
            <w:shd w:val="clear" w:color="auto" w:fill="auto"/>
          </w:tcPr>
          <w:p w14:paraId="361E82BF" w14:textId="77777777" w:rsidR="00D520D3" w:rsidRPr="00C96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B8A9AF3" w14:textId="77777777" w:rsidR="00D520D3" w:rsidRPr="00C96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6733A5" w14:textId="77777777" w:rsidR="00D520D3" w:rsidRPr="00C9607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3512D6" w14:textId="77777777" w:rsidR="00D520D3" w:rsidRPr="00C96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208A09" w14:textId="77777777" w:rsidR="00D520D3" w:rsidRPr="00C96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5C637F" w14:textId="77777777" w:rsidR="00D520D3" w:rsidRPr="00C9607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E1D38"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960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CDF56BC" w14:textId="77777777" w:rsidR="00E27ABB" w:rsidRPr="00C9607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9607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53B11" w14:textId="77777777" w:rsidR="00103EA9" w:rsidRDefault="00103EA9" w:rsidP="00025386">
      <w:pPr>
        <w:spacing w:after="0" w:line="240" w:lineRule="auto"/>
      </w:pPr>
      <w:r>
        <w:separator/>
      </w:r>
    </w:p>
  </w:endnote>
  <w:endnote w:type="continuationSeparator" w:id="0">
    <w:p w14:paraId="3B2C14B8" w14:textId="77777777" w:rsidR="00103EA9" w:rsidRDefault="00103E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625D2" w14:textId="77777777" w:rsidR="001E1D38" w:rsidRDefault="001E1D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F49A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10F17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DA639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2B678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5289E" w14:textId="77777777" w:rsidR="001E1D38" w:rsidRDefault="001E1D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A5B09" w14:textId="77777777" w:rsidR="00103EA9" w:rsidRDefault="00103EA9" w:rsidP="00025386">
      <w:pPr>
        <w:spacing w:after="0" w:line="240" w:lineRule="auto"/>
      </w:pPr>
      <w:r>
        <w:separator/>
      </w:r>
    </w:p>
  </w:footnote>
  <w:footnote w:type="continuationSeparator" w:id="0">
    <w:p w14:paraId="67EB2C58" w14:textId="77777777" w:rsidR="00103EA9" w:rsidRDefault="00103E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03961" w14:textId="77777777" w:rsidR="001E1D38" w:rsidRDefault="001E1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067C6" w14:textId="77777777" w:rsidR="001E1D38" w:rsidRDefault="001E1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6FAA7" w14:textId="77777777" w:rsidR="001E1D38" w:rsidRDefault="001E1D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6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EA9"/>
    <w:rsid w:val="00025386"/>
    <w:rsid w:val="000423B9"/>
    <w:rsid w:val="00053927"/>
    <w:rsid w:val="00066C44"/>
    <w:rsid w:val="00071D4C"/>
    <w:rsid w:val="00084786"/>
    <w:rsid w:val="00103EA9"/>
    <w:rsid w:val="0016158F"/>
    <w:rsid w:val="001C2314"/>
    <w:rsid w:val="001E1D38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6078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ACE4C"/>
  <w15:chartTrackingRefBased/>
  <w15:docId w15:val="{FA4C14DB-7158-4039-BA9D-2F403680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2024-08-05T11:14:00Z</cp:lastPrinted>
  <dcterms:created xsi:type="dcterms:W3CDTF">2024-08-05T11:14:00Z</dcterms:created>
  <dcterms:modified xsi:type="dcterms:W3CDTF">2024-08-05T11:14:00Z</dcterms:modified>
</cp:coreProperties>
</file>