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6F06E" w14:textId="77777777" w:rsidR="00D64136" w:rsidRPr="00353FDC" w:rsidRDefault="007C5E89" w:rsidP="000822B3">
      <w:pPr>
        <w:jc w:val="right"/>
        <w:rPr>
          <w:rFonts w:ascii="Arial" w:hAnsi="Arial" w:cs="Arial"/>
        </w:rPr>
      </w:pPr>
      <w:bookmarkStart w:id="0" w:name="_Hlk53520193"/>
      <w:r w:rsidRPr="007C5E89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7C5E89">
        <w:rPr>
          <w:rFonts w:ascii="Arial" w:hAnsi="Arial" w:cs="Arial"/>
        </w:rPr>
        <w:t>2024-08-06</w:t>
      </w:r>
    </w:p>
    <w:p w14:paraId="1042AAF8" w14:textId="77777777" w:rsidR="007C5E89" w:rsidRPr="007C5E89" w:rsidRDefault="007C5E89" w:rsidP="000822B3">
      <w:pPr>
        <w:ind w:right="3969"/>
        <w:rPr>
          <w:rFonts w:ascii="Arial" w:hAnsi="Arial" w:cs="Arial"/>
          <w:b/>
          <w:bCs/>
        </w:rPr>
      </w:pPr>
      <w:r w:rsidRPr="007C5E89">
        <w:rPr>
          <w:rFonts w:ascii="Arial" w:hAnsi="Arial" w:cs="Arial"/>
          <w:b/>
          <w:bCs/>
        </w:rPr>
        <w:t>Szpital Wojewódzki w Poznaniu</w:t>
      </w:r>
    </w:p>
    <w:p w14:paraId="68A59AFF" w14:textId="77777777" w:rsidR="00D64136" w:rsidRPr="00353FDC" w:rsidRDefault="007C5E89" w:rsidP="000822B3">
      <w:pPr>
        <w:ind w:right="3969"/>
        <w:rPr>
          <w:rFonts w:ascii="Arial" w:hAnsi="Arial" w:cs="Arial"/>
          <w:b/>
          <w:bCs/>
        </w:rPr>
      </w:pPr>
      <w:r w:rsidRPr="007C5E89">
        <w:rPr>
          <w:rFonts w:ascii="Arial" w:hAnsi="Arial" w:cs="Arial"/>
          <w:b/>
          <w:bCs/>
        </w:rPr>
        <w:t>Dział Zamówień Publicznych</w:t>
      </w:r>
    </w:p>
    <w:p w14:paraId="34381D9A" w14:textId="77777777" w:rsidR="00D64136" w:rsidRPr="00353FDC" w:rsidRDefault="007C5E89" w:rsidP="000822B3">
      <w:pPr>
        <w:ind w:right="3969"/>
        <w:rPr>
          <w:rFonts w:ascii="Arial" w:hAnsi="Arial" w:cs="Arial"/>
        </w:rPr>
      </w:pPr>
      <w:r w:rsidRPr="007C5E89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7C5E89">
        <w:rPr>
          <w:rFonts w:ascii="Arial" w:hAnsi="Arial" w:cs="Arial"/>
        </w:rPr>
        <w:t>7/19</w:t>
      </w:r>
    </w:p>
    <w:p w14:paraId="67D4652D" w14:textId="77777777" w:rsidR="00D64136" w:rsidRPr="00353FDC" w:rsidRDefault="007C5E89" w:rsidP="000822B3">
      <w:pPr>
        <w:ind w:right="3969"/>
        <w:rPr>
          <w:rFonts w:ascii="Arial" w:hAnsi="Arial" w:cs="Arial"/>
        </w:rPr>
      </w:pPr>
      <w:r w:rsidRPr="007C5E89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7C5E89">
        <w:rPr>
          <w:rFonts w:ascii="Arial" w:hAnsi="Arial" w:cs="Arial"/>
        </w:rPr>
        <w:t>Poznań</w:t>
      </w:r>
    </w:p>
    <w:p w14:paraId="4C6F97C9" w14:textId="77777777" w:rsidR="000822B3" w:rsidRDefault="000822B3" w:rsidP="000822B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6BDF5E1" w14:textId="2AF9CE64" w:rsidR="009F463B" w:rsidRDefault="009F463B" w:rsidP="000822B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08E7414" w14:textId="77777777" w:rsidR="00D64136" w:rsidRDefault="009F463B" w:rsidP="000822B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07E3866" w14:textId="77777777" w:rsidR="000822B3" w:rsidRDefault="000822B3" w:rsidP="000822B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4B711636" w14:textId="77777777" w:rsidR="000822B3" w:rsidRPr="009F463B" w:rsidRDefault="000822B3" w:rsidP="000822B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1D2235F8" w14:textId="77777777" w:rsidTr="005E0D0A">
        <w:tc>
          <w:tcPr>
            <w:tcW w:w="10065" w:type="dxa"/>
            <w:shd w:val="clear" w:color="auto" w:fill="F2F2F2"/>
            <w:hideMark/>
          </w:tcPr>
          <w:p w14:paraId="54081E12" w14:textId="77777777" w:rsidR="00D64136" w:rsidRPr="00353FDC" w:rsidRDefault="00D64136" w:rsidP="000822B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0F56843" w14:textId="77777777" w:rsidR="00D64136" w:rsidRDefault="00D64136" w:rsidP="000822B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6768D93" w14:textId="5768266B" w:rsidR="000822B3" w:rsidRPr="00353FDC" w:rsidRDefault="000822B3" w:rsidP="000822B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2</w:t>
            </w:r>
          </w:p>
        </w:tc>
      </w:tr>
    </w:tbl>
    <w:p w14:paraId="447D1E58" w14:textId="77777777" w:rsidR="00D64136" w:rsidRDefault="00D64136" w:rsidP="000822B3">
      <w:pPr>
        <w:keepNext/>
        <w:outlineLvl w:val="0"/>
        <w:rPr>
          <w:rFonts w:ascii="Arial" w:hAnsi="Arial" w:cs="Arial"/>
          <w:b/>
        </w:rPr>
      </w:pPr>
    </w:p>
    <w:p w14:paraId="7BFFF470" w14:textId="77777777" w:rsidR="004929C7" w:rsidRPr="00353FDC" w:rsidRDefault="004929C7" w:rsidP="000822B3">
      <w:pPr>
        <w:keepNext/>
        <w:outlineLvl w:val="0"/>
        <w:rPr>
          <w:rFonts w:ascii="Arial" w:hAnsi="Arial" w:cs="Arial"/>
          <w:b/>
        </w:rPr>
      </w:pPr>
    </w:p>
    <w:p w14:paraId="0F01F91A" w14:textId="77777777" w:rsidR="00D64136" w:rsidRPr="00353FDC" w:rsidRDefault="00D64136" w:rsidP="000822B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19247BCA" w14:textId="77777777" w:rsidTr="005E0D0A">
        <w:tc>
          <w:tcPr>
            <w:tcW w:w="2269" w:type="dxa"/>
            <w:shd w:val="clear" w:color="auto" w:fill="auto"/>
          </w:tcPr>
          <w:p w14:paraId="59BE19D5" w14:textId="77777777" w:rsidR="00D64136" w:rsidRPr="00353FDC" w:rsidRDefault="00D64136" w:rsidP="000822B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F1F3D7" w14:textId="77777777" w:rsidR="00D64136" w:rsidRPr="00353FDC" w:rsidRDefault="007C5E89" w:rsidP="000822B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C5E89">
              <w:rPr>
                <w:rFonts w:ascii="Arial" w:hAnsi="Arial" w:cs="Arial"/>
                <w:bCs/>
              </w:rPr>
              <w:t xml:space="preserve">Zestawy odczynnikowe do oznaczeń w diagnostyce </w:t>
            </w:r>
            <w:proofErr w:type="spellStart"/>
            <w:r w:rsidRPr="007C5E89">
              <w:rPr>
                <w:rFonts w:ascii="Arial" w:hAnsi="Arial" w:cs="Arial"/>
                <w:bCs/>
              </w:rPr>
              <w:t>gammapatii</w:t>
            </w:r>
            <w:proofErr w:type="spellEnd"/>
            <w:r w:rsidRPr="007C5E89">
              <w:rPr>
                <w:rFonts w:ascii="Arial" w:hAnsi="Arial" w:cs="Arial"/>
                <w:bCs/>
              </w:rPr>
              <w:t xml:space="preserve"> monoklonalnych, do oznaczeń genetycznych, testy do badań laboratoryjnych kału oraz wkładki cytologiczne.</w:t>
            </w:r>
          </w:p>
        </w:tc>
      </w:tr>
      <w:tr w:rsidR="007C5E89" w:rsidRPr="00353FDC" w14:paraId="5E73B69D" w14:textId="77777777" w:rsidTr="00955423">
        <w:tc>
          <w:tcPr>
            <w:tcW w:w="2269" w:type="dxa"/>
            <w:shd w:val="clear" w:color="auto" w:fill="auto"/>
          </w:tcPr>
          <w:p w14:paraId="27ADB174" w14:textId="77777777" w:rsidR="007C5E89" w:rsidRPr="00353FDC" w:rsidRDefault="007C5E89" w:rsidP="000822B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7D640A" w14:textId="77777777" w:rsidR="007C5E89" w:rsidRPr="00353FDC" w:rsidRDefault="007C5E89" w:rsidP="000822B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C5E89">
              <w:rPr>
                <w:rFonts w:ascii="Arial" w:hAnsi="Arial" w:cs="Arial"/>
                <w:bCs/>
              </w:rPr>
              <w:t>SZW/DZP/47/2024</w:t>
            </w:r>
          </w:p>
        </w:tc>
      </w:tr>
    </w:tbl>
    <w:p w14:paraId="18317CDB" w14:textId="77777777" w:rsidR="00D64136" w:rsidRPr="00E1738E" w:rsidRDefault="00D64136" w:rsidP="000822B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70F5FB3" w14:textId="64059851" w:rsidR="00D64136" w:rsidRDefault="00D64136" w:rsidP="000822B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7C5E89" w:rsidRPr="007C5E89">
        <w:rPr>
          <w:rFonts w:ascii="Arial" w:hAnsi="Arial" w:cs="Arial"/>
          <w:b/>
        </w:rPr>
        <w:t>Szpital Wojewódzki w Poznaniu</w:t>
      </w:r>
      <w:r w:rsidR="000822B3">
        <w:rPr>
          <w:rFonts w:ascii="Arial" w:hAnsi="Arial" w:cs="Arial"/>
          <w:b/>
        </w:rPr>
        <w:t xml:space="preserve">, </w:t>
      </w:r>
      <w:r w:rsidR="007C5E89" w:rsidRPr="007C5E89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C5E89" w:rsidRPr="007C5E89">
        <w:rPr>
          <w:rFonts w:ascii="Arial" w:hAnsi="Arial" w:cs="Arial"/>
        </w:rPr>
        <w:t>(</w:t>
      </w:r>
      <w:proofErr w:type="spellStart"/>
      <w:r w:rsidR="007C5E89" w:rsidRPr="007C5E89">
        <w:rPr>
          <w:rFonts w:ascii="Arial" w:hAnsi="Arial" w:cs="Arial"/>
        </w:rPr>
        <w:t>t.j</w:t>
      </w:r>
      <w:proofErr w:type="spellEnd"/>
      <w:r w:rsidR="007C5E89" w:rsidRPr="007C5E89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3E0F9870" w14:textId="77777777" w:rsidR="000822B3" w:rsidRDefault="000822B3" w:rsidP="000822B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C5E89" w14:paraId="0C13B073" w14:textId="77777777" w:rsidTr="0095542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9B24F" w14:textId="027ACB2E" w:rsidR="007C5E89" w:rsidRPr="00F245C5" w:rsidRDefault="007C5E89" w:rsidP="000822B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C5E89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C5E89">
              <w:rPr>
                <w:rFonts w:ascii="Arial" w:hAnsi="Arial" w:cs="Arial"/>
              </w:rPr>
              <w:t xml:space="preserve">zestawy odczynnikowe do </w:t>
            </w:r>
            <w:r w:rsidR="007642A8" w:rsidRPr="007C5E89">
              <w:rPr>
                <w:rFonts w:ascii="Arial" w:hAnsi="Arial" w:cs="Arial"/>
              </w:rPr>
              <w:t>oznaczeń</w:t>
            </w:r>
            <w:r w:rsidRPr="007C5E89">
              <w:rPr>
                <w:rFonts w:ascii="Arial" w:hAnsi="Arial" w:cs="Arial"/>
              </w:rPr>
              <w:t xml:space="preserve"> genetycznych</w:t>
            </w:r>
          </w:p>
          <w:p w14:paraId="5D7A53D5" w14:textId="77777777" w:rsidR="007C5E89" w:rsidRPr="00F245C5" w:rsidRDefault="007C5E89" w:rsidP="000822B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7C5E89">
              <w:rPr>
                <w:rFonts w:ascii="Arial" w:hAnsi="Arial" w:cs="Arial"/>
                <w:b/>
              </w:rPr>
              <w:t>Cepheid</w:t>
            </w:r>
            <w:proofErr w:type="spellEnd"/>
            <w:r w:rsidRPr="007C5E89">
              <w:rPr>
                <w:rFonts w:ascii="Arial" w:hAnsi="Arial" w:cs="Arial"/>
                <w:b/>
              </w:rPr>
              <w:t xml:space="preserve"> GmbH</w:t>
            </w:r>
          </w:p>
          <w:p w14:paraId="57E587C7" w14:textId="77777777" w:rsidR="004929C7" w:rsidRPr="004929C7" w:rsidRDefault="004929C7" w:rsidP="004929C7">
            <w:pPr>
              <w:rPr>
                <w:rFonts w:ascii="Arial" w:hAnsi="Arial" w:cs="Arial"/>
              </w:rPr>
            </w:pPr>
            <w:proofErr w:type="spellStart"/>
            <w:r w:rsidRPr="004929C7">
              <w:rPr>
                <w:rFonts w:ascii="Arial" w:hAnsi="Arial" w:cs="Arial"/>
              </w:rPr>
              <w:t>Europark</w:t>
            </w:r>
            <w:proofErr w:type="spellEnd"/>
            <w:r w:rsidRPr="004929C7">
              <w:rPr>
                <w:rFonts w:ascii="Arial" w:hAnsi="Arial" w:cs="Arial"/>
              </w:rPr>
              <w:t xml:space="preserve"> </w:t>
            </w:r>
            <w:proofErr w:type="spellStart"/>
            <w:r w:rsidRPr="004929C7">
              <w:rPr>
                <w:rFonts w:ascii="Arial" w:hAnsi="Arial" w:cs="Arial"/>
              </w:rPr>
              <w:t>Fichtenhain</w:t>
            </w:r>
            <w:proofErr w:type="spellEnd"/>
            <w:r w:rsidRPr="004929C7">
              <w:rPr>
                <w:rFonts w:ascii="Arial" w:hAnsi="Arial" w:cs="Arial"/>
              </w:rPr>
              <w:t xml:space="preserve"> A 4</w:t>
            </w:r>
          </w:p>
          <w:p w14:paraId="06D54979" w14:textId="77777777" w:rsidR="004929C7" w:rsidRDefault="004929C7" w:rsidP="004929C7">
            <w:pPr>
              <w:jc w:val="both"/>
              <w:rPr>
                <w:rFonts w:ascii="Arial" w:hAnsi="Arial" w:cs="Arial"/>
              </w:rPr>
            </w:pPr>
            <w:r w:rsidRPr="004929C7">
              <w:rPr>
                <w:rFonts w:ascii="Arial" w:hAnsi="Arial" w:cs="Arial"/>
              </w:rPr>
              <w:t xml:space="preserve">47807 </w:t>
            </w:r>
            <w:proofErr w:type="spellStart"/>
            <w:r w:rsidRPr="004929C7">
              <w:rPr>
                <w:rFonts w:ascii="Arial" w:hAnsi="Arial" w:cs="Arial"/>
              </w:rPr>
              <w:t>Krefeld</w:t>
            </w:r>
            <w:proofErr w:type="spellEnd"/>
            <w:r w:rsidRPr="004929C7">
              <w:rPr>
                <w:rFonts w:ascii="Arial" w:hAnsi="Arial" w:cs="Arial"/>
              </w:rPr>
              <w:t>, Niemcy</w:t>
            </w:r>
            <w:r w:rsidRPr="00F245C5">
              <w:rPr>
                <w:rFonts w:ascii="Arial" w:hAnsi="Arial" w:cs="Arial"/>
              </w:rPr>
              <w:t xml:space="preserve"> </w:t>
            </w:r>
          </w:p>
          <w:p w14:paraId="39B99134" w14:textId="398A39B9" w:rsidR="007C5E89" w:rsidRPr="00F245C5" w:rsidRDefault="007C5E89" w:rsidP="004929C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C5E89">
              <w:rPr>
                <w:rFonts w:ascii="Arial" w:hAnsi="Arial" w:cs="Arial"/>
                <w:b/>
              </w:rPr>
              <w:t>338 423.72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044BBD" w14:textId="77777777" w:rsidR="007C5E89" w:rsidRPr="00F245C5" w:rsidRDefault="007C5E89" w:rsidP="000822B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DA4EF5" w14:textId="07CDBF78" w:rsidR="007C5E89" w:rsidRPr="007C5E89" w:rsidRDefault="000822B3" w:rsidP="000822B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7C5E89">
              <w:rPr>
                <w:rFonts w:ascii="Arial" w:hAnsi="Arial" w:cs="Arial"/>
              </w:rPr>
              <w:t>Ofer</w:t>
            </w:r>
            <w:r>
              <w:rPr>
                <w:rFonts w:ascii="Arial" w:hAnsi="Arial" w:cs="Arial"/>
              </w:rPr>
              <w:t>t</w:t>
            </w:r>
            <w:r w:rsidRPr="007C5E89">
              <w:rPr>
                <w:rFonts w:ascii="Arial" w:hAnsi="Arial" w:cs="Arial"/>
              </w:rPr>
              <w:t>a spełnia wymagania formalno-prawne i jest zgodna z SWZ.</w:t>
            </w:r>
            <w:r w:rsidR="007642A8">
              <w:rPr>
                <w:rFonts w:ascii="Arial" w:hAnsi="Arial" w:cs="Arial"/>
              </w:rPr>
              <w:t xml:space="preserve"> Jedyna oferta.</w:t>
            </w:r>
          </w:p>
        </w:tc>
      </w:tr>
    </w:tbl>
    <w:p w14:paraId="5EFDA593" w14:textId="77777777" w:rsidR="000822B3" w:rsidRDefault="000822B3" w:rsidP="000822B3">
      <w:pPr>
        <w:jc w:val="both"/>
        <w:rPr>
          <w:rFonts w:ascii="Arial" w:hAnsi="Arial" w:cs="Arial"/>
          <w:b/>
          <w:bCs/>
          <w:color w:val="000000"/>
        </w:rPr>
      </w:pPr>
    </w:p>
    <w:p w14:paraId="513B64C7" w14:textId="22B042C1" w:rsidR="00D64136" w:rsidRDefault="00D64136" w:rsidP="000822B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544"/>
        <w:gridCol w:w="2126"/>
        <w:gridCol w:w="1418"/>
      </w:tblGrid>
      <w:tr w:rsidR="00D64136" w14:paraId="381D34A0" w14:textId="77777777" w:rsidTr="007642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95FAE2" w14:textId="77777777" w:rsidR="00D64136" w:rsidRPr="00F245C5" w:rsidRDefault="00D64136" w:rsidP="000822B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C6B314" w14:textId="77777777" w:rsidR="00D64136" w:rsidRPr="00F245C5" w:rsidRDefault="00D64136" w:rsidP="000822B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D0CD3A" w14:textId="77777777" w:rsidR="00D64136" w:rsidRPr="00F245C5" w:rsidRDefault="00D64136" w:rsidP="000822B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5DDE11" w14:textId="77777777" w:rsidR="00D64136" w:rsidRPr="00F245C5" w:rsidRDefault="00D64136" w:rsidP="000822B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C5E89" w14:paraId="38AAD1D4" w14:textId="77777777" w:rsidTr="007642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4E649" w14:textId="27570A47" w:rsidR="007C5E89" w:rsidRPr="007D7932" w:rsidRDefault="007C5E89" w:rsidP="000822B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C5E8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C5E89">
              <w:rPr>
                <w:rFonts w:ascii="Arial" w:hAnsi="Arial" w:cs="Arial"/>
                <w:sz w:val="22"/>
                <w:szCs w:val="22"/>
              </w:rPr>
              <w:t xml:space="preserve">zestawy odczynnikowe do </w:t>
            </w:r>
            <w:r w:rsidR="000822B3" w:rsidRPr="007C5E89">
              <w:rPr>
                <w:rFonts w:ascii="Arial" w:hAnsi="Arial" w:cs="Arial"/>
                <w:sz w:val="22"/>
                <w:szCs w:val="22"/>
              </w:rPr>
              <w:t>oznaczeń</w:t>
            </w:r>
            <w:r w:rsidRPr="007C5E89">
              <w:rPr>
                <w:rFonts w:ascii="Arial" w:hAnsi="Arial" w:cs="Arial"/>
                <w:sz w:val="22"/>
                <w:szCs w:val="22"/>
              </w:rPr>
              <w:t xml:space="preserve"> genetycznych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6240" w14:textId="77777777" w:rsidR="007C5E89" w:rsidRPr="007D7932" w:rsidRDefault="007C5E89" w:rsidP="000822B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C5E89">
              <w:rPr>
                <w:rFonts w:ascii="Arial" w:hAnsi="Arial" w:cs="Arial"/>
                <w:b/>
                <w:bCs/>
                <w:sz w:val="22"/>
                <w:szCs w:val="22"/>
              </w:rPr>
              <w:t>Cepheid</w:t>
            </w:r>
            <w:proofErr w:type="spellEnd"/>
            <w:r w:rsidRPr="007C5E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GmbH</w:t>
            </w:r>
          </w:p>
          <w:p w14:paraId="492EF7B0" w14:textId="77777777" w:rsidR="004929C7" w:rsidRPr="004929C7" w:rsidRDefault="004929C7" w:rsidP="004929C7">
            <w:pPr>
              <w:rPr>
                <w:rFonts w:ascii="Arial" w:hAnsi="Arial" w:cs="Arial"/>
              </w:rPr>
            </w:pPr>
            <w:proofErr w:type="spellStart"/>
            <w:r w:rsidRPr="004929C7">
              <w:rPr>
                <w:rFonts w:ascii="Arial" w:hAnsi="Arial" w:cs="Arial"/>
              </w:rPr>
              <w:t>Europark</w:t>
            </w:r>
            <w:proofErr w:type="spellEnd"/>
            <w:r w:rsidRPr="004929C7">
              <w:rPr>
                <w:rFonts w:ascii="Arial" w:hAnsi="Arial" w:cs="Arial"/>
              </w:rPr>
              <w:t xml:space="preserve"> </w:t>
            </w:r>
            <w:proofErr w:type="spellStart"/>
            <w:r w:rsidRPr="004929C7">
              <w:rPr>
                <w:rFonts w:ascii="Arial" w:hAnsi="Arial" w:cs="Arial"/>
              </w:rPr>
              <w:t>Fichtenhain</w:t>
            </w:r>
            <w:proofErr w:type="spellEnd"/>
            <w:r w:rsidRPr="004929C7">
              <w:rPr>
                <w:rFonts w:ascii="Arial" w:hAnsi="Arial" w:cs="Arial"/>
              </w:rPr>
              <w:t xml:space="preserve"> A 4</w:t>
            </w:r>
          </w:p>
          <w:p w14:paraId="067372AE" w14:textId="29E0F082" w:rsidR="007C5E89" w:rsidRPr="007D7932" w:rsidRDefault="004929C7" w:rsidP="004929C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929C7">
              <w:rPr>
                <w:rFonts w:ascii="Arial" w:hAnsi="Arial" w:cs="Arial"/>
              </w:rPr>
              <w:t xml:space="preserve">47807 </w:t>
            </w:r>
            <w:proofErr w:type="spellStart"/>
            <w:r w:rsidRPr="004929C7">
              <w:rPr>
                <w:rFonts w:ascii="Arial" w:hAnsi="Arial" w:cs="Arial"/>
              </w:rPr>
              <w:t>Krefeld</w:t>
            </w:r>
            <w:proofErr w:type="spellEnd"/>
            <w:r w:rsidRPr="004929C7">
              <w:rPr>
                <w:rFonts w:ascii="Arial" w:hAnsi="Arial" w:cs="Arial"/>
              </w:rPr>
              <w:t>, Niemcy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AB8CB" w14:textId="77777777" w:rsidR="000822B3" w:rsidRDefault="000822B3" w:rsidP="000822B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03302A" w14:textId="2C001066" w:rsidR="007C5E89" w:rsidRPr="007D7932" w:rsidRDefault="007C5E89" w:rsidP="000822B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C5E89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B8285" w14:textId="77777777" w:rsidR="007C5E89" w:rsidRPr="007D7932" w:rsidRDefault="007C5E89" w:rsidP="000822B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C5E8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2E8DB30" w14:textId="77777777" w:rsidR="00D64136" w:rsidRDefault="00D64136" w:rsidP="000822B3">
      <w:pPr>
        <w:jc w:val="both"/>
        <w:rPr>
          <w:rFonts w:ascii="Arial" w:hAnsi="Arial" w:cs="Arial"/>
          <w:color w:val="000000"/>
        </w:rPr>
      </w:pPr>
    </w:p>
    <w:p w14:paraId="4A2DAF1B" w14:textId="77777777" w:rsidR="00D64136" w:rsidRDefault="00D64136" w:rsidP="000822B3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4FABB465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5A38383" w14:textId="77777777" w:rsidR="00D64136" w:rsidRPr="007D7932" w:rsidRDefault="00D64136" w:rsidP="000822B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CF91739" w14:textId="77777777" w:rsidR="00D64136" w:rsidRPr="007D7932" w:rsidRDefault="00D64136" w:rsidP="000822B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AFCCF5A" w14:textId="77777777" w:rsidR="00D64136" w:rsidRPr="007D7932" w:rsidRDefault="00D64136" w:rsidP="000822B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36A69A4E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34548C" w14:textId="77777777" w:rsidR="00D64136" w:rsidRPr="007D7932" w:rsidRDefault="00D64136" w:rsidP="000822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79C27C5" w14:textId="77777777" w:rsidR="00D64136" w:rsidRPr="007D7932" w:rsidRDefault="00D64136" w:rsidP="000822B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CAE9125" w14:textId="77777777" w:rsidR="00D64136" w:rsidRPr="007D7932" w:rsidRDefault="00D64136" w:rsidP="000822B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0033DD0" w14:textId="77777777" w:rsidR="00D64136" w:rsidRPr="007D7932" w:rsidRDefault="00D64136" w:rsidP="000822B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673AB1" w14:textId="77777777" w:rsidR="00D64136" w:rsidRDefault="00D64136" w:rsidP="000822B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E4361E1" w14:textId="77777777" w:rsidR="00D64136" w:rsidRPr="0013621B" w:rsidRDefault="00D64136" w:rsidP="000822B3">
            <w:pPr>
              <w:rPr>
                <w:rFonts w:ascii="Arial" w:hAnsi="Arial" w:cs="Arial"/>
                <w:sz w:val="12"/>
                <w:szCs w:val="12"/>
              </w:rPr>
            </w:pPr>
          </w:p>
          <w:p w14:paraId="3A0EDCD0" w14:textId="77777777" w:rsidR="00D64136" w:rsidRPr="007D7932" w:rsidRDefault="00D64136" w:rsidP="000822B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739FCDD" w14:textId="77777777" w:rsidR="00D64136" w:rsidRPr="007D7932" w:rsidRDefault="00D64136" w:rsidP="000822B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07A6B05" w14:textId="77777777" w:rsidR="00D64136" w:rsidRPr="00D64136" w:rsidRDefault="00D64136" w:rsidP="000822B3">
      <w:pPr>
        <w:jc w:val="both"/>
        <w:rPr>
          <w:rFonts w:ascii="Arial" w:hAnsi="Arial" w:cs="Arial"/>
          <w:color w:val="000000"/>
        </w:rPr>
      </w:pPr>
    </w:p>
    <w:p w14:paraId="3C69FF94" w14:textId="77777777" w:rsidR="004929C7" w:rsidRDefault="004929C7" w:rsidP="000822B3">
      <w:pPr>
        <w:jc w:val="both"/>
        <w:rPr>
          <w:rFonts w:ascii="Arial" w:hAnsi="Arial" w:cs="Arial"/>
          <w:b/>
          <w:bCs/>
        </w:rPr>
      </w:pPr>
    </w:p>
    <w:p w14:paraId="199502CE" w14:textId="77777777" w:rsidR="004929C7" w:rsidRDefault="004929C7" w:rsidP="000822B3">
      <w:pPr>
        <w:jc w:val="both"/>
        <w:rPr>
          <w:rFonts w:ascii="Arial" w:hAnsi="Arial" w:cs="Arial"/>
          <w:b/>
          <w:bCs/>
        </w:rPr>
      </w:pPr>
    </w:p>
    <w:p w14:paraId="636859A2" w14:textId="497E9E8A" w:rsidR="009F0E5C" w:rsidRPr="00D64136" w:rsidRDefault="00D64136" w:rsidP="000822B3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35438C3F" w14:textId="77777777" w:rsidR="00F960D7" w:rsidRPr="00D64136" w:rsidRDefault="00A029B8" w:rsidP="000822B3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7C5E89" w:rsidRPr="00D64136">
        <w:rPr>
          <w:rFonts w:ascii="Arial" w:hAnsi="Arial" w:cs="Arial"/>
        </w:rPr>
        <w:t>nie krótszym niż 10 dni od dnia przesłania niniejsze</w:t>
      </w:r>
      <w:r w:rsidR="007C5E89">
        <w:rPr>
          <w:rFonts w:ascii="Arial" w:hAnsi="Arial" w:cs="Arial"/>
        </w:rPr>
        <w:t>j</w:t>
      </w:r>
      <w:r w:rsidR="007C5E89" w:rsidRPr="00D64136">
        <w:rPr>
          <w:rFonts w:ascii="Arial" w:hAnsi="Arial" w:cs="Arial"/>
        </w:rPr>
        <w:t xml:space="preserve"> </w:t>
      </w:r>
      <w:r w:rsidR="007C5E89">
        <w:rPr>
          <w:rFonts w:ascii="Arial" w:hAnsi="Arial" w:cs="Arial"/>
        </w:rPr>
        <w:t>informacji</w:t>
      </w:r>
      <w:r w:rsidR="007C5E89" w:rsidRPr="00D64136">
        <w:rPr>
          <w:rFonts w:ascii="Arial" w:hAnsi="Arial" w:cs="Arial"/>
        </w:rPr>
        <w:t xml:space="preserve"> o wyborze najkorzystniejszej oferty.</w:t>
      </w:r>
    </w:p>
    <w:p w14:paraId="7B68120B" w14:textId="77777777" w:rsidR="00F960D7" w:rsidRDefault="00D8427E" w:rsidP="000822B3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628922EF" w14:textId="77777777" w:rsidR="00D64136" w:rsidRPr="00C6247D" w:rsidRDefault="00D64136" w:rsidP="000822B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20E1D3D" w14:textId="77777777" w:rsidR="00F960D7" w:rsidRPr="00D64136" w:rsidRDefault="00D64136" w:rsidP="000822B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09B237FC" w14:textId="77777777" w:rsidR="004929C7" w:rsidRDefault="004929C7" w:rsidP="000822B3">
      <w:pPr>
        <w:ind w:left="3119" w:firstLine="425"/>
        <w:jc w:val="right"/>
        <w:rPr>
          <w:rFonts w:ascii="Arial" w:hAnsi="Arial" w:cs="Arial"/>
          <w:i/>
        </w:rPr>
      </w:pPr>
    </w:p>
    <w:p w14:paraId="32849503" w14:textId="0499572E" w:rsidR="00B464D3" w:rsidRDefault="00B464D3" w:rsidP="000822B3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63E1B891" w14:textId="77777777" w:rsidR="007642A8" w:rsidRDefault="007642A8" w:rsidP="000822B3">
      <w:pPr>
        <w:ind w:left="3119" w:firstLine="425"/>
        <w:jc w:val="right"/>
        <w:rPr>
          <w:rFonts w:ascii="Arial" w:hAnsi="Arial" w:cs="Arial"/>
          <w:i/>
        </w:rPr>
      </w:pPr>
    </w:p>
    <w:p w14:paraId="015BCD84" w14:textId="77777777" w:rsidR="007642A8" w:rsidRDefault="007642A8" w:rsidP="007642A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 xml:space="preserve">a </w:t>
      </w:r>
    </w:p>
    <w:p w14:paraId="39E7F6AD" w14:textId="77777777" w:rsidR="007642A8" w:rsidRPr="002D64D4" w:rsidRDefault="007642A8" w:rsidP="007642A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Inwestycyjno-Technicznych</w:t>
      </w:r>
    </w:p>
    <w:p w14:paraId="12EF2DC2" w14:textId="77777777" w:rsidR="007642A8" w:rsidRPr="001C214A" w:rsidRDefault="007642A8" w:rsidP="007642A8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Zbigniew Spiralski</w:t>
      </w:r>
    </w:p>
    <w:p w14:paraId="5DEBFA67" w14:textId="77777777" w:rsidR="007642A8" w:rsidRPr="00D64136" w:rsidRDefault="007642A8" w:rsidP="000822B3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7642A8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9CFD8" w14:textId="77777777" w:rsidR="0063104D" w:rsidRDefault="0063104D">
      <w:r>
        <w:separator/>
      </w:r>
    </w:p>
  </w:endnote>
  <w:endnote w:type="continuationSeparator" w:id="0">
    <w:p w14:paraId="24791A92" w14:textId="77777777" w:rsidR="0063104D" w:rsidRDefault="00631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F7E2E" w14:textId="77777777" w:rsidR="007C5E89" w:rsidRDefault="007C5E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623E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09A9CA4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96F85" w14:textId="77777777" w:rsidR="007C5E89" w:rsidRDefault="007C5E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D5588" w14:textId="77777777" w:rsidR="0063104D" w:rsidRDefault="0063104D">
      <w:r>
        <w:separator/>
      </w:r>
    </w:p>
  </w:footnote>
  <w:footnote w:type="continuationSeparator" w:id="0">
    <w:p w14:paraId="50DFA288" w14:textId="77777777" w:rsidR="0063104D" w:rsidRDefault="00631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AF017" w14:textId="77777777" w:rsidR="007C5E89" w:rsidRDefault="007C5E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28116" w14:textId="77777777" w:rsidR="007C5E89" w:rsidRDefault="007C5E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B8A17" w14:textId="77777777" w:rsidR="007C5E89" w:rsidRDefault="007C5E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04D"/>
    <w:rsid w:val="00022322"/>
    <w:rsid w:val="00042497"/>
    <w:rsid w:val="000822B3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929C7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3104D"/>
    <w:rsid w:val="00644DCB"/>
    <w:rsid w:val="00657C1E"/>
    <w:rsid w:val="006E3089"/>
    <w:rsid w:val="00712C39"/>
    <w:rsid w:val="00756CDA"/>
    <w:rsid w:val="007642A8"/>
    <w:rsid w:val="007C5E8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DA5EF9"/>
  <w15:chartTrackingRefBased/>
  <w15:docId w15:val="{11930C6A-64E6-4692-9AD4-5F09126A1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7642A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2024-08-06T06:13:00Z</cp:lastPrinted>
  <dcterms:created xsi:type="dcterms:W3CDTF">2024-08-06T06:14:00Z</dcterms:created>
  <dcterms:modified xsi:type="dcterms:W3CDTF">2024-08-06T06:14:00Z</dcterms:modified>
</cp:coreProperties>
</file>