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8DF06" w14:textId="34994A13" w:rsidR="00025386" w:rsidRPr="00BD55F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D55F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D55F8" w:rsidRPr="00BD55F8">
        <w:rPr>
          <w:rFonts w:ascii="Arial Narrow" w:hAnsi="Arial Narrow" w:cs="Arial"/>
          <w:bCs/>
          <w:i w:val="0"/>
          <w:szCs w:val="24"/>
        </w:rPr>
        <w:t>3</w:t>
      </w:r>
      <w:r w:rsidR="007666D6" w:rsidRPr="00BD55F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D55F8" w14:paraId="08D3761D" w14:textId="77777777" w:rsidTr="00467CA2">
        <w:tc>
          <w:tcPr>
            <w:tcW w:w="2800" w:type="dxa"/>
            <w:shd w:val="clear" w:color="auto" w:fill="auto"/>
          </w:tcPr>
          <w:p w14:paraId="24F094CA" w14:textId="77777777" w:rsidR="00D520D3" w:rsidRPr="00BD55F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D55F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D55F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C88D848" w14:textId="77777777" w:rsidR="00D520D3" w:rsidRPr="00BD55F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DE2642" w14:textId="77777777" w:rsidR="00D520D3" w:rsidRPr="00BD55F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6EA598" w14:textId="77777777" w:rsidR="00D520D3" w:rsidRPr="00BD55F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D55F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D55F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D55F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D55F8" w14:paraId="00AFB4CB" w14:textId="77777777" w:rsidTr="00467CA2">
        <w:tc>
          <w:tcPr>
            <w:tcW w:w="2800" w:type="dxa"/>
            <w:shd w:val="clear" w:color="auto" w:fill="auto"/>
          </w:tcPr>
          <w:p w14:paraId="3366EB5C" w14:textId="77777777" w:rsidR="00D520D3" w:rsidRPr="00BD55F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D55F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600470" w14:textId="77777777" w:rsidR="00D520D3" w:rsidRPr="00BD55F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96F244" w14:textId="77777777" w:rsidR="00D520D3" w:rsidRPr="00BD55F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D8C94E" w14:textId="77777777" w:rsidR="00D520D3" w:rsidRPr="00BD55F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D55F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D55F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D55F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B7822C" w14:textId="77777777" w:rsidR="00B62AD0" w:rsidRPr="00BD55F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D55F8" w14:paraId="0AD09D0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09B530" w14:textId="77777777" w:rsidR="00053927" w:rsidRPr="00BD55F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D55F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578EAB4" w14:textId="77777777" w:rsidR="00053927" w:rsidRPr="00BD55F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D55F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D55F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D55F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252B1B" w14:textId="77777777" w:rsidR="0071340C" w:rsidRPr="00BD55F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D55F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D55F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B4FFB" w:rsidRPr="00BD55F8">
        <w:rPr>
          <w:rFonts w:ascii="Arial Narrow" w:hAnsi="Arial Narrow" w:cs="Arial"/>
          <w:sz w:val="24"/>
          <w:szCs w:val="24"/>
        </w:rPr>
        <w:t>(</w:t>
      </w:r>
      <w:proofErr w:type="spellStart"/>
      <w:r w:rsidR="009B4FFB" w:rsidRPr="00BD55F8">
        <w:rPr>
          <w:rFonts w:ascii="Arial Narrow" w:hAnsi="Arial Narrow" w:cs="Arial"/>
          <w:sz w:val="24"/>
          <w:szCs w:val="24"/>
        </w:rPr>
        <w:t>t.j</w:t>
      </w:r>
      <w:proofErr w:type="spellEnd"/>
      <w:r w:rsidR="009B4FFB" w:rsidRPr="00BD55F8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D55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D55F8" w14:paraId="5C463881" w14:textId="77777777" w:rsidTr="00467CA2">
        <w:tc>
          <w:tcPr>
            <w:tcW w:w="2269" w:type="dxa"/>
            <w:shd w:val="clear" w:color="auto" w:fill="auto"/>
          </w:tcPr>
          <w:p w14:paraId="2CF34D34" w14:textId="77777777" w:rsidR="00D520D3" w:rsidRPr="00BD55F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E585AF" w14:textId="77777777" w:rsidR="00D520D3" w:rsidRPr="00BD55F8" w:rsidRDefault="009B4FF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różnych materiałów biurowych</w:t>
            </w:r>
            <w:r w:rsidR="00D520D3" w:rsidRPr="00BD55F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4FFB" w:rsidRPr="00BD55F8" w14:paraId="50AE6AD9" w14:textId="77777777" w:rsidTr="00A0205F">
        <w:tc>
          <w:tcPr>
            <w:tcW w:w="2269" w:type="dxa"/>
            <w:shd w:val="clear" w:color="auto" w:fill="auto"/>
          </w:tcPr>
          <w:p w14:paraId="0CF293F8" w14:textId="77777777" w:rsidR="009B4FFB" w:rsidRPr="00BD55F8" w:rsidRDefault="009B4FFB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23422C" w14:textId="77777777" w:rsidR="009B4FFB" w:rsidRPr="00BD55F8" w:rsidRDefault="009B4FFB" w:rsidP="00A020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99/2024</w:t>
            </w:r>
          </w:p>
        </w:tc>
      </w:tr>
    </w:tbl>
    <w:p w14:paraId="4E45F101" w14:textId="77777777" w:rsidR="00DC652A" w:rsidRPr="00BD55F8" w:rsidRDefault="009B4FF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D55F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C3B9BF6" w14:textId="77777777" w:rsidR="00DC652A" w:rsidRPr="00BD55F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5DB1C16" w14:textId="77777777" w:rsidR="0071340C" w:rsidRPr="00BD55F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D55F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D55F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D55F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1D14B3E" w14:textId="77777777" w:rsidR="0071340C" w:rsidRPr="00BD55F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540356E" w14:textId="77777777" w:rsidR="0071340C" w:rsidRPr="00BD55F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B4EA7BD" w14:textId="77777777" w:rsidR="0071340C" w:rsidRPr="00BD55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385C1EC" w14:textId="77777777" w:rsidR="0071340C" w:rsidRPr="00BD55F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D55F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D55F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D55F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D6D406B" w14:textId="77777777" w:rsidR="0071340C" w:rsidRPr="00BD55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34D1FDD" w14:textId="77777777" w:rsidR="0071340C" w:rsidRPr="00BD55F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0CC36B4" w14:textId="77777777" w:rsidR="00DC652A" w:rsidRPr="00BD55F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D55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D55F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D55F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55B73ED" w14:textId="77777777" w:rsidR="00DC652A" w:rsidRPr="00BD55F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D55F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D55F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07B3173" w14:textId="77777777" w:rsidR="0093388F" w:rsidRPr="00BD55F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124E742" w14:textId="77777777" w:rsidR="0093388F" w:rsidRPr="00BD55F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FC8D10E" w14:textId="77777777" w:rsidR="0093388F" w:rsidRPr="00BD55F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608C626" w14:textId="77777777" w:rsidR="00CB29AC" w:rsidRPr="00BD55F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9A68542" w14:textId="77777777" w:rsidR="00CB29AC" w:rsidRPr="00BD55F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4530C91" w14:textId="77777777" w:rsidR="00830970" w:rsidRPr="00BD55F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D55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D55F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115FD7A" w14:textId="77777777" w:rsidR="00E27ABB" w:rsidRPr="00BD55F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55F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D55F8" w14:paraId="358D7FEF" w14:textId="77777777" w:rsidTr="00467CA2">
        <w:tc>
          <w:tcPr>
            <w:tcW w:w="2660" w:type="dxa"/>
            <w:shd w:val="clear" w:color="auto" w:fill="auto"/>
          </w:tcPr>
          <w:p w14:paraId="23AA1341" w14:textId="77777777" w:rsidR="00D520D3" w:rsidRPr="00BD55F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EB16799" w14:textId="77777777" w:rsidR="00D520D3" w:rsidRPr="00BD55F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6E04143" w14:textId="77777777" w:rsidR="00D520D3" w:rsidRPr="00BD55F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434514C" w14:textId="77777777" w:rsidR="00D520D3" w:rsidRPr="00BD55F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61FC606" w14:textId="77777777" w:rsidR="00D520D3" w:rsidRPr="00BD55F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FC9FDB" w14:textId="77777777" w:rsidR="00D520D3" w:rsidRPr="00BD55F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B4FFB"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D55F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071B278" w14:textId="77777777" w:rsidR="00E27ABB" w:rsidRPr="00BD55F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D55F8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CDF6B" w14:textId="77777777" w:rsidR="0094009F" w:rsidRDefault="0094009F" w:rsidP="00025386">
      <w:pPr>
        <w:spacing w:after="0" w:line="240" w:lineRule="auto"/>
      </w:pPr>
      <w:r>
        <w:separator/>
      </w:r>
    </w:p>
  </w:endnote>
  <w:endnote w:type="continuationSeparator" w:id="0">
    <w:p w14:paraId="3AA06E26" w14:textId="77777777" w:rsidR="0094009F" w:rsidRDefault="009400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25592" w14:textId="77777777" w:rsidR="009B4FFB" w:rsidRDefault="009B4F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3623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DDAA3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FC9DD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03F9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37999" w14:textId="77777777" w:rsidR="009B4FFB" w:rsidRDefault="009B4F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886643" w14:textId="77777777" w:rsidR="0094009F" w:rsidRDefault="0094009F" w:rsidP="00025386">
      <w:pPr>
        <w:spacing w:after="0" w:line="240" w:lineRule="auto"/>
      </w:pPr>
      <w:r>
        <w:separator/>
      </w:r>
    </w:p>
  </w:footnote>
  <w:footnote w:type="continuationSeparator" w:id="0">
    <w:p w14:paraId="5497A36E" w14:textId="77777777" w:rsidR="0094009F" w:rsidRDefault="009400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171ED" w14:textId="77777777" w:rsidR="009B4FFB" w:rsidRDefault="009B4F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71D39" w14:textId="77777777" w:rsidR="009B4FFB" w:rsidRDefault="009B4F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CA37E" w14:textId="77777777" w:rsidR="009B4FFB" w:rsidRDefault="009B4F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184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09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4009F"/>
    <w:rsid w:val="009B4FFB"/>
    <w:rsid w:val="00A56A6F"/>
    <w:rsid w:val="00A87380"/>
    <w:rsid w:val="00AF4E90"/>
    <w:rsid w:val="00AF7375"/>
    <w:rsid w:val="00B62AD0"/>
    <w:rsid w:val="00B77707"/>
    <w:rsid w:val="00BD55F8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3F7E5"/>
  <w15:chartTrackingRefBased/>
  <w15:docId w15:val="{6EAE1DDE-81F6-476F-81E9-E5FAD8DA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2024-08-05T11:47:00Z</dcterms:created>
  <dcterms:modified xsi:type="dcterms:W3CDTF">2024-08-05T11:48:00Z</dcterms:modified>
</cp:coreProperties>
</file>