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75D3AA" w14:textId="03C0DD2D" w:rsidR="00D62E6E" w:rsidRPr="000A350A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A350A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A350A" w:rsidRPr="000A350A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0A350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A350A" w14:paraId="17C8DA8C" w14:textId="77777777" w:rsidTr="00D62E6E">
        <w:tc>
          <w:tcPr>
            <w:tcW w:w="2800" w:type="dxa"/>
            <w:shd w:val="clear" w:color="auto" w:fill="auto"/>
          </w:tcPr>
          <w:p w14:paraId="22460730" w14:textId="77777777" w:rsidR="00D62E6E" w:rsidRPr="000A350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A350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A350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38E7B99" w14:textId="77777777" w:rsidR="00D62E6E" w:rsidRPr="000A350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C28A181" w14:textId="77777777" w:rsidR="00D62E6E" w:rsidRPr="000A350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A350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C8B4B1" w14:textId="77777777" w:rsidR="00D62E6E" w:rsidRPr="000A350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A350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A350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A350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0A350A" w14:paraId="636DCE18" w14:textId="77777777" w:rsidTr="00D62E6E">
        <w:tc>
          <w:tcPr>
            <w:tcW w:w="2800" w:type="dxa"/>
            <w:shd w:val="clear" w:color="auto" w:fill="auto"/>
          </w:tcPr>
          <w:p w14:paraId="0F74E43C" w14:textId="77777777" w:rsidR="00D62E6E" w:rsidRPr="000A350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A350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2648E31" w14:textId="77777777" w:rsidR="00D62E6E" w:rsidRPr="000A350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6AFB0B6" w14:textId="77777777" w:rsidR="00D62E6E" w:rsidRPr="000A350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A350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1B17D4" w14:textId="77777777" w:rsidR="00D62E6E" w:rsidRPr="000A350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A350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A350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A350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68863C3" w14:textId="77777777" w:rsidR="00BC121E" w:rsidRPr="000A350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B0524" w:rsidRPr="000A350A" w14:paraId="4803046E" w14:textId="77777777" w:rsidTr="00A0205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67D8AD" w14:textId="77777777" w:rsidR="002B0524" w:rsidRPr="000A350A" w:rsidRDefault="002B0524" w:rsidP="00A0205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0A350A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FF03E76" w14:textId="77777777" w:rsidR="002B0524" w:rsidRPr="000A350A" w:rsidRDefault="002B0524" w:rsidP="00A0205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A350A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A350A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0A350A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0A350A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0A350A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0A350A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0A350A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1E991800" w14:textId="77777777" w:rsidR="002B0524" w:rsidRPr="000A350A" w:rsidRDefault="002B0524" w:rsidP="00A0205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0A350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23A7763" w14:textId="77777777" w:rsidR="002B0524" w:rsidRPr="000A350A" w:rsidRDefault="002B0524" w:rsidP="00A0205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36CDC65B" w14:textId="77777777" w:rsidR="00BC121E" w:rsidRPr="000A350A" w:rsidRDefault="002B052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A35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0A350A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0A350A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A350A" w14:paraId="061AEB48" w14:textId="77777777" w:rsidTr="00D62E6E">
        <w:tc>
          <w:tcPr>
            <w:tcW w:w="2269" w:type="dxa"/>
            <w:shd w:val="clear" w:color="auto" w:fill="auto"/>
          </w:tcPr>
          <w:p w14:paraId="0F3F5519" w14:textId="77777777" w:rsidR="00D62E6E" w:rsidRPr="000A350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A35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B050DD" w14:textId="77777777" w:rsidR="00D62E6E" w:rsidRPr="000A350A" w:rsidRDefault="002B052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A350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różnych materiałów biurowych</w:t>
            </w:r>
            <w:r w:rsidR="00D62E6E" w:rsidRPr="000A350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B0524" w:rsidRPr="000A350A" w14:paraId="4FA8C629" w14:textId="77777777" w:rsidTr="00A0205F">
        <w:tc>
          <w:tcPr>
            <w:tcW w:w="2269" w:type="dxa"/>
            <w:shd w:val="clear" w:color="auto" w:fill="auto"/>
          </w:tcPr>
          <w:p w14:paraId="51C0D716" w14:textId="77777777" w:rsidR="002B0524" w:rsidRPr="000A350A" w:rsidRDefault="002B0524" w:rsidP="00A0205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A35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084E17" w14:textId="77777777" w:rsidR="002B0524" w:rsidRPr="000A350A" w:rsidRDefault="002B0524" w:rsidP="00A0205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A350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99/2024</w:t>
            </w:r>
          </w:p>
        </w:tc>
      </w:tr>
    </w:tbl>
    <w:p w14:paraId="18C6EBD6" w14:textId="77777777" w:rsidR="00BC121E" w:rsidRPr="000A350A" w:rsidRDefault="002B052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A35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0A35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0A350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0A350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0A35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0A350A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2523B86" w14:textId="77777777" w:rsidR="00BC121E" w:rsidRPr="000A350A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0A350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C26AC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0A35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A35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0A350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0A350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0A350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A350A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47C241CC" w14:textId="77777777" w:rsidR="00BC121E" w:rsidRPr="000A350A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A350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2B4D26B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0A35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A35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0A350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0A350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0A350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262F8D8" w14:textId="77777777" w:rsidR="00BF69A4" w:rsidRPr="000A350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A350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A350A" w14:paraId="3E05FA0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11FC2" w14:textId="77777777" w:rsidR="00BC121E" w:rsidRPr="000A350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A35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C0C2E" w14:textId="77777777" w:rsidR="00BC121E" w:rsidRPr="000A350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A35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BFBC1" w14:textId="77777777" w:rsidR="00BC121E" w:rsidRPr="000A350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A35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A350A" w14:paraId="63F8AAF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7D86" w14:textId="77777777" w:rsidR="00BC121E" w:rsidRPr="000A350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A35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2504" w14:textId="77777777" w:rsidR="00BC121E" w:rsidRPr="000A350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F227" w14:textId="77777777" w:rsidR="00BC121E" w:rsidRPr="000A350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0A350A" w14:paraId="23F8BC2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4B088" w14:textId="77777777" w:rsidR="00BC121E" w:rsidRPr="000A350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A35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3E93" w14:textId="77777777" w:rsidR="00BC121E" w:rsidRPr="000A350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8031" w14:textId="77777777" w:rsidR="00BC121E" w:rsidRPr="000A350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8562026" w14:textId="77777777" w:rsidR="00BC121E" w:rsidRPr="000A350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0A350A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3B1C0355" w14:textId="77777777" w:rsidR="00BC121E" w:rsidRPr="000A350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A350A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3CB8B031" w14:textId="77777777" w:rsidR="00067B62" w:rsidRPr="000A350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A350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0A350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A350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44C1940" w14:textId="77777777" w:rsidR="00067B62" w:rsidRPr="000A350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A350A" w14:paraId="41B4E479" w14:textId="77777777" w:rsidTr="00620E37">
        <w:tc>
          <w:tcPr>
            <w:tcW w:w="2660" w:type="dxa"/>
            <w:shd w:val="clear" w:color="auto" w:fill="auto"/>
          </w:tcPr>
          <w:p w14:paraId="467170BC" w14:textId="77777777" w:rsidR="00BC121E" w:rsidRPr="000A350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8FEB6E4" w14:textId="77777777" w:rsidR="00BC121E" w:rsidRPr="000A350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A350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EBAED18" w14:textId="77777777" w:rsidR="00BC121E" w:rsidRPr="000A350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A35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0A35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0A35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4268843" w14:textId="77777777" w:rsidR="00BC121E" w:rsidRPr="000A350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546444F" w14:textId="77777777" w:rsidR="00BC121E" w:rsidRPr="000A350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A350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3B77FF6" w14:textId="77777777" w:rsidR="00BC121E" w:rsidRPr="000A350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A35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B0524" w:rsidRPr="000A35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0A35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0A35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3ADC335" w14:textId="77777777" w:rsidR="00106AC7" w:rsidRPr="000A350A" w:rsidRDefault="00106AC7" w:rsidP="00BC121E">
      <w:pPr>
        <w:rPr>
          <w:rFonts w:ascii="Arial Narrow" w:hAnsi="Arial Narrow"/>
        </w:rPr>
      </w:pPr>
    </w:p>
    <w:sectPr w:rsidR="00106AC7" w:rsidRPr="000A350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978BFB" w14:textId="77777777" w:rsidR="00D431F5" w:rsidRDefault="00D431F5">
      <w:r>
        <w:separator/>
      </w:r>
    </w:p>
  </w:endnote>
  <w:endnote w:type="continuationSeparator" w:id="0">
    <w:p w14:paraId="0F23DBCE" w14:textId="77777777" w:rsidR="00D431F5" w:rsidRDefault="00D43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CC3E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4D21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4CE8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293A52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302F5F6">
        <v:line id="_x0000_s1025" style="position:absolute;left:0;text-align:left;z-index:251657728" from="-3.85pt,8.7pt" to="455.15pt,8.7pt"/>
      </w:pict>
    </w:r>
  </w:p>
  <w:p w14:paraId="75328A2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874A9" w14:textId="77777777" w:rsidR="002B0524" w:rsidRDefault="002B05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E0E952" w14:textId="77777777" w:rsidR="00D431F5" w:rsidRDefault="00D431F5">
      <w:r>
        <w:separator/>
      </w:r>
    </w:p>
  </w:footnote>
  <w:footnote w:type="continuationSeparator" w:id="0">
    <w:p w14:paraId="4978B31A" w14:textId="77777777" w:rsidR="00D431F5" w:rsidRDefault="00D43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075064" w14:textId="77777777" w:rsidR="002B0524" w:rsidRDefault="002B05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F2DA9A" w14:textId="77777777" w:rsidR="002B0524" w:rsidRDefault="002B05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FCC52" w14:textId="77777777" w:rsidR="002B0524" w:rsidRDefault="002B05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4915954">
    <w:abstractNumId w:val="13"/>
  </w:num>
  <w:num w:numId="2" w16cid:durableId="1897929022">
    <w:abstractNumId w:val="0"/>
  </w:num>
  <w:num w:numId="3" w16cid:durableId="400832948">
    <w:abstractNumId w:val="11"/>
  </w:num>
  <w:num w:numId="4" w16cid:durableId="1651131445">
    <w:abstractNumId w:val="8"/>
  </w:num>
  <w:num w:numId="5" w16cid:durableId="1603952678">
    <w:abstractNumId w:val="7"/>
  </w:num>
  <w:num w:numId="6" w16cid:durableId="1468083905">
    <w:abstractNumId w:val="1"/>
  </w:num>
  <w:num w:numId="7" w16cid:durableId="1401636222">
    <w:abstractNumId w:val="6"/>
  </w:num>
  <w:num w:numId="8" w16cid:durableId="890581014">
    <w:abstractNumId w:val="3"/>
  </w:num>
  <w:num w:numId="9" w16cid:durableId="1957102176">
    <w:abstractNumId w:val="2"/>
  </w:num>
  <w:num w:numId="10" w16cid:durableId="995766300">
    <w:abstractNumId w:val="5"/>
  </w:num>
  <w:num w:numId="11" w16cid:durableId="1705398421">
    <w:abstractNumId w:val="10"/>
  </w:num>
  <w:num w:numId="12" w16cid:durableId="650670844">
    <w:abstractNumId w:val="4"/>
  </w:num>
  <w:num w:numId="13" w16cid:durableId="241721232">
    <w:abstractNumId w:val="9"/>
  </w:num>
  <w:num w:numId="14" w16cid:durableId="15610938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31F5"/>
    <w:rsid w:val="0000184A"/>
    <w:rsid w:val="00007C1C"/>
    <w:rsid w:val="00012997"/>
    <w:rsid w:val="000621A2"/>
    <w:rsid w:val="00067B62"/>
    <w:rsid w:val="000719DC"/>
    <w:rsid w:val="00075CEC"/>
    <w:rsid w:val="000A350A"/>
    <w:rsid w:val="000E0467"/>
    <w:rsid w:val="00106AC7"/>
    <w:rsid w:val="00111985"/>
    <w:rsid w:val="00147532"/>
    <w:rsid w:val="001614BA"/>
    <w:rsid w:val="00204613"/>
    <w:rsid w:val="00283561"/>
    <w:rsid w:val="002B0524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431F5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74AF1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BD6B5F"/>
  <w15:chartTrackingRefBased/>
  <w15:docId w15:val="{1E16600C-38F1-4C52-A369-FB29599B8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2024-08-05T11:49:00Z</dcterms:created>
  <dcterms:modified xsi:type="dcterms:W3CDTF">2024-08-05T11:49:00Z</dcterms:modified>
</cp:coreProperties>
</file>