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C84FF" w14:textId="77777777" w:rsidR="009432A1" w:rsidRPr="009432A1" w:rsidRDefault="004A100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A1008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A1008">
        <w:rPr>
          <w:rFonts w:ascii="Arial" w:hAnsi="Arial" w:cs="Arial"/>
          <w:sz w:val="24"/>
          <w:szCs w:val="24"/>
        </w:rPr>
        <w:t>2024-08-06</w:t>
      </w:r>
    </w:p>
    <w:p w14:paraId="1366FD83" w14:textId="77777777" w:rsidR="009432A1" w:rsidRPr="009432A1" w:rsidRDefault="004A100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100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71183A04" w14:textId="77777777" w:rsidR="009432A1" w:rsidRPr="009432A1" w:rsidRDefault="004A100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A1008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A1008">
        <w:rPr>
          <w:rFonts w:ascii="Arial" w:hAnsi="Arial" w:cs="Arial"/>
          <w:sz w:val="24"/>
          <w:szCs w:val="24"/>
        </w:rPr>
        <w:t>W-9/110,</w:t>
      </w:r>
    </w:p>
    <w:p w14:paraId="4976AAD5" w14:textId="77777777" w:rsidR="009432A1" w:rsidRPr="009432A1" w:rsidRDefault="004A1008" w:rsidP="009432A1">
      <w:pPr>
        <w:rPr>
          <w:rFonts w:ascii="Arial" w:hAnsi="Arial" w:cs="Arial"/>
          <w:sz w:val="24"/>
          <w:szCs w:val="24"/>
        </w:rPr>
      </w:pPr>
      <w:r w:rsidRPr="004A1008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A1008">
        <w:rPr>
          <w:rFonts w:ascii="Arial" w:hAnsi="Arial" w:cs="Arial"/>
          <w:sz w:val="24"/>
          <w:szCs w:val="24"/>
        </w:rPr>
        <w:t>KRAKÓW</w:t>
      </w:r>
    </w:p>
    <w:p w14:paraId="68847F20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E0DCEFC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E135F9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CA63A7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95DC9CC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84609F5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F8AC09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7CB6EAD" w14:textId="77777777" w:rsidTr="00A652DF">
        <w:tc>
          <w:tcPr>
            <w:tcW w:w="2269" w:type="dxa"/>
            <w:shd w:val="clear" w:color="auto" w:fill="auto"/>
          </w:tcPr>
          <w:p w14:paraId="3BEC994E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C21C7A" w14:textId="77777777" w:rsidR="009432A1" w:rsidRPr="004E4B64" w:rsidRDefault="004A100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1008">
              <w:rPr>
                <w:rFonts w:ascii="Arial" w:hAnsi="Arial" w:cs="Arial"/>
                <w:bCs/>
                <w:sz w:val="24"/>
                <w:szCs w:val="24"/>
              </w:rPr>
              <w:t>Dostawa mebli dla Domów Studenckich Politechniki Krakowskiej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A1008" w:rsidRPr="004E4B64" w14:paraId="5FAA0C29" w14:textId="77777777" w:rsidTr="00BA5419">
        <w:tc>
          <w:tcPr>
            <w:tcW w:w="2269" w:type="dxa"/>
            <w:shd w:val="clear" w:color="auto" w:fill="auto"/>
          </w:tcPr>
          <w:p w14:paraId="5261D483" w14:textId="77777777" w:rsidR="004A1008" w:rsidRPr="004E4B64" w:rsidRDefault="004A1008" w:rsidP="00BA54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229490" w14:textId="77777777" w:rsidR="004A1008" w:rsidRPr="004E4B64" w:rsidRDefault="004A1008" w:rsidP="00BA54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1008">
              <w:rPr>
                <w:rFonts w:ascii="Arial" w:hAnsi="Arial" w:cs="Arial"/>
                <w:bCs/>
                <w:sz w:val="24"/>
                <w:szCs w:val="24"/>
              </w:rPr>
              <w:t>KA-2/068/2024</w:t>
            </w:r>
          </w:p>
        </w:tc>
      </w:tr>
    </w:tbl>
    <w:p w14:paraId="19A17569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A1008" w:rsidRPr="004A1008">
        <w:rPr>
          <w:rFonts w:ascii="Arial" w:hAnsi="Arial" w:cs="Arial"/>
          <w:sz w:val="24"/>
          <w:szCs w:val="24"/>
        </w:rPr>
        <w:t>(</w:t>
      </w:r>
      <w:proofErr w:type="spellStart"/>
      <w:r w:rsidR="004A1008" w:rsidRPr="004A1008">
        <w:rPr>
          <w:rFonts w:ascii="Arial" w:hAnsi="Arial" w:cs="Arial"/>
          <w:sz w:val="24"/>
          <w:szCs w:val="24"/>
        </w:rPr>
        <w:t>t.j</w:t>
      </w:r>
      <w:proofErr w:type="spellEnd"/>
      <w:r w:rsidR="004A1008" w:rsidRPr="004A1008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22201ED" w14:textId="77777777" w:rsidR="0069085C" w:rsidRPr="00382A4A" w:rsidRDefault="004A100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A1008">
        <w:rPr>
          <w:rFonts w:ascii="Arial" w:hAnsi="Arial" w:cs="Arial"/>
          <w:b/>
          <w:sz w:val="24"/>
          <w:szCs w:val="24"/>
        </w:rPr>
        <w:t>384 500.00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DB0D78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44A697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5BC858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C5C0FBF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ACB87" w14:textId="77777777" w:rsidR="00FF46A5" w:rsidRDefault="00FF46A5">
      <w:r>
        <w:separator/>
      </w:r>
    </w:p>
  </w:endnote>
  <w:endnote w:type="continuationSeparator" w:id="0">
    <w:p w14:paraId="097C0B32" w14:textId="77777777" w:rsidR="00FF46A5" w:rsidRDefault="00FF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940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B20E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4A3C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4B11DB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41F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228DFF" w14:textId="77777777" w:rsidR="009F189D" w:rsidRDefault="009F189D">
    <w:pPr>
      <w:pStyle w:val="Stopka"/>
      <w:tabs>
        <w:tab w:val="clear" w:pos="4536"/>
      </w:tabs>
      <w:jc w:val="center"/>
    </w:pPr>
  </w:p>
  <w:p w14:paraId="2BAE3E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33979" w14:textId="77777777" w:rsidR="00FF46A5" w:rsidRDefault="00FF46A5">
      <w:r>
        <w:separator/>
      </w:r>
    </w:p>
  </w:footnote>
  <w:footnote w:type="continuationSeparator" w:id="0">
    <w:p w14:paraId="79B57F3B" w14:textId="77777777" w:rsidR="00FF46A5" w:rsidRDefault="00FF4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B8359" w14:textId="77777777" w:rsidR="004A1008" w:rsidRDefault="004A10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D0892" w14:textId="77777777" w:rsidR="004A1008" w:rsidRDefault="004A10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EB406" w14:textId="77777777" w:rsidR="004A1008" w:rsidRDefault="004A10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6A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1008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A6C2D"/>
    <w:rsid w:val="00F95C33"/>
    <w:rsid w:val="00FF46A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F53C2B"/>
  <w15:chartTrackingRefBased/>
  <w15:docId w15:val="{3A16FCA9-0791-400D-ABEE-3875E7A4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2024-08-06T10:24:00Z</dcterms:created>
  <dcterms:modified xsi:type="dcterms:W3CDTF">2024-08-06T10:24:00Z</dcterms:modified>
</cp:coreProperties>
</file>