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D8034" w14:textId="2AC4E7C4" w:rsidR="00554D72" w:rsidRPr="00F73B66" w:rsidRDefault="00483BE4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Bydgoszcz</w:t>
      </w:r>
      <w:r w:rsidR="00554D72" w:rsidRPr="00F73B66">
        <w:rPr>
          <w:rFonts w:ascii="Arial Narrow" w:hAnsi="Arial Narrow" w:cs="Arial"/>
          <w:sz w:val="22"/>
          <w:szCs w:val="22"/>
        </w:rPr>
        <w:t xml:space="preserve"> dnia: </w:t>
      </w:r>
      <w:r w:rsidRPr="00F73B66">
        <w:rPr>
          <w:rFonts w:ascii="Arial Narrow" w:hAnsi="Arial Narrow" w:cs="Arial"/>
          <w:sz w:val="22"/>
          <w:szCs w:val="22"/>
        </w:rPr>
        <w:t>2024-08-08</w:t>
      </w:r>
    </w:p>
    <w:p w14:paraId="6ECC03AF" w14:textId="04EC4621" w:rsidR="00554D72" w:rsidRPr="00F73B66" w:rsidRDefault="00483BE4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73B6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3B644A4" w14:textId="7CCF37A7" w:rsidR="00554D72" w:rsidRPr="00F73B66" w:rsidRDefault="00483BE4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Powstańców Warszawy</w:t>
      </w:r>
      <w:r w:rsidR="00554D72" w:rsidRPr="00F73B66">
        <w:rPr>
          <w:rFonts w:ascii="Arial Narrow" w:hAnsi="Arial Narrow" w:cs="Arial"/>
          <w:sz w:val="22"/>
          <w:szCs w:val="22"/>
        </w:rPr>
        <w:t xml:space="preserve"> </w:t>
      </w:r>
      <w:r w:rsidRPr="00F73B66">
        <w:rPr>
          <w:rFonts w:ascii="Arial Narrow" w:hAnsi="Arial Narrow" w:cs="Arial"/>
          <w:sz w:val="22"/>
          <w:szCs w:val="22"/>
        </w:rPr>
        <w:t>5</w:t>
      </w:r>
    </w:p>
    <w:p w14:paraId="227408FE" w14:textId="33F7C668" w:rsidR="00554D72" w:rsidRPr="00F73B66" w:rsidRDefault="00483BE4" w:rsidP="00554D72">
      <w:pPr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85-681</w:t>
      </w:r>
      <w:r w:rsidR="00554D72" w:rsidRPr="00F73B66">
        <w:rPr>
          <w:rFonts w:ascii="Arial Narrow" w:hAnsi="Arial Narrow" w:cs="Arial"/>
          <w:sz w:val="22"/>
          <w:szCs w:val="22"/>
        </w:rPr>
        <w:t xml:space="preserve"> </w:t>
      </w:r>
      <w:r w:rsidRPr="00F73B66">
        <w:rPr>
          <w:rFonts w:ascii="Arial Narrow" w:hAnsi="Arial Narrow" w:cs="Arial"/>
          <w:sz w:val="22"/>
          <w:szCs w:val="22"/>
        </w:rPr>
        <w:t>Bydgoszcz</w:t>
      </w:r>
    </w:p>
    <w:p w14:paraId="5889C1B4" w14:textId="77777777" w:rsidR="00554D72" w:rsidRPr="00F73B66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F73B6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7D8F088" w14:textId="77777777" w:rsidR="00554D72" w:rsidRDefault="00554D72" w:rsidP="00C14E6D">
      <w:pPr>
        <w:jc w:val="both"/>
        <w:rPr>
          <w:rFonts w:ascii="Arial Narrow" w:hAnsi="Arial Narrow" w:cs="Arial"/>
          <w:bCs/>
          <w:sz w:val="16"/>
          <w:szCs w:val="16"/>
        </w:rPr>
      </w:pPr>
      <w:r w:rsidRPr="00F73B6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0638EB6" w14:textId="77777777" w:rsidR="00C14E6D" w:rsidRDefault="00C14E6D" w:rsidP="00C14E6D">
      <w:pPr>
        <w:jc w:val="both"/>
        <w:rPr>
          <w:rFonts w:ascii="Arial Narrow" w:hAnsi="Arial Narrow" w:cs="Arial"/>
          <w:bCs/>
          <w:sz w:val="16"/>
          <w:szCs w:val="16"/>
        </w:rPr>
      </w:pPr>
    </w:p>
    <w:p w14:paraId="7B8C0C82" w14:textId="77777777" w:rsidR="00C14E6D" w:rsidRDefault="00C14E6D" w:rsidP="00C14E6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268A2A1B" w14:textId="2166B074" w:rsidR="00F73B66" w:rsidRPr="00C14E6D" w:rsidRDefault="00F73B66" w:rsidP="00C14E6D">
      <w:pPr>
        <w:jc w:val="both"/>
        <w:rPr>
          <w:rFonts w:ascii="Arial Narrow" w:hAnsi="Arial Narrow"/>
          <w:b/>
          <w:sz w:val="22"/>
          <w:szCs w:val="22"/>
        </w:rPr>
      </w:pPr>
      <w:r w:rsidRPr="00F73B6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C14E6D" w:rsidRPr="00C14E6D">
        <w:rPr>
          <w:rFonts w:ascii="Arial Narrow" w:hAnsi="Arial Narrow" w:cs="Arial"/>
          <w:b/>
          <w:sz w:val="22"/>
          <w:szCs w:val="22"/>
        </w:rPr>
        <w:t>6214/24</w:t>
      </w:r>
    </w:p>
    <w:p w14:paraId="18905897" w14:textId="77777777" w:rsidR="00554D72" w:rsidRPr="00F73B6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73B66">
        <w:rPr>
          <w:rFonts w:ascii="Arial Narrow" w:hAnsi="Arial Narrow" w:cs="Arial"/>
          <w:b/>
          <w:sz w:val="22"/>
          <w:szCs w:val="22"/>
        </w:rPr>
        <w:t>WYKONAWCY</w:t>
      </w:r>
    </w:p>
    <w:p w14:paraId="74A361C2" w14:textId="77777777" w:rsidR="00554D72" w:rsidRPr="00F73B6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73B66" w14:paraId="4650BB4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EA4590" w14:textId="77777777" w:rsidR="00AB5D68" w:rsidRPr="00F73B6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73B66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87B8957" w14:textId="77777777" w:rsidR="00AB5D68" w:rsidRPr="00F73B6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73B66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F73B66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F73B66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F73B66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22C6EA1" w14:textId="77777777" w:rsidR="00EF1037" w:rsidRPr="00F73B66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D9CCAF1" w14:textId="77777777" w:rsidR="00554D72" w:rsidRPr="00F73B66" w:rsidRDefault="00554D72" w:rsidP="00C14E6D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73B6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73B6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73B6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392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73B66" w14:paraId="1D7B3810" w14:textId="77777777" w:rsidTr="00C14E6D">
        <w:tc>
          <w:tcPr>
            <w:tcW w:w="2269" w:type="dxa"/>
            <w:shd w:val="clear" w:color="auto" w:fill="auto"/>
          </w:tcPr>
          <w:p w14:paraId="232238B9" w14:textId="77777777" w:rsidR="00554D72" w:rsidRPr="00F73B66" w:rsidRDefault="00554D72" w:rsidP="00C14E6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E6DB62" w14:textId="1DD45AAA" w:rsidR="00554D72" w:rsidRPr="00F73B66" w:rsidRDefault="00483BE4" w:rsidP="00C14E6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  <w:r w:rsidR="00554D72" w:rsidRPr="00F73B6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83BE4" w:rsidRPr="00F73B66" w14:paraId="10FE81F3" w14:textId="77777777" w:rsidTr="00C14E6D">
        <w:tc>
          <w:tcPr>
            <w:tcW w:w="2269" w:type="dxa"/>
            <w:shd w:val="clear" w:color="auto" w:fill="auto"/>
          </w:tcPr>
          <w:p w14:paraId="7D7A5557" w14:textId="77777777" w:rsidR="00483BE4" w:rsidRPr="00F73B66" w:rsidRDefault="00483BE4" w:rsidP="00C14E6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28E5A3" w14:textId="261100D6" w:rsidR="00483BE4" w:rsidRPr="00F73B66" w:rsidRDefault="00483BE4" w:rsidP="00C14E6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73B66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07B80FE0" w14:textId="6208F30B" w:rsidR="00EF1037" w:rsidRDefault="005C0930" w:rsidP="00C14E6D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73B66">
        <w:rPr>
          <w:rFonts w:ascii="Arial Narrow" w:hAnsi="Arial Narrow" w:cs="Arial"/>
          <w:sz w:val="22"/>
          <w:szCs w:val="22"/>
        </w:rPr>
        <w:t xml:space="preserve">Zamawiający, </w:t>
      </w:r>
      <w:r w:rsidR="00483BE4" w:rsidRPr="00F73B66">
        <w:rPr>
          <w:rFonts w:ascii="Arial Narrow" w:hAnsi="Arial Narrow" w:cs="Arial"/>
          <w:b/>
          <w:sz w:val="22"/>
          <w:szCs w:val="22"/>
        </w:rPr>
        <w:t>10WSzKzP SPZOZ</w:t>
      </w:r>
      <w:r w:rsidRPr="00F73B6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73B66">
        <w:rPr>
          <w:rFonts w:ascii="Arial Narrow" w:hAnsi="Arial Narrow" w:cs="Arial"/>
          <w:sz w:val="22"/>
          <w:szCs w:val="22"/>
        </w:rPr>
        <w:t>286</w:t>
      </w:r>
      <w:r w:rsidRPr="00F73B66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73B66">
        <w:rPr>
          <w:rFonts w:ascii="Arial Narrow" w:hAnsi="Arial Narrow" w:cs="Arial"/>
          <w:sz w:val="22"/>
          <w:szCs w:val="22"/>
        </w:rPr>
        <w:t>7</w:t>
      </w:r>
      <w:r w:rsidRPr="00F73B6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483BE4" w:rsidRPr="00F73B66">
        <w:rPr>
          <w:rFonts w:ascii="Arial Narrow" w:hAnsi="Arial Narrow" w:cs="Arial"/>
          <w:sz w:val="22"/>
          <w:szCs w:val="22"/>
        </w:rPr>
        <w:t>(</w:t>
      </w:r>
      <w:proofErr w:type="spellStart"/>
      <w:r w:rsidR="00483BE4" w:rsidRPr="00F73B66">
        <w:rPr>
          <w:rFonts w:ascii="Arial Narrow" w:hAnsi="Arial Narrow" w:cs="Arial"/>
          <w:sz w:val="22"/>
          <w:szCs w:val="22"/>
        </w:rPr>
        <w:t>t.j</w:t>
      </w:r>
      <w:proofErr w:type="spellEnd"/>
      <w:r w:rsidR="00483BE4" w:rsidRPr="00F73B66">
        <w:rPr>
          <w:rFonts w:ascii="Arial Narrow" w:hAnsi="Arial Narrow" w:cs="Arial"/>
          <w:sz w:val="22"/>
          <w:szCs w:val="22"/>
        </w:rPr>
        <w:t>. Dz. U. z 2023r. poz. 1605)</w:t>
      </w:r>
      <w:r w:rsidRPr="00F73B66">
        <w:rPr>
          <w:rFonts w:ascii="Arial Narrow" w:hAnsi="Arial Narrow" w:cs="Arial"/>
          <w:sz w:val="22"/>
          <w:szCs w:val="22"/>
        </w:rPr>
        <w:t xml:space="preserve">, </w:t>
      </w:r>
      <w:r w:rsidR="00EB3650" w:rsidRPr="00F73B66">
        <w:rPr>
          <w:rFonts w:ascii="Arial Narrow" w:hAnsi="Arial Narrow" w:cs="Arial"/>
          <w:sz w:val="22"/>
          <w:szCs w:val="22"/>
        </w:rPr>
        <w:t xml:space="preserve">informuje o </w:t>
      </w:r>
      <w:r w:rsidRPr="00F73B66">
        <w:rPr>
          <w:rFonts w:ascii="Arial Narrow" w:hAnsi="Arial Narrow" w:cs="Arial"/>
          <w:sz w:val="22"/>
          <w:szCs w:val="22"/>
        </w:rPr>
        <w:t>dokon</w:t>
      </w:r>
      <w:r w:rsidR="00EB3650" w:rsidRPr="00F73B66">
        <w:rPr>
          <w:rFonts w:ascii="Arial Narrow" w:hAnsi="Arial Narrow" w:cs="Arial"/>
          <w:sz w:val="22"/>
          <w:szCs w:val="22"/>
        </w:rPr>
        <w:t>aniu</w:t>
      </w:r>
      <w:r w:rsidRPr="00F73B66">
        <w:rPr>
          <w:rFonts w:ascii="Arial Narrow" w:hAnsi="Arial Narrow" w:cs="Arial"/>
          <w:sz w:val="22"/>
          <w:szCs w:val="22"/>
        </w:rPr>
        <w:t xml:space="preserve"> </w:t>
      </w:r>
      <w:r w:rsidR="00460DC4" w:rsidRPr="00F73B66">
        <w:rPr>
          <w:rFonts w:ascii="Arial Narrow" w:hAnsi="Arial Narrow" w:cs="Arial"/>
          <w:sz w:val="22"/>
          <w:szCs w:val="22"/>
        </w:rPr>
        <w:t>zmian</w:t>
      </w:r>
      <w:r w:rsidRPr="00F73B66">
        <w:rPr>
          <w:rFonts w:ascii="Arial Narrow" w:hAnsi="Arial Narrow" w:cs="Arial"/>
          <w:sz w:val="22"/>
          <w:szCs w:val="22"/>
        </w:rPr>
        <w:t xml:space="preserve"> w z</w:t>
      </w:r>
      <w:r w:rsidR="00460DC4" w:rsidRPr="00F73B66">
        <w:rPr>
          <w:rFonts w:ascii="Arial Narrow" w:hAnsi="Arial Narrow" w:cs="Arial"/>
          <w:sz w:val="22"/>
          <w:szCs w:val="22"/>
        </w:rPr>
        <w:t>apis</w:t>
      </w:r>
      <w:r w:rsidRPr="00F73B66">
        <w:rPr>
          <w:rFonts w:ascii="Arial Narrow" w:hAnsi="Arial Narrow" w:cs="Arial"/>
          <w:sz w:val="22"/>
          <w:szCs w:val="22"/>
        </w:rPr>
        <w:t>ach</w:t>
      </w:r>
      <w:r w:rsidR="00460DC4" w:rsidRPr="00F73B66">
        <w:rPr>
          <w:rFonts w:ascii="Arial Narrow" w:hAnsi="Arial Narrow" w:cs="Arial"/>
          <w:sz w:val="22"/>
          <w:szCs w:val="22"/>
        </w:rPr>
        <w:t xml:space="preserve"> </w:t>
      </w:r>
      <w:r w:rsidR="00E32881" w:rsidRPr="00F73B66">
        <w:rPr>
          <w:rFonts w:ascii="Arial Narrow" w:hAnsi="Arial Narrow" w:cs="Arial"/>
          <w:sz w:val="22"/>
          <w:szCs w:val="22"/>
        </w:rPr>
        <w:t xml:space="preserve">SWZ </w:t>
      </w:r>
      <w:r w:rsidR="00460DC4" w:rsidRPr="00F73B66">
        <w:rPr>
          <w:rFonts w:ascii="Arial Narrow" w:hAnsi="Arial Narrow" w:cs="Arial"/>
          <w:sz w:val="22"/>
          <w:szCs w:val="22"/>
        </w:rPr>
        <w:t>w następującym zakresie</w:t>
      </w:r>
      <w:r w:rsidR="00EF1037" w:rsidRPr="00F73B66">
        <w:rPr>
          <w:rFonts w:ascii="Arial Narrow" w:hAnsi="Arial Narrow" w:cs="Arial"/>
          <w:sz w:val="22"/>
          <w:szCs w:val="22"/>
        </w:rPr>
        <w:t>:</w:t>
      </w:r>
    </w:p>
    <w:p w14:paraId="09AC0969" w14:textId="7985995F" w:rsidR="00C14E6D" w:rsidRPr="00513CAE" w:rsidRDefault="00C14E6D" w:rsidP="00C14E6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13CAE">
        <w:rPr>
          <w:rFonts w:ascii="Arial Narrow" w:hAnsi="Arial Narrow" w:cs="Arial"/>
          <w:b/>
          <w:sz w:val="22"/>
          <w:szCs w:val="22"/>
        </w:rPr>
        <w:t>Wykonawca pozostaje związany ofertą do dnia 2024-</w:t>
      </w:r>
      <w:r>
        <w:rPr>
          <w:rFonts w:ascii="Arial Narrow" w:hAnsi="Arial Narrow" w:cs="Arial"/>
          <w:b/>
          <w:sz w:val="22"/>
          <w:szCs w:val="22"/>
        </w:rPr>
        <w:t>09</w:t>
      </w:r>
      <w:r w:rsidRPr="00513CAE">
        <w:rPr>
          <w:rFonts w:ascii="Arial Narrow" w:hAnsi="Arial Narrow" w:cs="Arial"/>
          <w:b/>
          <w:sz w:val="22"/>
          <w:szCs w:val="22"/>
        </w:rPr>
        <w:t>-1</w:t>
      </w:r>
      <w:r>
        <w:rPr>
          <w:rFonts w:ascii="Arial Narrow" w:hAnsi="Arial Narrow" w:cs="Arial"/>
          <w:b/>
          <w:sz w:val="22"/>
          <w:szCs w:val="22"/>
        </w:rPr>
        <w:t>7</w:t>
      </w:r>
      <w:r w:rsidRPr="00513CAE">
        <w:rPr>
          <w:rFonts w:ascii="Arial Narrow" w:hAnsi="Arial Narrow" w:cs="Arial"/>
          <w:bCs/>
          <w:sz w:val="22"/>
          <w:szCs w:val="22"/>
        </w:rPr>
        <w:t>.</w:t>
      </w:r>
    </w:p>
    <w:p w14:paraId="27F1C93A" w14:textId="77777777" w:rsidR="00C14E6D" w:rsidRPr="00513CAE" w:rsidRDefault="00C14E6D" w:rsidP="00C14E6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w 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513CA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01C185E0" w14:textId="23081469" w:rsidR="00C14E6D" w:rsidRPr="00513CAE" w:rsidRDefault="00C14E6D" w:rsidP="00C14E6D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/>
          <w:sz w:val="22"/>
          <w:szCs w:val="22"/>
        </w:rPr>
        <w:t>2024-</w:t>
      </w:r>
      <w:r>
        <w:rPr>
          <w:rFonts w:ascii="Arial Narrow" w:hAnsi="Arial Narrow" w:cs="Arial"/>
          <w:b/>
          <w:sz w:val="22"/>
          <w:szCs w:val="22"/>
        </w:rPr>
        <w:t>08-19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 Miejsce, godzina składania i otwarcia ofert pozostaje bez zmian.</w:t>
      </w:r>
    </w:p>
    <w:p w14:paraId="783980A5" w14:textId="77777777" w:rsidR="00C14E6D" w:rsidRDefault="00C14E6D" w:rsidP="00C14E6D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51092278" w14:textId="428FDDCD" w:rsidR="00C14E6D" w:rsidRPr="00513CAE" w:rsidRDefault="00C14E6D" w:rsidP="00C14E6D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W dniu dzisiejszym zostało opublikowane ogłoszenie o zmianie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w Biuletynie Zamówień Publicznych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, nr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2024/BZP 00449619/01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 </w:t>
      </w:r>
    </w:p>
    <w:p w14:paraId="667C2EFB" w14:textId="77777777" w:rsidR="00C14E6D" w:rsidRPr="00513CAE" w:rsidRDefault="00C14E6D" w:rsidP="00C14E6D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452347C6" w14:textId="64496227" w:rsidR="00C14E6D" w:rsidRPr="00513CAE" w:rsidRDefault="00C14E6D" w:rsidP="00C14E6D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Jednocześnie Zmawiający informuje, że udzieli odpowiedzi na pytania Wykonawców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bez zbędnej zwłoki 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>w ustawowym terminie.</w:t>
      </w:r>
    </w:p>
    <w:p w14:paraId="758542AE" w14:textId="77777777" w:rsidR="00C14E6D" w:rsidRDefault="00C14E6D" w:rsidP="00C14E6D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45BFF8E" w14:textId="77777777" w:rsidR="00C14E6D" w:rsidRPr="00513CAE" w:rsidRDefault="00C14E6D" w:rsidP="00C14E6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513CAE">
        <w:rPr>
          <w:rFonts w:ascii="Arial Narrow" w:hAnsi="Arial Narrow" w:cs="Arial"/>
          <w:i/>
          <w:sz w:val="22"/>
          <w:szCs w:val="22"/>
        </w:rPr>
        <w:t>ZAMAWIAJĄCY</w:t>
      </w:r>
    </w:p>
    <w:p w14:paraId="2867A542" w14:textId="77777777" w:rsidR="00C14E6D" w:rsidRPr="0022485D" w:rsidRDefault="00C14E6D" w:rsidP="00C14E6D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2B3B9112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7392CF1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BDCB59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B4C42F5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A1283BF" w14:textId="77777777" w:rsid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77DE561" w14:textId="07B0B749" w:rsidR="00C14E6D" w:rsidRP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C14E6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13D58D30" w14:textId="77777777" w:rsidR="00C14E6D" w:rsidRPr="00C14E6D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C14E6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029620D7" w14:textId="77777777" w:rsidR="00C14E6D" w:rsidRPr="00681E50" w:rsidRDefault="00C14E6D" w:rsidP="00C14E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C14E6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C14E6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C14E6D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47686A3" w14:textId="77777777" w:rsidR="00C14E6D" w:rsidRPr="00681E50" w:rsidRDefault="00C14E6D" w:rsidP="00C14E6D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778FF72B" w14:textId="19406A74" w:rsidR="005C0930" w:rsidRPr="00F73B66" w:rsidRDefault="00C14E6D" w:rsidP="00C14E6D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28.06.2024 r.</w:t>
      </w:r>
    </w:p>
    <w:sectPr w:rsidR="005C0930" w:rsidRPr="00F73B66" w:rsidSect="00C14E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027A9" w14:textId="77777777" w:rsidR="0095102A" w:rsidRDefault="0095102A">
      <w:r>
        <w:separator/>
      </w:r>
    </w:p>
  </w:endnote>
  <w:endnote w:type="continuationSeparator" w:id="0">
    <w:p w14:paraId="7ABB1B53" w14:textId="77777777" w:rsidR="0095102A" w:rsidRDefault="0095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E337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920C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BD20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F6605D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2025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EFA40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73BE9D" w14:textId="77777777" w:rsidR="00EF1037" w:rsidRDefault="00EF1037">
    <w:pPr>
      <w:pStyle w:val="Stopka"/>
      <w:tabs>
        <w:tab w:val="clear" w:pos="4536"/>
        <w:tab w:val="left" w:pos="6237"/>
      </w:tabs>
    </w:pPr>
  </w:p>
  <w:p w14:paraId="406457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505E5" w14:textId="77777777" w:rsidR="0095102A" w:rsidRDefault="0095102A">
      <w:r>
        <w:separator/>
      </w:r>
    </w:p>
  </w:footnote>
  <w:footnote w:type="continuationSeparator" w:id="0">
    <w:p w14:paraId="40BD8563" w14:textId="77777777" w:rsidR="0095102A" w:rsidRDefault="00951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411C9" w14:textId="77777777" w:rsidR="00483BE4" w:rsidRDefault="00483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430E" w14:textId="77777777" w:rsidR="00483BE4" w:rsidRDefault="00483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1F9FA" w14:textId="77777777" w:rsidR="00483BE4" w:rsidRDefault="00483B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02A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83BE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102A"/>
    <w:rsid w:val="00953AA1"/>
    <w:rsid w:val="0095641D"/>
    <w:rsid w:val="009D169F"/>
    <w:rsid w:val="00A220FB"/>
    <w:rsid w:val="00AB5D68"/>
    <w:rsid w:val="00B26D41"/>
    <w:rsid w:val="00B361A9"/>
    <w:rsid w:val="00C14E6D"/>
    <w:rsid w:val="00C152AE"/>
    <w:rsid w:val="00CF444F"/>
    <w:rsid w:val="00D1574A"/>
    <w:rsid w:val="00D248D2"/>
    <w:rsid w:val="00DE306E"/>
    <w:rsid w:val="00E02559"/>
    <w:rsid w:val="00E02A47"/>
    <w:rsid w:val="00E32881"/>
    <w:rsid w:val="00E74582"/>
    <w:rsid w:val="00EB3650"/>
    <w:rsid w:val="00EF1037"/>
    <w:rsid w:val="00F004A8"/>
    <w:rsid w:val="00F16162"/>
    <w:rsid w:val="00F73B66"/>
    <w:rsid w:val="00FA7728"/>
    <w:rsid w:val="00FA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E789D"/>
  <w15:chartTrackingRefBased/>
  <w15:docId w15:val="{346C8646-3310-4883-BA14-DA58E0A58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C14E6D"/>
    <w:rPr>
      <w:sz w:val="24"/>
    </w:rPr>
  </w:style>
  <w:style w:type="paragraph" w:styleId="NormalnyWeb">
    <w:name w:val="Normal (Web)"/>
    <w:basedOn w:val="Normalny"/>
    <w:uiPriority w:val="99"/>
    <w:unhideWhenUsed/>
    <w:rsid w:val="00C14E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14E6D"/>
    <w:rPr>
      <w:b/>
      <w:bCs/>
    </w:rPr>
  </w:style>
  <w:style w:type="character" w:styleId="Hipercze">
    <w:name w:val="Hyperlink"/>
    <w:uiPriority w:val="99"/>
    <w:unhideWhenUsed/>
    <w:rsid w:val="00C14E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2024-08-08T06:28:00Z</cp:lastPrinted>
  <dcterms:created xsi:type="dcterms:W3CDTF">2024-08-08T06:16:00Z</dcterms:created>
  <dcterms:modified xsi:type="dcterms:W3CDTF">2024-08-08T06:28:00Z</dcterms:modified>
</cp:coreProperties>
</file>