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B8080" w14:textId="77777777" w:rsidR="00205FD6" w:rsidRPr="00E77E4F" w:rsidRDefault="00205FD6" w:rsidP="00551042">
      <w:pPr>
        <w:pStyle w:val="Nagwek4"/>
        <w:spacing w:line="240" w:lineRule="auto"/>
        <w:rPr>
          <w:b/>
          <w:i w:val="0"/>
          <w:sz w:val="22"/>
          <w:szCs w:val="22"/>
        </w:rPr>
      </w:pPr>
      <w:r w:rsidRPr="00E77E4F">
        <w:rPr>
          <w:b/>
          <w:i w:val="0"/>
          <w:sz w:val="22"/>
          <w:szCs w:val="22"/>
        </w:rPr>
        <w:t xml:space="preserve">Załącznik nr </w:t>
      </w:r>
      <w:r w:rsidR="00702DDA" w:rsidRPr="00E77E4F">
        <w:rPr>
          <w:b/>
          <w:i w:val="0"/>
          <w:sz w:val="22"/>
          <w:szCs w:val="22"/>
        </w:rPr>
        <w:t>2</w:t>
      </w:r>
      <w:r w:rsidRPr="00E77E4F">
        <w:rPr>
          <w:b/>
          <w:i w:val="0"/>
          <w:sz w:val="22"/>
          <w:szCs w:val="22"/>
        </w:rPr>
        <w:t xml:space="preserve"> do SWZ</w:t>
      </w:r>
    </w:p>
    <w:p w14:paraId="6C0D9E5E" w14:textId="36EAEA91" w:rsidR="00DF0618" w:rsidRPr="00E77E4F" w:rsidRDefault="00DF0618" w:rsidP="007C59E0">
      <w:pPr>
        <w:spacing w:after="0" w:line="276" w:lineRule="auto"/>
        <w:jc w:val="right"/>
        <w:rPr>
          <w:rFonts w:ascii="Times New Roman" w:hAnsi="Times New Roman"/>
          <w:b/>
        </w:rPr>
      </w:pPr>
      <w:r w:rsidRPr="00E77E4F">
        <w:rPr>
          <w:rFonts w:ascii="Times New Roman" w:hAnsi="Times New Roman"/>
          <w:b/>
        </w:rPr>
        <w:t>Znak sprawy: KA-2/</w:t>
      </w:r>
      <w:r w:rsidR="00A353CF">
        <w:rPr>
          <w:rFonts w:ascii="Times New Roman" w:hAnsi="Times New Roman"/>
          <w:b/>
        </w:rPr>
        <w:t>070/2024</w:t>
      </w:r>
    </w:p>
    <w:p w14:paraId="61815D54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3AE64FFC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09742AD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5E5AF4E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830F9D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9FAD06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61ACFFE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DAA40C6" w14:textId="77777777"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0783F5BA" w14:textId="77777777"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C76958B" w14:textId="77777777"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40D0CF31" w14:textId="77777777" w:rsidTr="00ED67BA">
        <w:tc>
          <w:tcPr>
            <w:tcW w:w="9212" w:type="dxa"/>
            <w:shd w:val="clear" w:color="auto" w:fill="D9D9D9"/>
          </w:tcPr>
          <w:p w14:paraId="1C53DF72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AFEC42" w14:textId="77777777" w:rsidR="00205FD6" w:rsidRPr="00E9699C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9699C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="00312C42" w:rsidRPr="00E9699C">
              <w:rPr>
                <w:rFonts w:ascii="Times New Roman" w:hAnsi="Times New Roman"/>
              </w:rPr>
              <w:t>t.j</w:t>
            </w:r>
            <w:proofErr w:type="spellEnd"/>
            <w:r w:rsidR="00312C42" w:rsidRPr="00E9699C">
              <w:rPr>
                <w:rFonts w:ascii="Times New Roman" w:hAnsi="Times New Roman"/>
              </w:rPr>
              <w:t xml:space="preserve">. Dz. U. z 2022r. poz. 1710 ze zm.) </w:t>
            </w:r>
            <w:r w:rsidRPr="00E9699C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E9699C">
              <w:rPr>
                <w:rFonts w:ascii="Times New Roman" w:hAnsi="Times New Roman"/>
              </w:rPr>
              <w:t>Pzp</w:t>
            </w:r>
            <w:proofErr w:type="spellEnd"/>
            <w:r w:rsidRPr="00E9699C">
              <w:rPr>
                <w:rFonts w:ascii="Times New Roman" w:hAnsi="Times New Roman"/>
              </w:rPr>
              <w:t>), dotyczące:</w:t>
            </w:r>
          </w:p>
          <w:p w14:paraId="700783A1" w14:textId="77777777" w:rsidR="007C3C0B" w:rsidRPr="00110593" w:rsidRDefault="007C3C0B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B51A7A7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699AEB9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0AA83977" w14:textId="6BB2C0E2" w:rsidR="00205FD6" w:rsidRPr="00A353CF" w:rsidRDefault="00205FD6" w:rsidP="00A353CF">
      <w:pPr>
        <w:spacing w:after="24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</w:t>
      </w:r>
      <w:r w:rsidRPr="0029519F">
        <w:rPr>
          <w:rFonts w:ascii="Times New Roman" w:hAnsi="Times New Roman"/>
        </w:rPr>
        <w:t>.:</w:t>
      </w:r>
      <w:r w:rsidR="003D5D34">
        <w:rPr>
          <w:rFonts w:ascii="Times New Roman" w:hAnsi="Times New Roman"/>
          <w:b/>
        </w:rPr>
        <w:t xml:space="preserve"> Odnowienie licencji na </w:t>
      </w:r>
      <w:r w:rsidR="0029519F" w:rsidRPr="0029519F">
        <w:rPr>
          <w:rFonts w:ascii="Times New Roman" w:hAnsi="Times New Roman"/>
          <w:b/>
        </w:rPr>
        <w:t>oprogramowani</w:t>
      </w:r>
      <w:r w:rsidR="003D5D34">
        <w:rPr>
          <w:rFonts w:ascii="Times New Roman" w:hAnsi="Times New Roman"/>
          <w:b/>
        </w:rPr>
        <w:t>e</w:t>
      </w:r>
      <w:r w:rsidR="0029519F" w:rsidRPr="0029519F">
        <w:rPr>
          <w:rFonts w:ascii="Times New Roman" w:hAnsi="Times New Roman"/>
          <w:b/>
        </w:rPr>
        <w:t xml:space="preserve">, </w:t>
      </w:r>
      <w:r w:rsidRPr="00F90CD1">
        <w:rPr>
          <w:rFonts w:ascii="Times New Roman" w:hAnsi="Times New Roman"/>
        </w:rPr>
        <w:t>oświadczam</w:t>
      </w:r>
      <w:r w:rsidR="00A353CF">
        <w:rPr>
          <w:rFonts w:ascii="Times New Roman" w:hAnsi="Times New Roman"/>
        </w:rPr>
        <w:t xml:space="preserve"> </w:t>
      </w:r>
      <w:bookmarkStart w:id="0" w:name="_GoBack"/>
      <w:bookmarkEnd w:id="0"/>
      <w:r w:rsidRPr="00F90CD1">
        <w:rPr>
          <w:rFonts w:ascii="Times New Roman" w:hAnsi="Times New Roman"/>
        </w:rPr>
        <w:t>co następuje:</w:t>
      </w:r>
    </w:p>
    <w:p w14:paraId="72B141E6" w14:textId="77777777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153A1330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FFECB03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CBF233C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6BB7730F" w14:textId="77777777"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14:paraId="77C6047A" w14:textId="77777777"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14:paraId="02A6AA3F" w14:textId="77777777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4EDDD1F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2ECD72A3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AB3A9A3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797FA48F" w14:textId="77777777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0D8F3B1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E099CF4" w14:textId="77777777"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14:paraId="21D6F357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4E421B02" w14:textId="77777777"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14:paraId="591303BA" w14:textId="77777777"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t xml:space="preserve">Uwaga: w przypadku oferty wspólnej (konsorcjum, spółka cywilna) dokument składa każdy z Wykonawców we własnym imieniu. </w:t>
      </w:r>
    </w:p>
    <w:sectPr w:rsidR="00FD27E9" w:rsidRPr="002E1167" w:rsidSect="00702DDA">
      <w:footerReference w:type="default" r:id="rId7"/>
      <w:endnotePr>
        <w:numFmt w:val="decimal"/>
      </w:endnotePr>
      <w:pgSz w:w="11906" w:h="16838"/>
      <w:pgMar w:top="709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8F0CCA" w14:textId="77777777" w:rsidR="00C83EA4" w:rsidRDefault="00C83EA4">
      <w:pPr>
        <w:spacing w:after="0" w:line="240" w:lineRule="auto"/>
      </w:pPr>
      <w:r>
        <w:separator/>
      </w:r>
    </w:p>
  </w:endnote>
  <w:endnote w:type="continuationSeparator" w:id="0">
    <w:p w14:paraId="11D455EE" w14:textId="77777777" w:rsidR="00C83EA4" w:rsidRDefault="00C83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20492" w14:textId="77777777" w:rsidR="00B2750A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47643C8" w14:textId="77777777" w:rsidR="00B2750A" w:rsidRDefault="00B27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199AF" w14:textId="77777777" w:rsidR="00C83EA4" w:rsidRDefault="00C83EA4">
      <w:pPr>
        <w:spacing w:after="0" w:line="240" w:lineRule="auto"/>
      </w:pPr>
      <w:r>
        <w:separator/>
      </w:r>
    </w:p>
  </w:footnote>
  <w:footnote w:type="continuationSeparator" w:id="0">
    <w:p w14:paraId="7202164D" w14:textId="77777777" w:rsidR="00C83EA4" w:rsidRDefault="00C83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205FD6"/>
    <w:rsid w:val="0029519F"/>
    <w:rsid w:val="002E1167"/>
    <w:rsid w:val="00312C42"/>
    <w:rsid w:val="003D5D34"/>
    <w:rsid w:val="004D3B43"/>
    <w:rsid w:val="005B488A"/>
    <w:rsid w:val="005E5609"/>
    <w:rsid w:val="005F7BAA"/>
    <w:rsid w:val="00643630"/>
    <w:rsid w:val="0067212F"/>
    <w:rsid w:val="00702DDA"/>
    <w:rsid w:val="00705FE2"/>
    <w:rsid w:val="007C3C0B"/>
    <w:rsid w:val="007C59E0"/>
    <w:rsid w:val="008D7AA2"/>
    <w:rsid w:val="008F13F6"/>
    <w:rsid w:val="008F60D9"/>
    <w:rsid w:val="009267B7"/>
    <w:rsid w:val="00A353CF"/>
    <w:rsid w:val="00AD5B60"/>
    <w:rsid w:val="00B2750A"/>
    <w:rsid w:val="00B32319"/>
    <w:rsid w:val="00B70E11"/>
    <w:rsid w:val="00B761FB"/>
    <w:rsid w:val="00BB399F"/>
    <w:rsid w:val="00C83EA4"/>
    <w:rsid w:val="00CA7C03"/>
    <w:rsid w:val="00CB1E58"/>
    <w:rsid w:val="00D16C80"/>
    <w:rsid w:val="00D76797"/>
    <w:rsid w:val="00DE3124"/>
    <w:rsid w:val="00DF0618"/>
    <w:rsid w:val="00E533F2"/>
    <w:rsid w:val="00E77E4F"/>
    <w:rsid w:val="00E9699C"/>
    <w:rsid w:val="00F12EAD"/>
    <w:rsid w:val="00F623D8"/>
    <w:rsid w:val="00FA6E1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D36A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Sylwia Banach</cp:lastModifiedBy>
  <cp:revision>20</cp:revision>
  <dcterms:created xsi:type="dcterms:W3CDTF">2023-05-10T07:54:00Z</dcterms:created>
  <dcterms:modified xsi:type="dcterms:W3CDTF">2024-07-24T07:57:00Z</dcterms:modified>
</cp:coreProperties>
</file>