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D00D9" w:rsidRPr="004D00D9">
        <w:rPr>
          <w:b/>
        </w:rPr>
        <w:t>NZ-26-2024-53-D-P-L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D00D9" w:rsidRPr="004D00D9">
        <w:rPr>
          <w:rFonts w:ascii="Arial Narrow" w:hAnsi="Arial Narrow"/>
          <w:b/>
        </w:rPr>
        <w:t>Dostawy materiałów opatrunkowych ujęte w 15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41C" w:rsidRDefault="00B6041C" w:rsidP="0038231F">
      <w:pPr>
        <w:spacing w:after="0" w:line="240" w:lineRule="auto"/>
      </w:pPr>
      <w:r>
        <w:separator/>
      </w:r>
    </w:p>
  </w:endnote>
  <w:endnote w:type="continuationSeparator" w:id="0">
    <w:p w:rsidR="00B6041C" w:rsidRDefault="00B604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D9" w:rsidRDefault="004D00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00D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00D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D9" w:rsidRDefault="004D00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41C" w:rsidRDefault="00B6041C" w:rsidP="0038231F">
      <w:pPr>
        <w:spacing w:after="0" w:line="240" w:lineRule="auto"/>
      </w:pPr>
      <w:r>
        <w:separator/>
      </w:r>
    </w:p>
  </w:footnote>
  <w:footnote w:type="continuationSeparator" w:id="0">
    <w:p w:rsidR="00B6041C" w:rsidRDefault="00B604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D9" w:rsidRDefault="004D00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D9" w:rsidRDefault="004D00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D9" w:rsidRDefault="004D00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41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00D9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6041C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745E12-AAF6-4CA1-ABE1-E834C2F09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56095-D111-480C-9801-EF4974E61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626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2024-08-05T10:22:00Z</dcterms:created>
  <dcterms:modified xsi:type="dcterms:W3CDTF">2024-08-05T10:22:00Z</dcterms:modified>
</cp:coreProperties>
</file>