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65CF2" w:rsidRPr="00065CF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65CF2" w:rsidRPr="00065CF2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65CF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5C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opatrunkowych ujęte w 15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5CF2" w:rsidRPr="00A2540E" w:rsidTr="005874A2">
        <w:tc>
          <w:tcPr>
            <w:tcW w:w="2269" w:type="dxa"/>
            <w:shd w:val="clear" w:color="auto" w:fill="auto"/>
          </w:tcPr>
          <w:p w:rsidR="00065CF2" w:rsidRPr="00A2540E" w:rsidRDefault="00065CF2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5CF2" w:rsidRPr="00A2540E" w:rsidRDefault="00065CF2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5C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NZ-26-2024-53-D-P-L</w:t>
            </w:r>
          </w:p>
        </w:tc>
      </w:tr>
    </w:tbl>
    <w:p w:rsidR="00DC652A" w:rsidRPr="00053927" w:rsidRDefault="00065CF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65CF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65CF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A66" w:rsidRDefault="00D83A66" w:rsidP="00025386">
      <w:pPr>
        <w:spacing w:after="0" w:line="240" w:lineRule="auto"/>
      </w:pPr>
      <w:r>
        <w:separator/>
      </w:r>
    </w:p>
  </w:endnote>
  <w:endnote w:type="continuationSeparator" w:id="0">
    <w:p w:rsidR="00D83A66" w:rsidRDefault="00D83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F2" w:rsidRDefault="00065C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5C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5C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F2" w:rsidRDefault="00065C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A66" w:rsidRDefault="00D83A66" w:rsidP="00025386">
      <w:pPr>
        <w:spacing w:after="0" w:line="240" w:lineRule="auto"/>
      </w:pPr>
      <w:r>
        <w:separator/>
      </w:r>
    </w:p>
  </w:footnote>
  <w:footnote w:type="continuationSeparator" w:id="0">
    <w:p w:rsidR="00D83A66" w:rsidRDefault="00D83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F2" w:rsidRDefault="00065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F2" w:rsidRDefault="00065C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F2" w:rsidRDefault="00065C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A66"/>
    <w:rsid w:val="00025386"/>
    <w:rsid w:val="000423B9"/>
    <w:rsid w:val="00053927"/>
    <w:rsid w:val="00065CF2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3A6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95ABE64-DA9E-4999-8563-1E7BE652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2024-08-05T10:19:00Z</dcterms:created>
  <dcterms:modified xsi:type="dcterms:W3CDTF">2024-08-05T10:19:00Z</dcterms:modified>
</cp:coreProperties>
</file>