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D6B8E" w:rsidRPr="000D6B8E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0D6B8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6B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opatrunkowych ujęte w 15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D6B8E" w:rsidRPr="00A2540E" w:rsidTr="005874A2">
        <w:tc>
          <w:tcPr>
            <w:tcW w:w="2269" w:type="dxa"/>
            <w:shd w:val="clear" w:color="auto" w:fill="auto"/>
          </w:tcPr>
          <w:p w:rsidR="000D6B8E" w:rsidRPr="00A2540E" w:rsidRDefault="000D6B8E" w:rsidP="005874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D6B8E" w:rsidRPr="00A2540E" w:rsidRDefault="000D6B8E" w:rsidP="005874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6B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NZ-26-2024-53-D-P-L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D6B8E" w:rsidRPr="000D6B8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D6B8E" w:rsidRPr="000D6B8E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0D6B8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D6B8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2BA" w:rsidRDefault="008872BA" w:rsidP="00025386">
      <w:pPr>
        <w:spacing w:after="0" w:line="240" w:lineRule="auto"/>
      </w:pPr>
      <w:r>
        <w:separator/>
      </w:r>
    </w:p>
  </w:endnote>
  <w:endnote w:type="continuationSeparator" w:id="0">
    <w:p w:rsidR="008872BA" w:rsidRDefault="008872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B8E" w:rsidRDefault="000D6B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6B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6B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B8E" w:rsidRDefault="000D6B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2BA" w:rsidRDefault="008872BA" w:rsidP="00025386">
      <w:pPr>
        <w:spacing w:after="0" w:line="240" w:lineRule="auto"/>
      </w:pPr>
      <w:r>
        <w:separator/>
      </w:r>
    </w:p>
  </w:footnote>
  <w:footnote w:type="continuationSeparator" w:id="0">
    <w:p w:rsidR="008872BA" w:rsidRDefault="008872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B8E" w:rsidRDefault="000D6B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B8E" w:rsidRDefault="000D6B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B8E" w:rsidRDefault="000D6B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72BA"/>
    <w:rsid w:val="00025386"/>
    <w:rsid w:val="000423B9"/>
    <w:rsid w:val="00053927"/>
    <w:rsid w:val="00084786"/>
    <w:rsid w:val="000D6B8E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872BA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026E7AD-4D61-44C9-BFDF-48B2B71AE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2024-08-05T10:20:00Z</dcterms:created>
  <dcterms:modified xsi:type="dcterms:W3CDTF">2024-08-05T10:20:00Z</dcterms:modified>
</cp:coreProperties>
</file>