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362D7" w:rsidRPr="00F362D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362D7" w:rsidRPr="00F362D7">
        <w:rPr>
          <w:b/>
          <w:sz w:val="22"/>
          <w:szCs w:val="22"/>
        </w:rPr>
        <w:t>NZ-26-2024-53-D-P-L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62D7" w:rsidRPr="00110593" w:rsidTr="005874A2">
        <w:tc>
          <w:tcPr>
            <w:tcW w:w="9104" w:type="dxa"/>
            <w:shd w:val="clear" w:color="auto" w:fill="D9D9D9"/>
          </w:tcPr>
          <w:p w:rsidR="00F362D7" w:rsidRPr="00110593" w:rsidRDefault="00F362D7" w:rsidP="005874A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362D7" w:rsidRPr="00110593" w:rsidRDefault="00F362D7" w:rsidP="005874A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362D7">
              <w:t>(t.j. Dz. U. z 2023r. poz. 1605)</w:t>
            </w:r>
            <w:r w:rsidRPr="00110593">
              <w:t xml:space="preserve"> (dalej jako: ustawa Pzp), dotyczące:</w:t>
            </w:r>
          </w:p>
          <w:p w:rsidR="00F362D7" w:rsidRPr="0043102D" w:rsidRDefault="00F362D7" w:rsidP="005874A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362D7" w:rsidRPr="00110593" w:rsidRDefault="00F362D7" w:rsidP="005874A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362D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362D7">
        <w:rPr>
          <w:b/>
          <w:sz w:val="22"/>
          <w:szCs w:val="22"/>
        </w:rPr>
        <w:t>Dostawy materiałów opatrunkowych ujęte w 15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07C" w:rsidRDefault="00A2307C">
      <w:r>
        <w:separator/>
      </w:r>
    </w:p>
  </w:endnote>
  <w:endnote w:type="continuationSeparator" w:id="0">
    <w:p w:rsidR="00A2307C" w:rsidRDefault="00A23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07C" w:rsidRDefault="00A2307C">
      <w:r>
        <w:separator/>
      </w:r>
    </w:p>
  </w:footnote>
  <w:footnote w:type="continuationSeparator" w:id="0">
    <w:p w:rsidR="00A2307C" w:rsidRDefault="00A2307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07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307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362D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E53E3B-9CD4-4689-B5AA-8370BE5D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6D106-9416-4ECA-B4B4-7E050F32F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2024-08-05T10:27:00Z</dcterms:created>
  <dcterms:modified xsi:type="dcterms:W3CDTF">2024-08-05T10:27:00Z</dcterms:modified>
</cp:coreProperties>
</file>