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8729C" w:rsidRPr="0098729C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8729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729C">
        <w:rPr>
          <w:rFonts w:ascii="Arial" w:hAnsi="Arial" w:cs="Arial"/>
        </w:rPr>
        <w:t>Szpital Powiatowy w Limanowej Imienia Miłosierdzia Bożego</w:t>
      </w:r>
    </w:p>
    <w:p w:rsidR="005D05C3" w:rsidRPr="0012157F" w:rsidRDefault="0098729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729C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8729C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8729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8729C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8729C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729C" w:rsidRPr="0012157F" w:rsidTr="005874A2">
        <w:tc>
          <w:tcPr>
            <w:tcW w:w="9104" w:type="dxa"/>
            <w:shd w:val="clear" w:color="auto" w:fill="D9D9D9"/>
          </w:tcPr>
          <w:p w:rsidR="0098729C" w:rsidRPr="0012157F" w:rsidRDefault="0098729C" w:rsidP="005874A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8729C" w:rsidRPr="00094F76" w:rsidRDefault="0098729C" w:rsidP="005874A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729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8729C" w:rsidRPr="004B5FB1" w:rsidRDefault="0098729C" w:rsidP="005874A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8729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72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opatrunkowych ujęte w 15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729C" w:rsidRPr="00A2540E" w:rsidTr="005874A2">
        <w:tc>
          <w:tcPr>
            <w:tcW w:w="2269" w:type="dxa"/>
            <w:shd w:val="clear" w:color="auto" w:fill="auto"/>
          </w:tcPr>
          <w:p w:rsidR="0098729C" w:rsidRPr="00A2540E" w:rsidRDefault="0098729C" w:rsidP="005874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729C" w:rsidRPr="00A2540E" w:rsidRDefault="0098729C" w:rsidP="005874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72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NZ-26-2024-53-D-P-L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729C" w:rsidRPr="0098729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8729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8729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FFE" w:rsidRDefault="00AD4FFE" w:rsidP="0038231F">
      <w:pPr>
        <w:spacing w:after="0" w:line="240" w:lineRule="auto"/>
      </w:pPr>
      <w:r>
        <w:separator/>
      </w:r>
    </w:p>
  </w:endnote>
  <w:endnote w:type="continuationSeparator" w:id="0">
    <w:p w:rsidR="00AD4FFE" w:rsidRDefault="00AD4F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29C" w:rsidRDefault="009872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8729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872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29C" w:rsidRDefault="009872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FFE" w:rsidRDefault="00AD4FFE" w:rsidP="0038231F">
      <w:pPr>
        <w:spacing w:after="0" w:line="240" w:lineRule="auto"/>
      </w:pPr>
      <w:r>
        <w:separator/>
      </w:r>
    </w:p>
  </w:footnote>
  <w:footnote w:type="continuationSeparator" w:id="0">
    <w:p w:rsidR="00AD4FFE" w:rsidRDefault="00AD4F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29C" w:rsidRDefault="009872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29C" w:rsidRDefault="009872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29C" w:rsidRDefault="009872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FF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8729C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4FFE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A4EED3-9A23-4D46-9BBD-3C20ED35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34858-2601-407D-A77D-7E994318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2024-08-05T10:27:00Z</dcterms:created>
  <dcterms:modified xsi:type="dcterms:W3CDTF">2024-08-05T10:27:00Z</dcterms:modified>
</cp:coreProperties>
</file>