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E2049" w14:textId="5A04F0E7" w:rsidR="003E6519" w:rsidRPr="00C77B1A" w:rsidRDefault="00FE32E8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77B1A">
        <w:rPr>
          <w:rFonts w:ascii="Arial Narrow" w:hAnsi="Arial Narrow" w:cs="Arial"/>
          <w:sz w:val="22"/>
          <w:szCs w:val="22"/>
        </w:rPr>
        <w:t>Bydgoszcz</w:t>
      </w:r>
      <w:r w:rsidR="003E6519" w:rsidRPr="00C77B1A">
        <w:rPr>
          <w:rFonts w:ascii="Arial Narrow" w:hAnsi="Arial Narrow" w:cs="Arial"/>
          <w:sz w:val="22"/>
          <w:szCs w:val="22"/>
        </w:rPr>
        <w:t xml:space="preserve"> dnia: </w:t>
      </w:r>
      <w:r w:rsidRPr="00C77B1A">
        <w:rPr>
          <w:rFonts w:ascii="Arial Narrow" w:hAnsi="Arial Narrow" w:cs="Arial"/>
          <w:sz w:val="22"/>
          <w:szCs w:val="22"/>
        </w:rPr>
        <w:t>2024-08-0</w:t>
      </w:r>
      <w:r w:rsidR="00C77B1A">
        <w:rPr>
          <w:rFonts w:ascii="Arial Narrow" w:hAnsi="Arial Narrow" w:cs="Arial"/>
          <w:sz w:val="22"/>
          <w:szCs w:val="22"/>
        </w:rPr>
        <w:t>9</w:t>
      </w:r>
    </w:p>
    <w:p w14:paraId="511962CA" w14:textId="77777777" w:rsidR="003E6519" w:rsidRPr="00C77B1A" w:rsidRDefault="00FE32E8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77B1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5EFCA28" w14:textId="77777777" w:rsidR="003E6519" w:rsidRPr="00C77B1A" w:rsidRDefault="00FE32E8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77B1A">
        <w:rPr>
          <w:rFonts w:ascii="Arial Narrow" w:hAnsi="Arial Narrow" w:cs="Arial"/>
          <w:sz w:val="22"/>
          <w:szCs w:val="22"/>
        </w:rPr>
        <w:t>Powstańców Warszawy</w:t>
      </w:r>
      <w:r w:rsidR="003E6519" w:rsidRPr="00C77B1A">
        <w:rPr>
          <w:rFonts w:ascii="Arial Narrow" w:hAnsi="Arial Narrow" w:cs="Arial"/>
          <w:sz w:val="22"/>
          <w:szCs w:val="22"/>
        </w:rPr>
        <w:t xml:space="preserve"> </w:t>
      </w:r>
      <w:r w:rsidRPr="00C77B1A">
        <w:rPr>
          <w:rFonts w:ascii="Arial Narrow" w:hAnsi="Arial Narrow" w:cs="Arial"/>
          <w:sz w:val="22"/>
          <w:szCs w:val="22"/>
        </w:rPr>
        <w:t>5</w:t>
      </w:r>
    </w:p>
    <w:p w14:paraId="6B2B3426" w14:textId="77777777" w:rsidR="003E6519" w:rsidRPr="00C77B1A" w:rsidRDefault="00FE32E8" w:rsidP="00C77B1A">
      <w:pPr>
        <w:ind w:left="567" w:hanging="141"/>
        <w:rPr>
          <w:rFonts w:ascii="Arial Narrow" w:hAnsi="Arial Narrow" w:cs="Arial"/>
          <w:sz w:val="22"/>
          <w:szCs w:val="22"/>
        </w:rPr>
      </w:pPr>
      <w:r w:rsidRPr="00C77B1A">
        <w:rPr>
          <w:rFonts w:ascii="Arial Narrow" w:hAnsi="Arial Narrow" w:cs="Arial"/>
          <w:sz w:val="22"/>
          <w:szCs w:val="22"/>
        </w:rPr>
        <w:t>85-681</w:t>
      </w:r>
      <w:r w:rsidR="003E6519" w:rsidRPr="00C77B1A">
        <w:rPr>
          <w:rFonts w:ascii="Arial Narrow" w:hAnsi="Arial Narrow" w:cs="Arial"/>
          <w:sz w:val="22"/>
          <w:szCs w:val="22"/>
        </w:rPr>
        <w:t xml:space="preserve"> </w:t>
      </w:r>
      <w:r w:rsidRPr="00C77B1A">
        <w:rPr>
          <w:rFonts w:ascii="Arial Narrow" w:hAnsi="Arial Narrow" w:cs="Arial"/>
          <w:sz w:val="22"/>
          <w:szCs w:val="22"/>
        </w:rPr>
        <w:t>Bydgoszcz</w:t>
      </w:r>
    </w:p>
    <w:p w14:paraId="737C8AEA" w14:textId="77777777" w:rsidR="003E6519" w:rsidRPr="00C77B1A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C77B1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BEA2F9E" w14:textId="77777777" w:rsidR="003E6519" w:rsidRPr="00C77B1A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C77B1A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77B1A" w14:paraId="173BCBD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317693" w14:textId="77777777" w:rsidR="003E6519" w:rsidRPr="00C77B1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77B1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E9EA564" w14:textId="77777777" w:rsidR="003E6519" w:rsidRPr="00C77B1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77B1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C06C646" w14:textId="77777777" w:rsidR="003E6519" w:rsidRPr="00C77B1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77B1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AF151DB" w14:textId="77777777" w:rsidR="003E6519" w:rsidRPr="00C77B1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77B1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77B1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77B1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77B1A" w14:paraId="073B8A0F" w14:textId="77777777" w:rsidTr="001A0FA2">
        <w:tc>
          <w:tcPr>
            <w:tcW w:w="2269" w:type="dxa"/>
            <w:shd w:val="clear" w:color="auto" w:fill="auto"/>
          </w:tcPr>
          <w:p w14:paraId="76DE2415" w14:textId="77777777" w:rsidR="003E6519" w:rsidRPr="00C77B1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7B1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1B3E8D" w14:textId="77777777" w:rsidR="003E6519" w:rsidRPr="00C77B1A" w:rsidRDefault="00FE32E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7B1A">
              <w:rPr>
                <w:rFonts w:ascii="Arial Narrow" w:hAnsi="Arial Narrow" w:cs="Arial"/>
                <w:b/>
                <w:sz w:val="22"/>
                <w:szCs w:val="22"/>
              </w:rPr>
              <w:t>Zakup drukarek</w:t>
            </w:r>
            <w:r w:rsidR="003E6519" w:rsidRPr="00C77B1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E32E8" w:rsidRPr="00C77B1A" w14:paraId="2320D93F" w14:textId="77777777" w:rsidTr="009A5A1D">
        <w:tc>
          <w:tcPr>
            <w:tcW w:w="2269" w:type="dxa"/>
            <w:shd w:val="clear" w:color="auto" w:fill="auto"/>
          </w:tcPr>
          <w:p w14:paraId="122C04F8" w14:textId="77777777" w:rsidR="00FE32E8" w:rsidRPr="00C77B1A" w:rsidRDefault="00FE32E8" w:rsidP="009A5A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7B1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C75551" w14:textId="77777777" w:rsidR="00FE32E8" w:rsidRPr="00C77B1A" w:rsidRDefault="00FE32E8" w:rsidP="009A5A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7B1A">
              <w:rPr>
                <w:rFonts w:ascii="Arial Narrow" w:hAnsi="Arial Narrow" w:cs="Arial"/>
                <w:b/>
                <w:sz w:val="22"/>
                <w:szCs w:val="22"/>
              </w:rPr>
              <w:t>106/2024</w:t>
            </w:r>
          </w:p>
        </w:tc>
      </w:tr>
    </w:tbl>
    <w:p w14:paraId="3E3B110A" w14:textId="77777777" w:rsidR="00890B92" w:rsidRPr="00C77B1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77B1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77B1A">
        <w:rPr>
          <w:rFonts w:ascii="Arial Narrow" w:hAnsi="Arial Narrow" w:cs="Arial"/>
          <w:sz w:val="22"/>
          <w:szCs w:val="22"/>
        </w:rPr>
        <w:t>22</w:t>
      </w:r>
      <w:r w:rsidR="0049054E" w:rsidRPr="00C77B1A">
        <w:rPr>
          <w:rFonts w:ascii="Arial Narrow" w:hAnsi="Arial Narrow" w:cs="Arial"/>
          <w:sz w:val="22"/>
          <w:szCs w:val="22"/>
        </w:rPr>
        <w:t>2</w:t>
      </w:r>
      <w:r w:rsidRPr="00C77B1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77B1A">
        <w:rPr>
          <w:rFonts w:ascii="Arial Narrow" w:hAnsi="Arial Narrow" w:cs="Arial"/>
          <w:sz w:val="22"/>
          <w:szCs w:val="22"/>
        </w:rPr>
        <w:t>4</w:t>
      </w:r>
      <w:r w:rsidRPr="00C77B1A">
        <w:rPr>
          <w:rFonts w:ascii="Arial Narrow" w:hAnsi="Arial Narrow" w:cs="Arial"/>
          <w:sz w:val="22"/>
          <w:szCs w:val="22"/>
        </w:rPr>
        <w:t xml:space="preserve"> </w:t>
      </w:r>
      <w:r w:rsidR="00890B92" w:rsidRPr="00C77B1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77B1A">
        <w:rPr>
          <w:rFonts w:ascii="Arial Narrow" w:hAnsi="Arial Narrow" w:cs="Arial"/>
          <w:sz w:val="22"/>
          <w:szCs w:val="22"/>
        </w:rPr>
        <w:t xml:space="preserve"> </w:t>
      </w:r>
      <w:r w:rsidR="00FE32E8" w:rsidRPr="00C77B1A">
        <w:rPr>
          <w:rFonts w:ascii="Arial Narrow" w:hAnsi="Arial Narrow" w:cs="Arial"/>
          <w:sz w:val="22"/>
          <w:szCs w:val="22"/>
        </w:rPr>
        <w:t>(</w:t>
      </w:r>
      <w:proofErr w:type="spellStart"/>
      <w:r w:rsidR="00FE32E8" w:rsidRPr="00C77B1A">
        <w:rPr>
          <w:rFonts w:ascii="Arial Narrow" w:hAnsi="Arial Narrow" w:cs="Arial"/>
          <w:sz w:val="22"/>
          <w:szCs w:val="22"/>
        </w:rPr>
        <w:t>t.j</w:t>
      </w:r>
      <w:proofErr w:type="spellEnd"/>
      <w:r w:rsidR="00FE32E8" w:rsidRPr="00C77B1A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77B1A">
        <w:rPr>
          <w:rFonts w:ascii="Arial Narrow" w:hAnsi="Arial Narrow" w:cs="Arial"/>
          <w:sz w:val="22"/>
          <w:szCs w:val="22"/>
        </w:rPr>
        <w:t xml:space="preserve"> </w:t>
      </w:r>
      <w:r w:rsidR="00890B92" w:rsidRPr="00C77B1A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C77B1A">
        <w:rPr>
          <w:rFonts w:ascii="Arial Narrow" w:hAnsi="Arial Narrow" w:cs="Arial"/>
          <w:sz w:val="22"/>
          <w:szCs w:val="22"/>
        </w:rPr>
        <w:t xml:space="preserve"> dla</w:t>
      </w:r>
      <w:r w:rsidR="00890B92" w:rsidRPr="00C77B1A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E32E8" w:rsidRPr="00C77B1A" w14:paraId="3889B558" w14:textId="77777777" w:rsidTr="009A5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098D96" w14:textId="6BE962CD" w:rsidR="00FE32E8" w:rsidRPr="00C77B1A" w:rsidRDefault="00C77B1A" w:rsidP="009A5A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  <w:r w:rsidR="00FE32E8" w:rsidRPr="00C77B1A">
              <w:rPr>
                <w:rFonts w:ascii="Arial Narrow" w:hAnsi="Arial Narrow" w:cs="Arial"/>
                <w:sz w:val="22"/>
                <w:szCs w:val="22"/>
              </w:rPr>
              <w:t>części 1 zamówienia w wysokości 36 800.00 zł brutto;</w:t>
            </w:r>
          </w:p>
        </w:tc>
      </w:tr>
      <w:tr w:rsidR="00FE32E8" w:rsidRPr="00C77B1A" w14:paraId="697B0718" w14:textId="77777777" w:rsidTr="009A5A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FEC292" w14:textId="738030E1" w:rsidR="00FE32E8" w:rsidRPr="00C77B1A" w:rsidRDefault="00C77B1A" w:rsidP="009A5A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  <w:r w:rsidR="00FE32E8" w:rsidRPr="00C77B1A">
              <w:rPr>
                <w:rFonts w:ascii="Arial Narrow" w:hAnsi="Arial Narrow" w:cs="Arial"/>
                <w:sz w:val="22"/>
                <w:szCs w:val="22"/>
              </w:rPr>
              <w:t>części 2 zamówienia w wysokości 3 200.00 zł brutto;</w:t>
            </w:r>
          </w:p>
        </w:tc>
      </w:tr>
    </w:tbl>
    <w:p w14:paraId="2FCC1C6E" w14:textId="77777777" w:rsidR="00890B92" w:rsidRPr="00C77B1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46B7357" w14:textId="77777777" w:rsidR="00510EC8" w:rsidRPr="00C77B1A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6934A01A" w14:textId="6E9A3D13" w:rsidR="00A80738" w:rsidRPr="00C77B1A" w:rsidRDefault="00C77B1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77B1A">
        <w:rPr>
          <w:rFonts w:ascii="Arial Narrow" w:hAnsi="Arial Narrow" w:cs="Arial"/>
          <w:i/>
          <w:sz w:val="22"/>
          <w:szCs w:val="22"/>
        </w:rPr>
        <w:t>ZAMAWIAJĄCY</w:t>
      </w:r>
    </w:p>
    <w:p w14:paraId="6CFF8E2B" w14:textId="77777777" w:rsidR="00C77B1A" w:rsidRDefault="00C77B1A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042BF619" w14:textId="77777777" w:rsidR="00C77B1A" w:rsidRDefault="00C77B1A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03A0E2DA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00D1368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7D12AE1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6296DC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39B33BD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CB53E6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E36B76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D1E758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10BB30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4D7D51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A6AA4B9" w14:textId="77777777" w:rsidR="00C77B1A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6B07194" w14:textId="3E84A18C" w:rsidR="00C77B1A" w:rsidRPr="00681E50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2A020DB7" w14:textId="77777777" w:rsidR="00C77B1A" w:rsidRPr="00681E50" w:rsidRDefault="00C77B1A" w:rsidP="00C77B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2BD4DBE1" w14:textId="77777777" w:rsidR="00C77B1A" w:rsidRPr="00681E50" w:rsidRDefault="00C77B1A" w:rsidP="00C77B1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2EEFAEF" w14:textId="3655370C" w:rsidR="00C236D3" w:rsidRPr="00C77B1A" w:rsidRDefault="00C77B1A" w:rsidP="00C77B1A">
      <w:pPr>
        <w:rPr>
          <w:rFonts w:ascii="Arial Narrow" w:hAnsi="Arial Narrow" w:cs="Arial"/>
          <w:i/>
          <w:iCs/>
        </w:rPr>
      </w:pPr>
      <w:proofErr w:type="gramStart"/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 w:rsidR="00FE32E8" w:rsidRPr="00C77B1A">
        <w:rPr>
          <w:rFonts w:ascii="Arial Narrow" w:hAnsi="Arial Narrow" w:cs="Arial"/>
          <w:sz w:val="22"/>
          <w:szCs w:val="22"/>
        </w:rPr>
        <w:t xml:space="preserve">  </w:t>
      </w:r>
      <w:r w:rsidRPr="00C77B1A">
        <w:rPr>
          <w:rFonts w:ascii="Arial Narrow" w:hAnsi="Arial Narrow" w:cs="Arial"/>
          <w:i/>
          <w:iCs/>
          <w:sz w:val="18"/>
          <w:szCs w:val="18"/>
        </w:rPr>
        <w:t>9.08.2024</w:t>
      </w:r>
      <w:proofErr w:type="gramEnd"/>
      <w:r w:rsidRPr="00C77B1A">
        <w:rPr>
          <w:rFonts w:ascii="Arial Narrow" w:hAnsi="Arial Narrow" w:cs="Arial"/>
          <w:i/>
          <w:iCs/>
          <w:sz w:val="18"/>
          <w:szCs w:val="18"/>
        </w:rPr>
        <w:t xml:space="preserve"> r.</w:t>
      </w:r>
    </w:p>
    <w:sectPr w:rsidR="00C236D3" w:rsidRPr="00C77B1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15776" w14:textId="77777777" w:rsidR="00D956C0" w:rsidRDefault="00D956C0">
      <w:r>
        <w:separator/>
      </w:r>
    </w:p>
  </w:endnote>
  <w:endnote w:type="continuationSeparator" w:id="0">
    <w:p w14:paraId="02E601B5" w14:textId="77777777" w:rsidR="00D956C0" w:rsidRDefault="00D95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889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B32F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648C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F41F2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4D8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46308" w14:textId="77777777" w:rsidR="009F189D" w:rsidRDefault="009F189D">
    <w:pPr>
      <w:pStyle w:val="Stopka"/>
      <w:tabs>
        <w:tab w:val="clear" w:pos="4536"/>
      </w:tabs>
      <w:jc w:val="center"/>
    </w:pPr>
  </w:p>
  <w:p w14:paraId="6BF7DA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304BD" w14:textId="77777777" w:rsidR="00D956C0" w:rsidRDefault="00D956C0">
      <w:r>
        <w:separator/>
      </w:r>
    </w:p>
  </w:footnote>
  <w:footnote w:type="continuationSeparator" w:id="0">
    <w:p w14:paraId="31EA760C" w14:textId="77777777" w:rsidR="00D956C0" w:rsidRDefault="00D95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FBCDC" w14:textId="77777777" w:rsidR="00FE32E8" w:rsidRDefault="00FE3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6A72C" w14:textId="77777777" w:rsidR="00FE32E8" w:rsidRDefault="00FE3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7A685" w14:textId="77777777" w:rsidR="00FE32E8" w:rsidRDefault="00FE3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6C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7B1A"/>
    <w:rsid w:val="00C902DE"/>
    <w:rsid w:val="00CB0802"/>
    <w:rsid w:val="00D7128F"/>
    <w:rsid w:val="00D956C0"/>
    <w:rsid w:val="00EA3476"/>
    <w:rsid w:val="00F95C33"/>
    <w:rsid w:val="00FE32E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B3330"/>
  <w15:chartTrackingRefBased/>
  <w15:docId w15:val="{6889CD4A-8D1F-49AA-A0C4-91DDE8F1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77B1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77B1A"/>
    <w:rPr>
      <w:b/>
      <w:bCs/>
    </w:rPr>
  </w:style>
  <w:style w:type="character" w:styleId="Hipercze">
    <w:name w:val="Hyperlink"/>
    <w:uiPriority w:val="99"/>
    <w:unhideWhenUsed/>
    <w:rsid w:val="00C77B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2024-08-08T11:17:00Z</cp:lastPrinted>
  <dcterms:created xsi:type="dcterms:W3CDTF">2024-08-08T11:17:00Z</dcterms:created>
  <dcterms:modified xsi:type="dcterms:W3CDTF">2024-08-08T11:17:00Z</dcterms:modified>
</cp:coreProperties>
</file>