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07475" w14:textId="77777777" w:rsidR="00986737" w:rsidRPr="001A2A39" w:rsidRDefault="006A3FA7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1A2A39">
        <w:rPr>
          <w:rFonts w:ascii="Arial Narrow" w:hAnsi="Arial Narrow" w:cs="Arial"/>
          <w:sz w:val="22"/>
          <w:szCs w:val="22"/>
        </w:rPr>
        <w:t>Bydgoszcz</w:t>
      </w:r>
      <w:r w:rsidR="00986737" w:rsidRPr="001A2A39">
        <w:rPr>
          <w:rFonts w:ascii="Arial Narrow" w:hAnsi="Arial Narrow" w:cs="Arial"/>
          <w:sz w:val="22"/>
          <w:szCs w:val="22"/>
        </w:rPr>
        <w:t xml:space="preserve"> dnia: </w:t>
      </w:r>
      <w:r w:rsidRPr="001A2A39">
        <w:rPr>
          <w:rFonts w:ascii="Arial Narrow" w:hAnsi="Arial Narrow" w:cs="Arial"/>
          <w:sz w:val="22"/>
          <w:szCs w:val="22"/>
        </w:rPr>
        <w:t>2024-08-09</w:t>
      </w:r>
    </w:p>
    <w:p w14:paraId="41807D47" w14:textId="77777777" w:rsidR="00986737" w:rsidRPr="001A2A39" w:rsidRDefault="006A3FA7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A2A3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952DF49" w14:textId="77777777" w:rsidR="00986737" w:rsidRPr="001A2A39" w:rsidRDefault="006A3FA7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A2A39">
        <w:rPr>
          <w:rFonts w:ascii="Arial Narrow" w:hAnsi="Arial Narrow" w:cs="Arial"/>
          <w:sz w:val="22"/>
          <w:szCs w:val="22"/>
        </w:rPr>
        <w:t>Powstańców Warszawy</w:t>
      </w:r>
      <w:r w:rsidR="00986737" w:rsidRPr="001A2A39">
        <w:rPr>
          <w:rFonts w:ascii="Arial Narrow" w:hAnsi="Arial Narrow" w:cs="Arial"/>
          <w:sz w:val="22"/>
          <w:szCs w:val="22"/>
        </w:rPr>
        <w:t xml:space="preserve"> </w:t>
      </w:r>
      <w:r w:rsidRPr="001A2A39">
        <w:rPr>
          <w:rFonts w:ascii="Arial Narrow" w:hAnsi="Arial Narrow" w:cs="Arial"/>
          <w:sz w:val="22"/>
          <w:szCs w:val="22"/>
        </w:rPr>
        <w:t>5</w:t>
      </w:r>
    </w:p>
    <w:p w14:paraId="7B4CF332" w14:textId="77777777" w:rsidR="00986737" w:rsidRPr="001A2A39" w:rsidRDefault="006A3FA7" w:rsidP="00986737">
      <w:pPr>
        <w:rPr>
          <w:rFonts w:ascii="Arial Narrow" w:hAnsi="Arial Narrow" w:cs="Arial"/>
          <w:sz w:val="22"/>
          <w:szCs w:val="22"/>
        </w:rPr>
      </w:pPr>
      <w:r w:rsidRPr="001A2A39">
        <w:rPr>
          <w:rFonts w:ascii="Arial Narrow" w:hAnsi="Arial Narrow" w:cs="Arial"/>
          <w:sz w:val="22"/>
          <w:szCs w:val="22"/>
        </w:rPr>
        <w:t>85-681</w:t>
      </w:r>
      <w:r w:rsidR="00986737" w:rsidRPr="001A2A39">
        <w:rPr>
          <w:rFonts w:ascii="Arial Narrow" w:hAnsi="Arial Narrow" w:cs="Arial"/>
          <w:sz w:val="22"/>
          <w:szCs w:val="22"/>
        </w:rPr>
        <w:t xml:space="preserve"> </w:t>
      </w:r>
      <w:r w:rsidRPr="001A2A39">
        <w:rPr>
          <w:rFonts w:ascii="Arial Narrow" w:hAnsi="Arial Narrow" w:cs="Arial"/>
          <w:sz w:val="22"/>
          <w:szCs w:val="22"/>
        </w:rPr>
        <w:t>Bydgoszcz</w:t>
      </w:r>
    </w:p>
    <w:p w14:paraId="521AB2C9" w14:textId="77777777" w:rsidR="00986737" w:rsidRPr="001A2A39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1A2A3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54998F7" w14:textId="77777777" w:rsidR="00986737" w:rsidRPr="001A2A39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1A2A39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A2A39" w14:paraId="2BB73E0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7E34AA" w14:textId="77777777" w:rsidR="00986737" w:rsidRPr="001A2A3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1A2A39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FD3EF22" w14:textId="77777777" w:rsidR="00986737" w:rsidRPr="001A2A3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A2A39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089BB99" w14:textId="77777777" w:rsidR="00986737" w:rsidRPr="001A2A3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A2A3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A2A3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A2A3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A2A39" w14:paraId="582D036B" w14:textId="77777777" w:rsidTr="005A632E">
        <w:tc>
          <w:tcPr>
            <w:tcW w:w="2269" w:type="dxa"/>
            <w:shd w:val="clear" w:color="auto" w:fill="auto"/>
          </w:tcPr>
          <w:p w14:paraId="6EEECB06" w14:textId="77777777" w:rsidR="00986737" w:rsidRPr="001A2A3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EF9B7D" w14:textId="77777777" w:rsidR="00986737" w:rsidRPr="00C73D34" w:rsidRDefault="006A3FA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3D34">
              <w:rPr>
                <w:rFonts w:ascii="Arial Narrow" w:hAnsi="Arial Narrow" w:cs="Arial"/>
                <w:b/>
                <w:sz w:val="22"/>
                <w:szCs w:val="22"/>
              </w:rPr>
              <w:t>Zakup drukarek</w:t>
            </w:r>
            <w:r w:rsidR="00986737" w:rsidRPr="00C73D34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6A3FA7" w:rsidRPr="001A2A39" w14:paraId="1E220534" w14:textId="77777777" w:rsidTr="00C146F6">
        <w:tc>
          <w:tcPr>
            <w:tcW w:w="2269" w:type="dxa"/>
            <w:shd w:val="clear" w:color="auto" w:fill="auto"/>
          </w:tcPr>
          <w:p w14:paraId="51E9071F" w14:textId="77777777" w:rsidR="006A3FA7" w:rsidRPr="001A2A39" w:rsidRDefault="006A3FA7" w:rsidP="00C146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C315A3" w14:textId="77777777" w:rsidR="006A3FA7" w:rsidRPr="00C73D34" w:rsidRDefault="006A3FA7" w:rsidP="00C146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3D34">
              <w:rPr>
                <w:rFonts w:ascii="Arial Narrow" w:hAnsi="Arial Narrow" w:cs="Arial"/>
                <w:b/>
                <w:sz w:val="22"/>
                <w:szCs w:val="22"/>
              </w:rPr>
              <w:t>106/2024</w:t>
            </w:r>
          </w:p>
        </w:tc>
      </w:tr>
    </w:tbl>
    <w:p w14:paraId="1A2E6074" w14:textId="77777777" w:rsidR="00A80738" w:rsidRPr="001A2A3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0036FD57" w14:textId="77777777" w:rsidR="00D665F5" w:rsidRPr="001A2A39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A2A39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A2A39">
        <w:rPr>
          <w:rFonts w:ascii="Arial Narrow" w:hAnsi="Arial Narrow" w:cs="Arial"/>
          <w:sz w:val="22"/>
          <w:szCs w:val="22"/>
        </w:rPr>
        <w:t>2</w:t>
      </w:r>
      <w:r w:rsidRPr="001A2A39">
        <w:rPr>
          <w:rFonts w:ascii="Arial Narrow" w:hAnsi="Arial Narrow" w:cs="Arial"/>
          <w:sz w:val="22"/>
          <w:szCs w:val="22"/>
        </w:rPr>
        <w:t xml:space="preserve"> ust. 5 </w:t>
      </w:r>
      <w:r w:rsidRPr="001A2A3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A2A39">
        <w:rPr>
          <w:rFonts w:ascii="Arial Narrow" w:hAnsi="Arial Narrow" w:cs="Arial"/>
          <w:sz w:val="22"/>
          <w:szCs w:val="22"/>
        </w:rPr>
        <w:t xml:space="preserve"> </w:t>
      </w:r>
      <w:r w:rsidR="006A3FA7" w:rsidRPr="001A2A39">
        <w:rPr>
          <w:rFonts w:ascii="Arial Narrow" w:hAnsi="Arial Narrow" w:cs="Arial"/>
          <w:sz w:val="22"/>
          <w:szCs w:val="22"/>
        </w:rPr>
        <w:t>(</w:t>
      </w:r>
      <w:proofErr w:type="spellStart"/>
      <w:r w:rsidR="006A3FA7" w:rsidRPr="001A2A39">
        <w:rPr>
          <w:rFonts w:ascii="Arial Narrow" w:hAnsi="Arial Narrow" w:cs="Arial"/>
          <w:sz w:val="22"/>
          <w:szCs w:val="22"/>
        </w:rPr>
        <w:t>t.j</w:t>
      </w:r>
      <w:proofErr w:type="spellEnd"/>
      <w:r w:rsidR="006A3FA7" w:rsidRPr="001A2A39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1A2A39">
        <w:rPr>
          <w:rFonts w:ascii="Arial Narrow" w:hAnsi="Arial Narrow" w:cs="Arial"/>
          <w:sz w:val="22"/>
          <w:szCs w:val="22"/>
        </w:rPr>
        <w:t xml:space="preserve"> </w:t>
      </w:r>
      <w:r w:rsidRPr="001A2A39">
        <w:rPr>
          <w:rFonts w:ascii="Arial Narrow" w:hAnsi="Arial Narrow" w:cs="Arial"/>
          <w:sz w:val="22"/>
          <w:szCs w:val="22"/>
        </w:rPr>
        <w:t>udostępnia</w:t>
      </w:r>
      <w:r w:rsidR="00F95C33" w:rsidRPr="001A2A39">
        <w:rPr>
          <w:rFonts w:ascii="Arial Narrow" w:hAnsi="Arial Narrow" w:cs="Arial"/>
          <w:sz w:val="22"/>
          <w:szCs w:val="22"/>
        </w:rPr>
        <w:t xml:space="preserve"> </w:t>
      </w:r>
      <w:r w:rsidR="004C7E9B" w:rsidRPr="001A2A39">
        <w:rPr>
          <w:rFonts w:ascii="Arial Narrow" w:hAnsi="Arial Narrow" w:cs="Arial"/>
          <w:sz w:val="22"/>
          <w:szCs w:val="22"/>
        </w:rPr>
        <w:t>informacj</w:t>
      </w:r>
      <w:r w:rsidR="00577BC6" w:rsidRPr="001A2A39">
        <w:rPr>
          <w:rFonts w:ascii="Arial Narrow" w:hAnsi="Arial Narrow" w:cs="Arial"/>
          <w:sz w:val="22"/>
          <w:szCs w:val="22"/>
        </w:rPr>
        <w:t>ę</w:t>
      </w:r>
      <w:r w:rsidR="00035488" w:rsidRPr="001A2A3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A2A39">
        <w:rPr>
          <w:rFonts w:ascii="Arial Narrow" w:hAnsi="Arial Narrow" w:cs="Arial"/>
          <w:sz w:val="22"/>
          <w:szCs w:val="22"/>
        </w:rPr>
        <w:t>.</w:t>
      </w:r>
    </w:p>
    <w:p w14:paraId="58A192C0" w14:textId="77777777" w:rsidR="00A8073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A2A3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A2A39">
        <w:rPr>
          <w:rFonts w:ascii="Arial Narrow" w:hAnsi="Arial Narrow" w:cs="Arial"/>
          <w:sz w:val="22"/>
          <w:szCs w:val="22"/>
        </w:rPr>
        <w:t xml:space="preserve"> w dniu </w:t>
      </w:r>
      <w:r w:rsidR="006A3FA7" w:rsidRPr="001A2A39">
        <w:rPr>
          <w:rFonts w:ascii="Arial Narrow" w:hAnsi="Arial Narrow" w:cs="Arial"/>
          <w:sz w:val="22"/>
          <w:szCs w:val="22"/>
        </w:rPr>
        <w:t>09/08/2024</w:t>
      </w:r>
      <w:r w:rsidR="00FF4AB1" w:rsidRPr="001A2A39">
        <w:rPr>
          <w:rFonts w:ascii="Arial Narrow" w:hAnsi="Arial Narrow" w:cs="Arial"/>
          <w:sz w:val="22"/>
          <w:szCs w:val="22"/>
        </w:rPr>
        <w:t xml:space="preserve"> o godz. </w:t>
      </w:r>
      <w:r w:rsidR="006A3FA7" w:rsidRPr="001A2A39">
        <w:rPr>
          <w:rFonts w:ascii="Arial Narrow" w:hAnsi="Arial Narrow" w:cs="Arial"/>
          <w:sz w:val="22"/>
          <w:szCs w:val="22"/>
        </w:rPr>
        <w:t>08:30</w:t>
      </w:r>
      <w:r w:rsidRPr="001A2A3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p w14:paraId="4D6B8843" w14:textId="77777777" w:rsidR="00C73D34" w:rsidRPr="001A2A39" w:rsidRDefault="00C73D34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418"/>
        <w:gridCol w:w="3827"/>
        <w:gridCol w:w="2551"/>
      </w:tblGrid>
      <w:tr w:rsidR="006B27ED" w:rsidRPr="001A2A39" w14:paraId="5A729B41" w14:textId="77777777" w:rsidTr="00C73D34">
        <w:tc>
          <w:tcPr>
            <w:tcW w:w="1276" w:type="dxa"/>
            <w:shd w:val="clear" w:color="auto" w:fill="F2F2F2"/>
            <w:vAlign w:val="center"/>
          </w:tcPr>
          <w:p w14:paraId="4987A6AB" w14:textId="77777777" w:rsidR="006B27ED" w:rsidRPr="001A2A3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1A2A39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411CAF4" w14:textId="77777777" w:rsidR="006B27ED" w:rsidRPr="001A2A3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827" w:type="dxa"/>
            <w:shd w:val="clear" w:color="auto" w:fill="F2F2F2"/>
            <w:vAlign w:val="center"/>
          </w:tcPr>
          <w:p w14:paraId="69A3F4DD" w14:textId="77777777" w:rsidR="006B27ED" w:rsidRPr="001A2A39" w:rsidRDefault="006B27ED" w:rsidP="00C73D34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1F5B6CC" w14:textId="77777777" w:rsidR="006B27ED" w:rsidRPr="001A2A3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6A3FA7" w:rsidRPr="001A2A39" w14:paraId="3D8C8494" w14:textId="77777777" w:rsidTr="00C73D34">
        <w:tc>
          <w:tcPr>
            <w:tcW w:w="1276" w:type="dxa"/>
            <w:shd w:val="clear" w:color="auto" w:fill="auto"/>
            <w:vAlign w:val="center"/>
          </w:tcPr>
          <w:p w14:paraId="79BB0312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71D06A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27552430" w14:textId="77777777" w:rsidR="006A3FA7" w:rsidRPr="001A2A39" w:rsidRDefault="006A3FA7" w:rsidP="00C73D34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ARCUS S.A.</w:t>
            </w:r>
          </w:p>
          <w:p w14:paraId="085A0954" w14:textId="73EF9FCF" w:rsidR="006A3FA7" w:rsidRPr="001A2A39" w:rsidRDefault="006A3FA7" w:rsidP="00C73D3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Kolejowa 5/7</w:t>
            </w:r>
          </w:p>
          <w:p w14:paraId="01247E5D" w14:textId="77777777" w:rsidR="006A3FA7" w:rsidRPr="001A2A39" w:rsidRDefault="006A3FA7" w:rsidP="00C73D34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01-214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1054A7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53 354.94 zł</w:t>
            </w:r>
          </w:p>
        </w:tc>
      </w:tr>
      <w:tr w:rsidR="006A3FA7" w:rsidRPr="001A2A39" w14:paraId="2CCDB0C1" w14:textId="77777777" w:rsidTr="00C73D34">
        <w:tc>
          <w:tcPr>
            <w:tcW w:w="1276" w:type="dxa"/>
            <w:shd w:val="clear" w:color="auto" w:fill="auto"/>
            <w:vAlign w:val="center"/>
          </w:tcPr>
          <w:p w14:paraId="52C6F529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B8061A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6FCEF5F9" w14:textId="77777777" w:rsidR="006A3FA7" w:rsidRPr="001A2A39" w:rsidRDefault="006A3FA7" w:rsidP="00C73D34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4PPL sp. z o.o.</w:t>
            </w:r>
          </w:p>
          <w:p w14:paraId="71BF4C30" w14:textId="4AD2CDDF" w:rsidR="006A3FA7" w:rsidRPr="001A2A39" w:rsidRDefault="006A3FA7" w:rsidP="00C73D3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Opolska 24</w:t>
            </w:r>
          </w:p>
          <w:p w14:paraId="52DABBA8" w14:textId="77777777" w:rsidR="006A3FA7" w:rsidRPr="001A2A39" w:rsidRDefault="006A3FA7" w:rsidP="00C73D34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55-010 Groblice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5DFD5D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49 903.56 zł</w:t>
            </w:r>
          </w:p>
        </w:tc>
      </w:tr>
      <w:tr w:rsidR="006A3FA7" w:rsidRPr="001A2A39" w14:paraId="04825A78" w14:textId="77777777" w:rsidTr="00C73D34">
        <w:tc>
          <w:tcPr>
            <w:tcW w:w="1276" w:type="dxa"/>
            <w:shd w:val="clear" w:color="auto" w:fill="auto"/>
            <w:vAlign w:val="center"/>
          </w:tcPr>
          <w:p w14:paraId="6A029907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B5953D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512AE3A8" w14:textId="4C01B8C2" w:rsidR="006A3FA7" w:rsidRPr="001A2A39" w:rsidRDefault="006A3FA7" w:rsidP="00C73D34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Corso Sp.</w:t>
            </w:r>
            <w:r w:rsidR="00C73D3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A39">
              <w:rPr>
                <w:rFonts w:ascii="Arial Narrow" w:hAnsi="Arial Narrow" w:cs="Arial"/>
                <w:sz w:val="22"/>
                <w:szCs w:val="22"/>
              </w:rPr>
              <w:t>J.</w:t>
            </w:r>
          </w:p>
          <w:p w14:paraId="756C7B19" w14:textId="1430BFA7" w:rsidR="006A3FA7" w:rsidRPr="001A2A39" w:rsidRDefault="006A3FA7" w:rsidP="00C73D3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Dworcowa 81</w:t>
            </w:r>
          </w:p>
          <w:p w14:paraId="5DBB55EE" w14:textId="77777777" w:rsidR="006A3FA7" w:rsidRPr="001A2A39" w:rsidRDefault="006A3FA7" w:rsidP="00C73D34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85-009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DC825E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37 257.93 zł</w:t>
            </w:r>
          </w:p>
        </w:tc>
      </w:tr>
      <w:tr w:rsidR="006A3FA7" w:rsidRPr="001A2A39" w14:paraId="15268BFF" w14:textId="77777777" w:rsidTr="00C73D34">
        <w:tc>
          <w:tcPr>
            <w:tcW w:w="1276" w:type="dxa"/>
            <w:shd w:val="clear" w:color="auto" w:fill="auto"/>
            <w:vAlign w:val="center"/>
          </w:tcPr>
          <w:p w14:paraId="17D56D10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C5AC84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47783C83" w14:textId="7919C12A" w:rsidR="006A3FA7" w:rsidRPr="001A2A39" w:rsidRDefault="006A3FA7" w:rsidP="00C73D34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Corso Sp.</w:t>
            </w:r>
            <w:r w:rsidR="00C73D3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A39">
              <w:rPr>
                <w:rFonts w:ascii="Arial Narrow" w:hAnsi="Arial Narrow" w:cs="Arial"/>
                <w:sz w:val="22"/>
                <w:szCs w:val="22"/>
              </w:rPr>
              <w:t>J.</w:t>
            </w:r>
          </w:p>
          <w:p w14:paraId="6AB65178" w14:textId="2D3522C4" w:rsidR="006A3FA7" w:rsidRPr="001A2A39" w:rsidRDefault="006A3FA7" w:rsidP="00C73D3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Dworcowa 81</w:t>
            </w:r>
          </w:p>
          <w:p w14:paraId="6F60474D" w14:textId="77777777" w:rsidR="006A3FA7" w:rsidRPr="001A2A39" w:rsidRDefault="006A3FA7" w:rsidP="00C73D34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85-009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9C4597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2 571.39 zł</w:t>
            </w:r>
          </w:p>
        </w:tc>
      </w:tr>
      <w:tr w:rsidR="006A3FA7" w:rsidRPr="001A2A39" w14:paraId="76F87E73" w14:textId="77777777" w:rsidTr="00C73D34">
        <w:tc>
          <w:tcPr>
            <w:tcW w:w="1276" w:type="dxa"/>
            <w:shd w:val="clear" w:color="auto" w:fill="auto"/>
            <w:vAlign w:val="center"/>
          </w:tcPr>
          <w:p w14:paraId="02D57CD3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224D32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65F846E3" w14:textId="77777777" w:rsidR="006A3FA7" w:rsidRPr="001A2A39" w:rsidRDefault="006A3FA7" w:rsidP="00C73D34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LOGON SA</w:t>
            </w:r>
          </w:p>
          <w:p w14:paraId="00C46D80" w14:textId="6A837C69" w:rsidR="006A3FA7" w:rsidRPr="001A2A39" w:rsidRDefault="006A3FA7" w:rsidP="00C73D3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Piotrowskiego 7A</w:t>
            </w:r>
          </w:p>
          <w:p w14:paraId="0AA984B8" w14:textId="77777777" w:rsidR="006A3FA7" w:rsidRPr="001A2A39" w:rsidRDefault="006A3FA7" w:rsidP="00C73D34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85-098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5549AF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33 948.00 zł</w:t>
            </w:r>
          </w:p>
        </w:tc>
      </w:tr>
      <w:tr w:rsidR="006A3FA7" w:rsidRPr="001A2A39" w14:paraId="4DD8F7B3" w14:textId="77777777" w:rsidTr="00C73D34">
        <w:tc>
          <w:tcPr>
            <w:tcW w:w="1276" w:type="dxa"/>
            <w:shd w:val="clear" w:color="auto" w:fill="auto"/>
            <w:vAlign w:val="center"/>
          </w:tcPr>
          <w:p w14:paraId="3617E8FE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522706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40AFE759" w14:textId="77777777" w:rsidR="006A3FA7" w:rsidRPr="001A2A39" w:rsidRDefault="006A3FA7" w:rsidP="00C73D34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DKS Spółka z ograniczoną odpowiedzialnością</w:t>
            </w:r>
          </w:p>
          <w:p w14:paraId="374B16D3" w14:textId="5148C5B9" w:rsidR="006A3FA7" w:rsidRPr="001A2A39" w:rsidRDefault="006A3FA7" w:rsidP="00C73D3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Energetyczna 15</w:t>
            </w:r>
          </w:p>
          <w:p w14:paraId="56B78028" w14:textId="77777777" w:rsidR="006A3FA7" w:rsidRPr="001A2A39" w:rsidRDefault="006A3FA7" w:rsidP="00C73D34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80-180 Kowale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BC60C3" w14:textId="77777777" w:rsidR="006A3FA7" w:rsidRPr="001A2A39" w:rsidRDefault="006A3FA7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A39">
              <w:rPr>
                <w:rFonts w:ascii="Arial Narrow" w:hAnsi="Arial Narrow" w:cs="Arial"/>
                <w:sz w:val="22"/>
                <w:szCs w:val="22"/>
              </w:rPr>
              <w:t>45 405.45 zł</w:t>
            </w:r>
          </w:p>
        </w:tc>
      </w:tr>
    </w:tbl>
    <w:p w14:paraId="17A36639" w14:textId="07B5000F" w:rsidR="00A80738" w:rsidRDefault="001A2A39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A2A39">
        <w:rPr>
          <w:rFonts w:ascii="Arial Narrow" w:hAnsi="Arial Narrow" w:cs="Arial"/>
          <w:i/>
          <w:sz w:val="22"/>
          <w:szCs w:val="22"/>
        </w:rPr>
        <w:t>ZAMAWIAJĄCY</w:t>
      </w:r>
    </w:p>
    <w:p w14:paraId="19C5F762" w14:textId="77777777" w:rsidR="001A2A39" w:rsidRDefault="001A2A39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FE94341" w14:textId="77777777" w:rsidR="001A2A39" w:rsidRDefault="001A2A39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AF60588" w14:textId="77777777" w:rsidR="001A2A39" w:rsidRDefault="001A2A39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A3E57CE" w14:textId="77777777" w:rsidR="001A2A39" w:rsidRDefault="001A2A39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FB43A79" w14:textId="77777777" w:rsidR="001A2A39" w:rsidRDefault="001A2A39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4814522" w14:textId="77777777" w:rsidR="001A2A39" w:rsidRDefault="001A2A39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C1B2152" w14:textId="77777777" w:rsidR="001A2A39" w:rsidRDefault="001A2A39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01A6F78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CCC3F3F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A65038C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A218DB7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1190CBE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B72B3FB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298B9F9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EB2C7CE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12FDFC0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1CFA1AB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02CCDC2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CD5FB1B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4C61F6B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2A9740B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026E685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C13C9A3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FDD7211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7ACC850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6B976FF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EC1D041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4E49394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DD7CE24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44A0992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7F55D09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54DF67F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39F6FE4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1E32496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2A7E4B5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B13056B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70890D2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899C40E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85B3664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915C8C6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606084B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CB0C2BB" w14:textId="77777777" w:rsidR="00C73D34" w:rsidRDefault="00C73D34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D96951C" w14:textId="7078FDE2" w:rsidR="001A2A39" w:rsidRPr="00681E50" w:rsidRDefault="001A2A39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34E30F91" w14:textId="77777777" w:rsidR="001A2A39" w:rsidRPr="00681E50" w:rsidRDefault="001A2A39" w:rsidP="001A2A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334CB893" w14:textId="77777777" w:rsidR="001A2A39" w:rsidRDefault="001A2A39" w:rsidP="001A2A39">
      <w:pPr>
        <w:rPr>
          <w:rStyle w:val="Hipercze"/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07DA393B" w14:textId="74745901" w:rsidR="001A2A39" w:rsidRPr="001A2A39" w:rsidRDefault="001A2A39" w:rsidP="001A2A39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 xml:space="preserve"> 9.08.2024 r.</w:t>
      </w:r>
    </w:p>
    <w:sectPr w:rsidR="001A2A39" w:rsidRPr="001A2A39" w:rsidSect="00C73D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560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070475" w14:textId="77777777" w:rsidR="00A91BB9" w:rsidRDefault="00A91BB9">
      <w:r>
        <w:separator/>
      </w:r>
    </w:p>
  </w:endnote>
  <w:endnote w:type="continuationSeparator" w:id="0">
    <w:p w14:paraId="1C2E5F41" w14:textId="77777777" w:rsidR="00A91BB9" w:rsidRDefault="00A91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2D1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E2ED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D9F52" w14:textId="77777777" w:rsidR="00986737" w:rsidRPr="00986737" w:rsidRDefault="00C73D3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CAB923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ED5CCE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FCF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2B0F25" w14:textId="77777777" w:rsidR="009F189D" w:rsidRDefault="009F189D">
    <w:pPr>
      <w:pStyle w:val="Stopka"/>
      <w:tabs>
        <w:tab w:val="clear" w:pos="4536"/>
      </w:tabs>
      <w:jc w:val="center"/>
    </w:pPr>
  </w:p>
  <w:p w14:paraId="1EF0E8F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5C63F2" w14:textId="77777777" w:rsidR="00A91BB9" w:rsidRDefault="00A91BB9">
      <w:r>
        <w:separator/>
      </w:r>
    </w:p>
  </w:footnote>
  <w:footnote w:type="continuationSeparator" w:id="0">
    <w:p w14:paraId="62AB3066" w14:textId="77777777" w:rsidR="00A91BB9" w:rsidRDefault="00A91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D1BEE" w14:textId="77777777" w:rsidR="006A3FA7" w:rsidRDefault="006A3F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7CD32" w14:textId="77777777" w:rsidR="006A3FA7" w:rsidRDefault="006A3F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29DC9" w14:textId="77777777" w:rsidR="006A3FA7" w:rsidRDefault="006A3F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8807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BB9"/>
    <w:rsid w:val="00007727"/>
    <w:rsid w:val="00017720"/>
    <w:rsid w:val="00035488"/>
    <w:rsid w:val="000D7F25"/>
    <w:rsid w:val="000E00E5"/>
    <w:rsid w:val="00173B20"/>
    <w:rsid w:val="001A2A39"/>
    <w:rsid w:val="001C69FF"/>
    <w:rsid w:val="0023318D"/>
    <w:rsid w:val="003D72FD"/>
    <w:rsid w:val="00423179"/>
    <w:rsid w:val="00490DC0"/>
    <w:rsid w:val="00493F8C"/>
    <w:rsid w:val="004C7E9B"/>
    <w:rsid w:val="004D216A"/>
    <w:rsid w:val="005614F2"/>
    <w:rsid w:val="00577BC6"/>
    <w:rsid w:val="005A632E"/>
    <w:rsid w:val="0065581E"/>
    <w:rsid w:val="0069085C"/>
    <w:rsid w:val="006A3FA7"/>
    <w:rsid w:val="006B27ED"/>
    <w:rsid w:val="00843263"/>
    <w:rsid w:val="00861E75"/>
    <w:rsid w:val="00986737"/>
    <w:rsid w:val="009D19BD"/>
    <w:rsid w:val="009F189D"/>
    <w:rsid w:val="00A80738"/>
    <w:rsid w:val="00A91BB9"/>
    <w:rsid w:val="00BB547B"/>
    <w:rsid w:val="00C236D3"/>
    <w:rsid w:val="00C659E2"/>
    <w:rsid w:val="00C73D34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8E09CB"/>
  <w15:chartTrackingRefBased/>
  <w15:docId w15:val="{8F5C7AB7-C781-4080-92D0-7D5B989A5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1A2A39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1A2A3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A2A39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1A2A39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1A2A39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1A2A3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1A2A3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A2A3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1A2A3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1A2A3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1A2A3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1A2A39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1A2A3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A2A39"/>
    <w:rPr>
      <w:b/>
      <w:bCs/>
    </w:rPr>
  </w:style>
  <w:style w:type="character" w:styleId="Hipercze">
    <w:name w:val="Hyperlink"/>
    <w:uiPriority w:val="99"/>
    <w:unhideWhenUsed/>
    <w:rsid w:val="001A2A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190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2024-08-09T07:04:00Z</dcterms:created>
  <dcterms:modified xsi:type="dcterms:W3CDTF">2024-08-09T07:08:00Z</dcterms:modified>
</cp:coreProperties>
</file>