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DDCEAC" w14:textId="77777777" w:rsidR="00986737" w:rsidRPr="00E447E6" w:rsidRDefault="00305135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E447E6">
        <w:rPr>
          <w:rFonts w:ascii="Arial Narrow" w:hAnsi="Arial Narrow" w:cs="Arial"/>
          <w:sz w:val="22"/>
          <w:szCs w:val="22"/>
        </w:rPr>
        <w:t>Bydgoszcz</w:t>
      </w:r>
      <w:r w:rsidR="00986737" w:rsidRPr="00E447E6">
        <w:rPr>
          <w:rFonts w:ascii="Arial Narrow" w:hAnsi="Arial Narrow" w:cs="Arial"/>
          <w:sz w:val="22"/>
          <w:szCs w:val="22"/>
        </w:rPr>
        <w:t xml:space="preserve"> dnia: </w:t>
      </w:r>
      <w:r w:rsidRPr="00E447E6">
        <w:rPr>
          <w:rFonts w:ascii="Arial Narrow" w:hAnsi="Arial Narrow" w:cs="Arial"/>
          <w:sz w:val="22"/>
          <w:szCs w:val="22"/>
        </w:rPr>
        <w:t>2024-08-09</w:t>
      </w:r>
    </w:p>
    <w:p w14:paraId="3B4E7A25" w14:textId="77777777" w:rsidR="00986737" w:rsidRPr="00E447E6" w:rsidRDefault="00305135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447E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CB0B93A" w14:textId="77777777" w:rsidR="00986737" w:rsidRPr="00E447E6" w:rsidRDefault="00305135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447E6">
        <w:rPr>
          <w:rFonts w:ascii="Arial Narrow" w:hAnsi="Arial Narrow" w:cs="Arial"/>
          <w:sz w:val="22"/>
          <w:szCs w:val="22"/>
        </w:rPr>
        <w:t>Powstańców Warszawy</w:t>
      </w:r>
      <w:r w:rsidR="00986737" w:rsidRPr="00E447E6">
        <w:rPr>
          <w:rFonts w:ascii="Arial Narrow" w:hAnsi="Arial Narrow" w:cs="Arial"/>
          <w:sz w:val="22"/>
          <w:szCs w:val="22"/>
        </w:rPr>
        <w:t xml:space="preserve"> </w:t>
      </w:r>
      <w:r w:rsidRPr="00E447E6">
        <w:rPr>
          <w:rFonts w:ascii="Arial Narrow" w:hAnsi="Arial Narrow" w:cs="Arial"/>
          <w:sz w:val="22"/>
          <w:szCs w:val="22"/>
        </w:rPr>
        <w:t>5</w:t>
      </w:r>
    </w:p>
    <w:p w14:paraId="32BED377" w14:textId="77777777" w:rsidR="00986737" w:rsidRPr="00E447E6" w:rsidRDefault="00305135" w:rsidP="00986737">
      <w:pPr>
        <w:rPr>
          <w:rFonts w:ascii="Arial Narrow" w:hAnsi="Arial Narrow" w:cs="Arial"/>
          <w:sz w:val="22"/>
          <w:szCs w:val="22"/>
        </w:rPr>
      </w:pPr>
      <w:r w:rsidRPr="00E447E6">
        <w:rPr>
          <w:rFonts w:ascii="Arial Narrow" w:hAnsi="Arial Narrow" w:cs="Arial"/>
          <w:sz w:val="22"/>
          <w:szCs w:val="22"/>
        </w:rPr>
        <w:t>85-681</w:t>
      </w:r>
      <w:r w:rsidR="00986737" w:rsidRPr="00E447E6">
        <w:rPr>
          <w:rFonts w:ascii="Arial Narrow" w:hAnsi="Arial Narrow" w:cs="Arial"/>
          <w:sz w:val="22"/>
          <w:szCs w:val="22"/>
        </w:rPr>
        <w:t xml:space="preserve"> </w:t>
      </w:r>
      <w:r w:rsidRPr="00E447E6">
        <w:rPr>
          <w:rFonts w:ascii="Arial Narrow" w:hAnsi="Arial Narrow" w:cs="Arial"/>
          <w:sz w:val="22"/>
          <w:szCs w:val="22"/>
        </w:rPr>
        <w:t>Bydgoszcz</w:t>
      </w:r>
    </w:p>
    <w:p w14:paraId="5DC35D90" w14:textId="77777777" w:rsidR="00986737" w:rsidRPr="00E447E6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47E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AE93548" w14:textId="77777777" w:rsidR="00986737" w:rsidRPr="00E447E6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E447E6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447E6" w14:paraId="58E14E3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ADC813" w14:textId="77777777" w:rsidR="00986737" w:rsidRPr="00E447E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5682F24B" w14:textId="77777777" w:rsidR="00986737" w:rsidRPr="00E447E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447E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895FE4F" w14:textId="77777777" w:rsidR="00986737" w:rsidRPr="00E447E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447E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447E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447E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447E6" w14:paraId="5511B966" w14:textId="77777777" w:rsidTr="005A632E">
        <w:tc>
          <w:tcPr>
            <w:tcW w:w="2269" w:type="dxa"/>
            <w:shd w:val="clear" w:color="auto" w:fill="auto"/>
          </w:tcPr>
          <w:p w14:paraId="2D4A1F73" w14:textId="77777777" w:rsidR="00986737" w:rsidRPr="00E447E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A55745" w14:textId="77777777" w:rsidR="00986737" w:rsidRPr="00E447E6" w:rsidRDefault="0030513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bCs/>
                <w:sz w:val="22"/>
                <w:szCs w:val="22"/>
              </w:rPr>
              <w:t>Dostawy drobnego sprzętu</w:t>
            </w:r>
            <w:r w:rsidR="00986737" w:rsidRPr="00E447E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05135" w:rsidRPr="00E447E6" w14:paraId="286A150D" w14:textId="77777777" w:rsidTr="004C60A4">
        <w:tc>
          <w:tcPr>
            <w:tcW w:w="2269" w:type="dxa"/>
            <w:shd w:val="clear" w:color="auto" w:fill="auto"/>
          </w:tcPr>
          <w:p w14:paraId="240254E6" w14:textId="77777777" w:rsidR="00305135" w:rsidRPr="00E447E6" w:rsidRDefault="00305135" w:rsidP="004C60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7FC30A" w14:textId="77777777" w:rsidR="00305135" w:rsidRPr="00E447E6" w:rsidRDefault="00305135" w:rsidP="004C60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bCs/>
                <w:sz w:val="22"/>
                <w:szCs w:val="22"/>
              </w:rPr>
              <w:t>91/2024</w:t>
            </w:r>
          </w:p>
        </w:tc>
      </w:tr>
    </w:tbl>
    <w:p w14:paraId="08B652F7" w14:textId="77777777" w:rsidR="00A80738" w:rsidRPr="00E447E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5998CE5" w14:textId="77777777" w:rsidR="00D665F5" w:rsidRPr="00E447E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447E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E447E6">
        <w:rPr>
          <w:rFonts w:ascii="Arial Narrow" w:hAnsi="Arial Narrow" w:cs="Arial"/>
          <w:sz w:val="22"/>
          <w:szCs w:val="22"/>
        </w:rPr>
        <w:t>2</w:t>
      </w:r>
      <w:r w:rsidRPr="00E447E6">
        <w:rPr>
          <w:rFonts w:ascii="Arial Narrow" w:hAnsi="Arial Narrow" w:cs="Arial"/>
          <w:sz w:val="22"/>
          <w:szCs w:val="22"/>
        </w:rPr>
        <w:t xml:space="preserve"> ust. 5 </w:t>
      </w:r>
      <w:r w:rsidRPr="00E447E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447E6">
        <w:rPr>
          <w:rFonts w:ascii="Arial Narrow" w:hAnsi="Arial Narrow" w:cs="Arial"/>
          <w:sz w:val="22"/>
          <w:szCs w:val="22"/>
        </w:rPr>
        <w:t xml:space="preserve"> </w:t>
      </w:r>
      <w:r w:rsidR="00305135" w:rsidRPr="00E447E6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E447E6">
        <w:rPr>
          <w:rFonts w:ascii="Arial Narrow" w:hAnsi="Arial Narrow" w:cs="Arial"/>
          <w:sz w:val="22"/>
          <w:szCs w:val="22"/>
        </w:rPr>
        <w:t xml:space="preserve"> </w:t>
      </w:r>
      <w:r w:rsidRPr="00E447E6">
        <w:rPr>
          <w:rFonts w:ascii="Arial Narrow" w:hAnsi="Arial Narrow" w:cs="Arial"/>
          <w:sz w:val="22"/>
          <w:szCs w:val="22"/>
        </w:rPr>
        <w:t>udostępnia</w:t>
      </w:r>
      <w:r w:rsidR="00F95C33" w:rsidRPr="00E447E6">
        <w:rPr>
          <w:rFonts w:ascii="Arial Narrow" w:hAnsi="Arial Narrow" w:cs="Arial"/>
          <w:sz w:val="22"/>
          <w:szCs w:val="22"/>
        </w:rPr>
        <w:t xml:space="preserve"> </w:t>
      </w:r>
      <w:r w:rsidR="004C7E9B" w:rsidRPr="00E447E6">
        <w:rPr>
          <w:rFonts w:ascii="Arial Narrow" w:hAnsi="Arial Narrow" w:cs="Arial"/>
          <w:sz w:val="22"/>
          <w:szCs w:val="22"/>
        </w:rPr>
        <w:t>informacj</w:t>
      </w:r>
      <w:r w:rsidR="00577BC6" w:rsidRPr="00E447E6">
        <w:rPr>
          <w:rFonts w:ascii="Arial Narrow" w:hAnsi="Arial Narrow" w:cs="Arial"/>
          <w:sz w:val="22"/>
          <w:szCs w:val="22"/>
        </w:rPr>
        <w:t>ę</w:t>
      </w:r>
      <w:r w:rsidR="00035488" w:rsidRPr="00E447E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447E6">
        <w:rPr>
          <w:rFonts w:ascii="Arial Narrow" w:hAnsi="Arial Narrow" w:cs="Arial"/>
          <w:sz w:val="22"/>
          <w:szCs w:val="22"/>
        </w:rPr>
        <w:t>.</w:t>
      </w:r>
    </w:p>
    <w:p w14:paraId="7EBF0BBF" w14:textId="77777777" w:rsidR="00A80738" w:rsidRPr="00E447E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E447E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447E6">
        <w:rPr>
          <w:rFonts w:ascii="Arial Narrow" w:hAnsi="Arial Narrow" w:cs="Arial"/>
          <w:sz w:val="22"/>
          <w:szCs w:val="22"/>
        </w:rPr>
        <w:t xml:space="preserve"> w dniu </w:t>
      </w:r>
      <w:r w:rsidR="00305135" w:rsidRPr="00E447E6">
        <w:rPr>
          <w:rFonts w:ascii="Arial Narrow" w:hAnsi="Arial Narrow" w:cs="Arial"/>
          <w:sz w:val="22"/>
          <w:szCs w:val="22"/>
        </w:rPr>
        <w:t>09/08/2024</w:t>
      </w:r>
      <w:r w:rsidR="00FF4AB1" w:rsidRPr="00E447E6">
        <w:rPr>
          <w:rFonts w:ascii="Arial Narrow" w:hAnsi="Arial Narrow" w:cs="Arial"/>
          <w:sz w:val="22"/>
          <w:szCs w:val="22"/>
        </w:rPr>
        <w:t xml:space="preserve"> o godz. </w:t>
      </w:r>
      <w:r w:rsidR="00305135" w:rsidRPr="00E447E6">
        <w:rPr>
          <w:rFonts w:ascii="Arial Narrow" w:hAnsi="Arial Narrow" w:cs="Arial"/>
          <w:sz w:val="22"/>
          <w:szCs w:val="22"/>
        </w:rPr>
        <w:t>08:15</w:t>
      </w:r>
      <w:r w:rsidRPr="00E447E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447E6" w14:paraId="24BB76E4" w14:textId="77777777" w:rsidTr="005A632E">
        <w:tc>
          <w:tcPr>
            <w:tcW w:w="1276" w:type="dxa"/>
            <w:shd w:val="clear" w:color="auto" w:fill="F2F2F2"/>
            <w:vAlign w:val="center"/>
          </w:tcPr>
          <w:p w14:paraId="0232A76F" w14:textId="77777777" w:rsidR="006B27ED" w:rsidRPr="00E447E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E447E6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C4E0957" w14:textId="77777777" w:rsidR="006B27ED" w:rsidRPr="00E447E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8C93B68" w14:textId="77777777" w:rsidR="006B27ED" w:rsidRPr="00E447E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AF8C572" w14:textId="77777777" w:rsidR="006B27ED" w:rsidRPr="00E447E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05135" w:rsidRPr="00E447E6" w14:paraId="1CBE525A" w14:textId="77777777" w:rsidTr="004C60A4">
        <w:tc>
          <w:tcPr>
            <w:tcW w:w="1276" w:type="dxa"/>
            <w:shd w:val="clear" w:color="auto" w:fill="auto"/>
            <w:vAlign w:val="center"/>
          </w:tcPr>
          <w:p w14:paraId="46CCBF73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D98894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F595B86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M4MEDICAL SP Z O.O.</w:t>
            </w:r>
          </w:p>
          <w:p w14:paraId="121901A5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NAŁĘCZOWSKA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14/14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460C1E0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20-701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FA8B49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5 994.00 zł</w:t>
            </w:r>
          </w:p>
        </w:tc>
      </w:tr>
      <w:tr w:rsidR="00305135" w:rsidRPr="00E447E6" w14:paraId="029D64E2" w14:textId="77777777" w:rsidTr="004C60A4">
        <w:tc>
          <w:tcPr>
            <w:tcW w:w="1276" w:type="dxa"/>
            <w:shd w:val="clear" w:color="auto" w:fill="auto"/>
            <w:vAlign w:val="center"/>
          </w:tcPr>
          <w:p w14:paraId="4C6A10A6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0D94DC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0148C9E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HAYNE Polska spółka z ograniczoną odpowiedzialnością</w:t>
            </w:r>
          </w:p>
          <w:p w14:paraId="3F637B4A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Dąbrowskiego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286/288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67DA351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60-406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EF47A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6 494.07 zł</w:t>
            </w:r>
          </w:p>
        </w:tc>
      </w:tr>
      <w:tr w:rsidR="00305135" w:rsidRPr="00E447E6" w14:paraId="56CC5EA2" w14:textId="77777777" w:rsidTr="004C60A4">
        <w:tc>
          <w:tcPr>
            <w:tcW w:w="1276" w:type="dxa"/>
            <w:shd w:val="clear" w:color="auto" w:fill="auto"/>
            <w:vAlign w:val="center"/>
          </w:tcPr>
          <w:p w14:paraId="6B33EC05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F26551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B25BBC1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Sklep Medyczny Marta Kadzewicz</w:t>
            </w:r>
          </w:p>
          <w:p w14:paraId="41A0A119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Popiełuszki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A510895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10-693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C3276E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4 148.00 zł</w:t>
            </w:r>
          </w:p>
        </w:tc>
      </w:tr>
      <w:tr w:rsidR="00305135" w:rsidRPr="00E447E6" w14:paraId="22AAD3CF" w14:textId="77777777" w:rsidTr="004C60A4">
        <w:tc>
          <w:tcPr>
            <w:tcW w:w="1276" w:type="dxa"/>
            <w:shd w:val="clear" w:color="auto" w:fill="auto"/>
            <w:vAlign w:val="center"/>
          </w:tcPr>
          <w:p w14:paraId="7957451D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0368B1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1D40B38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Meden-Inmed Sp. z o.o.</w:t>
            </w:r>
          </w:p>
          <w:p w14:paraId="2EBF30AC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7BAFB57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493609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13 634.10 zł</w:t>
            </w:r>
          </w:p>
        </w:tc>
      </w:tr>
      <w:tr w:rsidR="00305135" w:rsidRPr="00E447E6" w14:paraId="00AF49F0" w14:textId="77777777" w:rsidTr="004C60A4">
        <w:tc>
          <w:tcPr>
            <w:tcW w:w="1276" w:type="dxa"/>
            <w:shd w:val="clear" w:color="auto" w:fill="auto"/>
            <w:vAlign w:val="center"/>
          </w:tcPr>
          <w:p w14:paraId="0E8C6C31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1F4BEC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7B07873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Eppendorf Poland Spółka z ograniczoną odpowiedzialnością</w:t>
            </w:r>
          </w:p>
          <w:p w14:paraId="680993D7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212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279848F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02-486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DF398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2 759.19 zł</w:t>
            </w:r>
          </w:p>
        </w:tc>
      </w:tr>
      <w:tr w:rsidR="00305135" w:rsidRPr="00E447E6" w14:paraId="095997FD" w14:textId="77777777" w:rsidTr="004C60A4">
        <w:tc>
          <w:tcPr>
            <w:tcW w:w="1276" w:type="dxa"/>
            <w:shd w:val="clear" w:color="auto" w:fill="auto"/>
            <w:vAlign w:val="center"/>
          </w:tcPr>
          <w:p w14:paraId="5FB437C1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CBD077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9093301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Medeir Przemysław Fila</w:t>
            </w:r>
          </w:p>
          <w:p w14:paraId="20F69C09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ul. Ochla-Niedźwiedzia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FCCC39C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66-006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79164E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36 180.00 zł</w:t>
            </w:r>
          </w:p>
        </w:tc>
      </w:tr>
      <w:tr w:rsidR="00305135" w:rsidRPr="00E447E6" w14:paraId="68B9C2DF" w14:textId="77777777" w:rsidTr="004C60A4">
        <w:tc>
          <w:tcPr>
            <w:tcW w:w="1276" w:type="dxa"/>
            <w:shd w:val="clear" w:color="auto" w:fill="auto"/>
            <w:vAlign w:val="center"/>
          </w:tcPr>
          <w:p w14:paraId="4D287CB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45F823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84D2744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Medeir Przemysław Fila</w:t>
            </w:r>
          </w:p>
          <w:p w14:paraId="12E8194C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ul. Ochla-Niedźwiedzia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D1F37EC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66-006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B1453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2 268.00 zł</w:t>
            </w:r>
          </w:p>
        </w:tc>
      </w:tr>
      <w:tr w:rsidR="00305135" w:rsidRPr="00E447E6" w14:paraId="759E1E88" w14:textId="77777777" w:rsidTr="004C60A4">
        <w:tc>
          <w:tcPr>
            <w:tcW w:w="1276" w:type="dxa"/>
            <w:shd w:val="clear" w:color="auto" w:fill="auto"/>
            <w:vAlign w:val="center"/>
          </w:tcPr>
          <w:p w14:paraId="3975C811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8912F5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3A93898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Medeir Przemysław Fila</w:t>
            </w:r>
          </w:p>
          <w:p w14:paraId="0DECCECD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ul. Ochla-Niedźwiedzia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0C64F0F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66-006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D3E251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12 090.42 zł</w:t>
            </w:r>
          </w:p>
        </w:tc>
      </w:tr>
      <w:tr w:rsidR="00305135" w:rsidRPr="00E447E6" w14:paraId="086CDA6F" w14:textId="77777777" w:rsidTr="004C60A4">
        <w:tc>
          <w:tcPr>
            <w:tcW w:w="1276" w:type="dxa"/>
            <w:shd w:val="clear" w:color="auto" w:fill="auto"/>
            <w:vAlign w:val="center"/>
          </w:tcPr>
          <w:p w14:paraId="4E0630D4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8C24B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16A1378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1D79ADE6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0111915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FC343E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28 881.36 zł</w:t>
            </w:r>
          </w:p>
        </w:tc>
      </w:tr>
      <w:tr w:rsidR="00305135" w:rsidRPr="00E447E6" w14:paraId="0ABF8E1F" w14:textId="77777777" w:rsidTr="004C60A4">
        <w:tc>
          <w:tcPr>
            <w:tcW w:w="1276" w:type="dxa"/>
            <w:shd w:val="clear" w:color="auto" w:fill="auto"/>
            <w:vAlign w:val="center"/>
          </w:tcPr>
          <w:p w14:paraId="530498BC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437EA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9C20120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72B1D880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BCBA954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2BB4B0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17 674.20 zł</w:t>
            </w:r>
          </w:p>
        </w:tc>
      </w:tr>
      <w:tr w:rsidR="00305135" w:rsidRPr="00E447E6" w14:paraId="34992E95" w14:textId="77777777" w:rsidTr="004C60A4">
        <w:tc>
          <w:tcPr>
            <w:tcW w:w="1276" w:type="dxa"/>
            <w:shd w:val="clear" w:color="auto" w:fill="auto"/>
            <w:vAlign w:val="center"/>
          </w:tcPr>
          <w:p w14:paraId="71BBE7FE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BFE5F8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CE64E1B" w14:textId="4B7C91C4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PRZEDSIĘBIORSTWO WDROŻENIOWO - PRODUKCYJNE SONOMED S</w:t>
            </w:r>
            <w:r w:rsidR="00E447E6" w:rsidRPr="00E447E6">
              <w:rPr>
                <w:rFonts w:ascii="Arial Narrow" w:hAnsi="Arial Narrow" w:cs="Arial"/>
                <w:sz w:val="22"/>
                <w:szCs w:val="22"/>
              </w:rPr>
              <w:t>półka z.o.o.</w:t>
            </w:r>
          </w:p>
          <w:p w14:paraId="5A4F5B0B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Pruszkowska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4D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1648AF1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02-118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330023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1 944.00 zł</w:t>
            </w:r>
          </w:p>
        </w:tc>
      </w:tr>
      <w:tr w:rsidR="00305135" w:rsidRPr="00E447E6" w14:paraId="1D2B3A79" w14:textId="77777777" w:rsidTr="004C60A4">
        <w:tc>
          <w:tcPr>
            <w:tcW w:w="1276" w:type="dxa"/>
            <w:shd w:val="clear" w:color="auto" w:fill="auto"/>
            <w:vAlign w:val="center"/>
          </w:tcPr>
          <w:p w14:paraId="739CEB4F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FC2617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54E2BE1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Przedsiębiorstwo Zaopatrzenia Lecznictwa Cezal Lublin Sp. z o.o.</w:t>
            </w:r>
          </w:p>
          <w:p w14:paraId="72F62350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7B5A653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BABE81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4 752.00 zł</w:t>
            </w:r>
          </w:p>
        </w:tc>
      </w:tr>
      <w:tr w:rsidR="00305135" w:rsidRPr="00E447E6" w14:paraId="55760F40" w14:textId="77777777" w:rsidTr="004C60A4">
        <w:tc>
          <w:tcPr>
            <w:tcW w:w="1276" w:type="dxa"/>
            <w:shd w:val="clear" w:color="auto" w:fill="auto"/>
            <w:vAlign w:val="center"/>
          </w:tcPr>
          <w:p w14:paraId="1E6F051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23ABC9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78202BC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Przedsiębiorstwo Zaopatrzenia Lecznictwa Cezal Lublin Sp. z o.o.</w:t>
            </w:r>
          </w:p>
          <w:p w14:paraId="21AF8911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Al. Spółdzielczości Pracy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38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62A0F70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20-147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9F39B7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32 659.20 zł</w:t>
            </w:r>
          </w:p>
        </w:tc>
      </w:tr>
      <w:tr w:rsidR="00305135" w:rsidRPr="00E447E6" w14:paraId="098A86D6" w14:textId="77777777" w:rsidTr="004C60A4">
        <w:tc>
          <w:tcPr>
            <w:tcW w:w="1276" w:type="dxa"/>
            <w:shd w:val="clear" w:color="auto" w:fill="auto"/>
            <w:vAlign w:val="center"/>
          </w:tcPr>
          <w:p w14:paraId="2D33E823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D510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5FAF408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Revita Ewa Krutul</w:t>
            </w:r>
          </w:p>
          <w:p w14:paraId="07709301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Podamirowo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30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4C43468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76-031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Mścice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1B1F3E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36 249.98 zł</w:t>
            </w:r>
          </w:p>
        </w:tc>
      </w:tr>
      <w:tr w:rsidR="00305135" w:rsidRPr="00E447E6" w14:paraId="0C7CCEE6" w14:textId="77777777" w:rsidTr="004C60A4">
        <w:tc>
          <w:tcPr>
            <w:tcW w:w="1276" w:type="dxa"/>
            <w:shd w:val="clear" w:color="auto" w:fill="auto"/>
            <w:vAlign w:val="center"/>
          </w:tcPr>
          <w:p w14:paraId="22637638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BAF7D7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BC2E779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PATHOMED SPÓŁKA Z OGRANICZONĄ ODPOWIEDZIALNOŚCIĄ</w:t>
            </w:r>
          </w:p>
          <w:p w14:paraId="4F36C3CE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ul. Partyzantów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34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028E2E" w14:textId="26BEFC4D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05-092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E447E6" w:rsidRPr="00E447E6">
              <w:rPr>
                <w:rFonts w:ascii="Arial Narrow" w:hAnsi="Arial Narrow" w:cs="Arial"/>
                <w:sz w:val="22"/>
                <w:szCs w:val="22"/>
              </w:rPr>
              <w:t>Ł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omianki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15341C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12 300.00 zł</w:t>
            </w:r>
          </w:p>
        </w:tc>
      </w:tr>
      <w:tr w:rsidR="00305135" w:rsidRPr="00E447E6" w14:paraId="6B92AA0E" w14:textId="77777777" w:rsidTr="004C60A4">
        <w:tc>
          <w:tcPr>
            <w:tcW w:w="1276" w:type="dxa"/>
            <w:shd w:val="clear" w:color="auto" w:fill="auto"/>
            <w:vAlign w:val="center"/>
          </w:tcPr>
          <w:p w14:paraId="2B1A04EE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3BDAD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347C678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Sklep Dla Lekarza Spółka z ograniczona odpowiedzialnością</w:t>
            </w:r>
          </w:p>
          <w:p w14:paraId="6395CB4C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Jaśminowa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4A51D6C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62-070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Dąbrówka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66608C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2 851.20 zł</w:t>
            </w:r>
          </w:p>
        </w:tc>
      </w:tr>
      <w:tr w:rsidR="00305135" w:rsidRPr="00E447E6" w14:paraId="5B2B2960" w14:textId="77777777" w:rsidTr="004C60A4">
        <w:tc>
          <w:tcPr>
            <w:tcW w:w="1276" w:type="dxa"/>
            <w:shd w:val="clear" w:color="auto" w:fill="auto"/>
            <w:vAlign w:val="center"/>
          </w:tcPr>
          <w:p w14:paraId="7492DB10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EAD7F1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C6B1E62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TMS Medical Sp.zo.o.Sp.K</w:t>
            </w:r>
          </w:p>
          <w:p w14:paraId="04794350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Malwowa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138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D55E815" w14:textId="77777777" w:rsidR="00305135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60-185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  <w:p w14:paraId="3B17FFE5" w14:textId="77777777" w:rsidR="00E447E6" w:rsidRPr="00E447E6" w:rsidRDefault="00E447E6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2C0D7FF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13 230.00 zł</w:t>
            </w:r>
          </w:p>
        </w:tc>
      </w:tr>
      <w:tr w:rsidR="00305135" w:rsidRPr="00E447E6" w14:paraId="382E7A91" w14:textId="77777777" w:rsidTr="004C60A4">
        <w:tc>
          <w:tcPr>
            <w:tcW w:w="1276" w:type="dxa"/>
            <w:shd w:val="clear" w:color="auto" w:fill="auto"/>
            <w:vAlign w:val="center"/>
          </w:tcPr>
          <w:p w14:paraId="21DF3C9E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252CBA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9319F4F" w14:textId="00807E56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DRG MedTek Sp. z </w:t>
            </w:r>
            <w:r w:rsidR="00E447E6" w:rsidRPr="00E447E6">
              <w:rPr>
                <w:rFonts w:ascii="Arial Narrow" w:hAnsi="Arial Narrow" w:cs="Arial"/>
                <w:sz w:val="22"/>
                <w:szCs w:val="22"/>
              </w:rPr>
              <w:t>o.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o.</w:t>
            </w:r>
          </w:p>
          <w:p w14:paraId="4FB954F8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Wita Stwosza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3FD7B93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02-661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7A62D5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18 252.00 zł</w:t>
            </w:r>
          </w:p>
        </w:tc>
      </w:tr>
      <w:tr w:rsidR="00305135" w:rsidRPr="00E447E6" w14:paraId="5E79D1EE" w14:textId="77777777" w:rsidTr="004C60A4">
        <w:tc>
          <w:tcPr>
            <w:tcW w:w="1276" w:type="dxa"/>
            <w:shd w:val="clear" w:color="auto" w:fill="auto"/>
            <w:vAlign w:val="center"/>
          </w:tcPr>
          <w:p w14:paraId="6A20E9CF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B6A1F0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86F31B3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PUH Promis Jerzy Żakowski</w:t>
            </w:r>
          </w:p>
          <w:p w14:paraId="5CD2A519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Siedlecka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76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814A0B4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85-412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65CD17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16 425.42 zł</w:t>
            </w:r>
          </w:p>
        </w:tc>
      </w:tr>
      <w:tr w:rsidR="00305135" w:rsidRPr="00E447E6" w14:paraId="15B4CBB0" w14:textId="77777777" w:rsidTr="004C60A4">
        <w:tc>
          <w:tcPr>
            <w:tcW w:w="1276" w:type="dxa"/>
            <w:shd w:val="clear" w:color="auto" w:fill="auto"/>
            <w:vAlign w:val="center"/>
          </w:tcPr>
          <w:p w14:paraId="02778AD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169C8B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180680C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Stop Sun Anna Miącz-Kopczyńska</w:t>
            </w:r>
          </w:p>
          <w:p w14:paraId="16248641" w14:textId="77777777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Rusałka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23F22B0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20-103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2280D2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25 830.00 zł</w:t>
            </w:r>
          </w:p>
        </w:tc>
      </w:tr>
      <w:tr w:rsidR="00305135" w:rsidRPr="00E447E6" w14:paraId="10D981BB" w14:textId="77777777" w:rsidTr="004C60A4">
        <w:tc>
          <w:tcPr>
            <w:tcW w:w="1276" w:type="dxa"/>
            <w:shd w:val="clear" w:color="auto" w:fill="auto"/>
            <w:vAlign w:val="center"/>
          </w:tcPr>
          <w:p w14:paraId="53F6D8C8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E75330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86F2CCF" w14:textId="77777777" w:rsidR="00305135" w:rsidRPr="00E447E6" w:rsidRDefault="00305135" w:rsidP="004C60A4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Ronomed Sp. z o.o. Sp. k.</w:t>
            </w:r>
          </w:p>
          <w:p w14:paraId="4C16C8E8" w14:textId="5B0C02FC" w:rsidR="00305135" w:rsidRPr="00E447E6" w:rsidRDefault="00305135" w:rsidP="004C60A4">
            <w:pPr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E447E6" w:rsidRPr="00E447E6">
              <w:rPr>
                <w:rFonts w:ascii="Arial Narrow" w:hAnsi="Arial Narrow" w:cs="Arial"/>
                <w:sz w:val="22"/>
                <w:szCs w:val="22"/>
              </w:rPr>
              <w:t>Przyjaźni 52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/1U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1263F9B" w14:textId="77777777" w:rsidR="00305135" w:rsidRPr="00E447E6" w:rsidRDefault="00305135" w:rsidP="004C60A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53-030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47E6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62D02F" w14:textId="77777777" w:rsidR="00305135" w:rsidRPr="00E447E6" w:rsidRDefault="00305135" w:rsidP="004C60A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447E6">
              <w:rPr>
                <w:rFonts w:ascii="Arial Narrow" w:hAnsi="Arial Narrow" w:cs="Arial"/>
                <w:sz w:val="22"/>
                <w:szCs w:val="22"/>
              </w:rPr>
              <w:t>13 595.50 zł</w:t>
            </w:r>
          </w:p>
        </w:tc>
      </w:tr>
    </w:tbl>
    <w:p w14:paraId="03529092" w14:textId="77777777" w:rsidR="00A80738" w:rsidRPr="00E447E6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447E6">
        <w:rPr>
          <w:rFonts w:ascii="Arial Narrow" w:hAnsi="Arial Narrow" w:cs="Arial"/>
          <w:i/>
          <w:sz w:val="22"/>
          <w:szCs w:val="22"/>
        </w:rPr>
        <w:t>Zamawiający</w:t>
      </w:r>
    </w:p>
    <w:p w14:paraId="478F891D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5E5E5B5F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20CCF01C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122B3E4A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6C553806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3F005932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1673316D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00597404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44A61236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7F8C1ADF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562C3993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7C935C0F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716F7A00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3C7B33D9" w14:textId="77777777" w:rsidR="00E447E6" w:rsidRDefault="00E447E6" w:rsidP="00E447E6">
      <w:pPr>
        <w:jc w:val="center"/>
        <w:rPr>
          <w:rFonts w:ascii="Arial Narrow" w:hAnsi="Arial Narrow" w:cs="Arial"/>
          <w:sz w:val="22"/>
          <w:szCs w:val="22"/>
        </w:rPr>
      </w:pPr>
    </w:p>
    <w:p w14:paraId="7147C718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A875DB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60CF3A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EFF55A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852001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CA7963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4E2FE4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D1CDD4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09C851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2B5B10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127C0C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42075F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8EB588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E39042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EF39D4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86FADB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CF2AB7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EE8FD1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447FA7" w14:textId="77777777" w:rsidR="00E447E6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80DF9A" w14:textId="075CBC03" w:rsidR="00E447E6" w:rsidRPr="00B9724A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2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340EF3A2" w14:textId="77777777" w:rsidR="00E447E6" w:rsidRPr="00B9724A" w:rsidRDefault="00E447E6" w:rsidP="00E447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3CA55BC7" w14:textId="77777777" w:rsidR="00E447E6" w:rsidRDefault="00E447E6" w:rsidP="00E447E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2EBEB789" w14:textId="01AEE54E" w:rsidR="00E447E6" w:rsidRDefault="00E447E6" w:rsidP="00E447E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09.08.2024 r.</w:t>
      </w:r>
    </w:p>
    <w:p w14:paraId="1180D5E8" w14:textId="5CA8380D" w:rsidR="00C236D3" w:rsidRPr="00E447E6" w:rsidRDefault="00305135" w:rsidP="00E447E6">
      <w:pPr>
        <w:jc w:val="center"/>
        <w:rPr>
          <w:rFonts w:ascii="Arial Narrow" w:hAnsi="Arial Narrow" w:cs="Arial"/>
          <w:sz w:val="22"/>
          <w:szCs w:val="22"/>
        </w:rPr>
      </w:pPr>
      <w:r w:rsidRPr="00E447E6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E447E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1B832" w14:textId="77777777" w:rsidR="00187AD8" w:rsidRDefault="00187AD8">
      <w:r>
        <w:separator/>
      </w:r>
    </w:p>
  </w:endnote>
  <w:endnote w:type="continuationSeparator" w:id="0">
    <w:p w14:paraId="10C06B6B" w14:textId="77777777" w:rsidR="00187AD8" w:rsidRDefault="00187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72D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69AC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C1E2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FD38E4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6EB2C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675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948E0D" w14:textId="77777777" w:rsidR="009F189D" w:rsidRDefault="009F189D">
    <w:pPr>
      <w:pStyle w:val="Stopka"/>
      <w:tabs>
        <w:tab w:val="clear" w:pos="4536"/>
      </w:tabs>
      <w:jc w:val="center"/>
    </w:pPr>
  </w:p>
  <w:p w14:paraId="521A29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41E41" w14:textId="77777777" w:rsidR="00187AD8" w:rsidRDefault="00187AD8">
      <w:r>
        <w:separator/>
      </w:r>
    </w:p>
  </w:footnote>
  <w:footnote w:type="continuationSeparator" w:id="0">
    <w:p w14:paraId="0272D6DE" w14:textId="77777777" w:rsidR="00187AD8" w:rsidRDefault="00187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157E9" w14:textId="77777777" w:rsidR="00305135" w:rsidRDefault="003051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B9AEC" w14:textId="77777777" w:rsidR="00305135" w:rsidRDefault="003051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56FCF" w14:textId="77777777" w:rsidR="00305135" w:rsidRDefault="003051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AD8"/>
    <w:rsid w:val="00007727"/>
    <w:rsid w:val="00017720"/>
    <w:rsid w:val="00035488"/>
    <w:rsid w:val="000D7F25"/>
    <w:rsid w:val="000E00E5"/>
    <w:rsid w:val="00173B20"/>
    <w:rsid w:val="00187AD8"/>
    <w:rsid w:val="001C69FF"/>
    <w:rsid w:val="0023318D"/>
    <w:rsid w:val="0030513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447E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B132EC"/>
  <w15:chartTrackingRefBased/>
  <w15:docId w15:val="{81D58A31-9774-4282-8E29-E3F391ACF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447E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44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430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2024-08-09T09:41:00Z</dcterms:created>
  <dcterms:modified xsi:type="dcterms:W3CDTF">2024-08-09T09:51:00Z</dcterms:modified>
</cp:coreProperties>
</file>