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41C25" w:rsidRPr="00241C2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41C25" w:rsidRPr="00241C25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41C2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1C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aparatu do znieczulania ogólnego noworodków, dzieci i dorosłych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1C25" w:rsidRPr="00A2540E" w:rsidTr="000D6E4B">
        <w:tc>
          <w:tcPr>
            <w:tcW w:w="2269" w:type="dxa"/>
            <w:shd w:val="clear" w:color="auto" w:fill="auto"/>
          </w:tcPr>
          <w:p w:rsidR="00241C25" w:rsidRPr="00A2540E" w:rsidRDefault="00241C25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1C25" w:rsidRPr="00A2540E" w:rsidRDefault="00241C25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1C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NZ-26-2024-54-D-P-A</w:t>
            </w:r>
          </w:p>
        </w:tc>
      </w:tr>
    </w:tbl>
    <w:p w:rsidR="00DC652A" w:rsidRPr="00053927" w:rsidRDefault="00241C2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241C2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41C2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73C" w:rsidRDefault="00F6573C" w:rsidP="00025386">
      <w:pPr>
        <w:spacing w:after="0" w:line="240" w:lineRule="auto"/>
      </w:pPr>
      <w:r>
        <w:separator/>
      </w:r>
    </w:p>
  </w:endnote>
  <w:endnote w:type="continuationSeparator" w:id="0">
    <w:p w:rsidR="00F6573C" w:rsidRDefault="00F657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C25" w:rsidRDefault="00241C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C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1C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C25" w:rsidRDefault="00241C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73C" w:rsidRDefault="00F6573C" w:rsidP="00025386">
      <w:pPr>
        <w:spacing w:after="0" w:line="240" w:lineRule="auto"/>
      </w:pPr>
      <w:r>
        <w:separator/>
      </w:r>
    </w:p>
  </w:footnote>
  <w:footnote w:type="continuationSeparator" w:id="0">
    <w:p w:rsidR="00F6573C" w:rsidRDefault="00F657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C25" w:rsidRDefault="00241C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C25" w:rsidRDefault="00241C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C25" w:rsidRDefault="00241C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73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1C2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573C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FA25AFA-BDFC-42E1-B34F-E0C63EFB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2024-08-08T08:16:00Z</dcterms:created>
  <dcterms:modified xsi:type="dcterms:W3CDTF">2024-08-08T08:16:00Z</dcterms:modified>
</cp:coreProperties>
</file>