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F67BA" w:rsidRPr="000F67B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0F67B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67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aparatu do znieczulania ogólnego noworodków, dzieci i dorosłych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F67BA" w:rsidRPr="00A2540E" w:rsidTr="000D6E4B">
        <w:tc>
          <w:tcPr>
            <w:tcW w:w="2269" w:type="dxa"/>
            <w:shd w:val="clear" w:color="auto" w:fill="auto"/>
          </w:tcPr>
          <w:p w:rsidR="000F67BA" w:rsidRPr="00A2540E" w:rsidRDefault="000F67BA" w:rsidP="000D6E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67BA" w:rsidRPr="00A2540E" w:rsidRDefault="000F67BA" w:rsidP="000D6E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67B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NZ-26-2024-54-D-P-A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F67BA" w:rsidRPr="000F67BA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F67BA" w:rsidRPr="000F67BA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0F67B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F67BA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849" w:rsidRDefault="009B2849" w:rsidP="00025386">
      <w:pPr>
        <w:spacing w:after="0" w:line="240" w:lineRule="auto"/>
      </w:pPr>
      <w:r>
        <w:separator/>
      </w:r>
    </w:p>
  </w:endnote>
  <w:endnote w:type="continuationSeparator" w:id="0">
    <w:p w:rsidR="009B2849" w:rsidRDefault="009B28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7BA" w:rsidRDefault="000F67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67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67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7BA" w:rsidRDefault="000F67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849" w:rsidRDefault="009B2849" w:rsidP="00025386">
      <w:pPr>
        <w:spacing w:after="0" w:line="240" w:lineRule="auto"/>
      </w:pPr>
      <w:r>
        <w:separator/>
      </w:r>
    </w:p>
  </w:footnote>
  <w:footnote w:type="continuationSeparator" w:id="0">
    <w:p w:rsidR="009B2849" w:rsidRDefault="009B28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7BA" w:rsidRDefault="000F67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7BA" w:rsidRDefault="000F67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7BA" w:rsidRDefault="000F67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2849"/>
    <w:rsid w:val="00025386"/>
    <w:rsid w:val="000423B9"/>
    <w:rsid w:val="00053927"/>
    <w:rsid w:val="00084786"/>
    <w:rsid w:val="000F67BA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B2849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6478C49-C1BC-4727-A8B6-65BE5D4FA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2024-08-08T08:17:00Z</dcterms:created>
  <dcterms:modified xsi:type="dcterms:W3CDTF">2024-08-08T08:17:00Z</dcterms:modified>
</cp:coreProperties>
</file>