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E05D2" w:rsidRPr="009E05D2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9E05D2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E05D2">
        <w:rPr>
          <w:rFonts w:ascii="Arial" w:hAnsi="Arial" w:cs="Arial"/>
        </w:rPr>
        <w:t>Szpital Powiatowy w Limanowej Imienia Miłosierdzia Bożego</w:t>
      </w:r>
    </w:p>
    <w:p w:rsidR="005D05C3" w:rsidRPr="0012157F" w:rsidRDefault="009E05D2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E05D2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9E05D2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9E05D2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E05D2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9E05D2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E05D2" w:rsidRPr="0012157F" w:rsidTr="000D6E4B">
        <w:tc>
          <w:tcPr>
            <w:tcW w:w="9104" w:type="dxa"/>
            <w:shd w:val="clear" w:color="auto" w:fill="D9D9D9"/>
          </w:tcPr>
          <w:p w:rsidR="009E05D2" w:rsidRPr="0012157F" w:rsidRDefault="009E05D2" w:rsidP="000D6E4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E05D2" w:rsidRPr="00094F76" w:rsidRDefault="009E05D2" w:rsidP="000D6E4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E05D2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9E05D2" w:rsidRPr="004B5FB1" w:rsidRDefault="009E05D2" w:rsidP="000D6E4B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9E05D2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E05D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aparatu do znieczulania ogólnego noworodków, dzieci i dorosłych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E05D2" w:rsidRPr="00A2540E" w:rsidTr="000D6E4B">
        <w:tc>
          <w:tcPr>
            <w:tcW w:w="2269" w:type="dxa"/>
            <w:shd w:val="clear" w:color="auto" w:fill="auto"/>
          </w:tcPr>
          <w:p w:rsidR="009E05D2" w:rsidRPr="00A2540E" w:rsidRDefault="009E05D2" w:rsidP="000D6E4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E05D2" w:rsidRPr="00A2540E" w:rsidRDefault="009E05D2" w:rsidP="000D6E4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E05D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NZ-26-2024-54-D-P-A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E05D2" w:rsidRPr="009E05D2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D5057D" w:rsidRDefault="00D5057D" w:rsidP="00D5057D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</w:p>
    <w:p w:rsidR="00D5057D" w:rsidRDefault="00D5057D" w:rsidP="00D5057D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art. 109 ust. 1 pkt 4</w:t>
      </w:r>
      <w:r w:rsidRPr="00697361">
        <w:rPr>
          <w:rFonts w:ascii="Arial" w:hAnsi="Arial" w:cs="Arial"/>
          <w:sz w:val="24"/>
          <w:szCs w:val="24"/>
        </w:rPr>
        <w:t xml:space="preserve"> ustawy Pzp</w:t>
      </w:r>
      <w:r>
        <w:rPr>
          <w:rFonts w:ascii="Arial" w:hAnsi="Arial" w:cs="Arial"/>
          <w:sz w:val="24"/>
          <w:szCs w:val="24"/>
        </w:rPr>
        <w:t>,</w:t>
      </w:r>
    </w:p>
    <w:p w:rsidR="00D5057D" w:rsidRPr="00736786" w:rsidRDefault="00D5057D" w:rsidP="00D5057D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Pr="00ED79A4">
        <w:rPr>
          <w:rFonts w:ascii="Arial" w:hAnsi="Arial" w:cs="Arial"/>
          <w:bCs/>
          <w:sz w:val="24"/>
          <w:szCs w:val="24"/>
        </w:rPr>
        <w:t>t.j. Dz. U. z 2023r. poz. 1</w:t>
      </w:r>
      <w:r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  <w:bookmarkStart w:id="0" w:name="_GoBack"/>
      <w:bookmarkEnd w:id="0"/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9E05D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E05D2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1E96" w:rsidRDefault="00391E96" w:rsidP="0038231F">
      <w:pPr>
        <w:spacing w:after="0" w:line="240" w:lineRule="auto"/>
      </w:pPr>
      <w:r>
        <w:separator/>
      </w:r>
    </w:p>
  </w:endnote>
  <w:endnote w:type="continuationSeparator" w:id="0">
    <w:p w:rsidR="00391E96" w:rsidRDefault="00391E9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05D2" w:rsidRDefault="009E05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5057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5057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05D2" w:rsidRDefault="009E05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1E96" w:rsidRDefault="00391E96" w:rsidP="0038231F">
      <w:pPr>
        <w:spacing w:after="0" w:line="240" w:lineRule="auto"/>
      </w:pPr>
      <w:r>
        <w:separator/>
      </w:r>
    </w:p>
  </w:footnote>
  <w:footnote w:type="continuationSeparator" w:id="0">
    <w:p w:rsidR="00391E96" w:rsidRDefault="00391E9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05D2" w:rsidRDefault="009E05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05D2" w:rsidRDefault="009E05D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05D2" w:rsidRDefault="009E05D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1E96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1E96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9E05D2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057D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B75001EA-053E-4625-892C-E810C338F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E48E6F-D84B-4113-BE97-387488E7D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337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2016-07-26T10:32:00Z</cp:lastPrinted>
  <dcterms:created xsi:type="dcterms:W3CDTF">2024-08-09T07:57:00Z</dcterms:created>
  <dcterms:modified xsi:type="dcterms:W3CDTF">2024-08-09T07:57:00Z</dcterms:modified>
</cp:coreProperties>
</file>