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3D55F4" w14:textId="77777777" w:rsidR="00B36EDA" w:rsidRPr="00277753" w:rsidRDefault="00263B2F" w:rsidP="00B36E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277753">
        <w:rPr>
          <w:rFonts w:ascii="Arial Narrow" w:hAnsi="Arial Narrow" w:cs="Arial"/>
          <w:sz w:val="22"/>
          <w:szCs w:val="22"/>
        </w:rPr>
        <w:t>Bydgoszcz</w:t>
      </w:r>
      <w:r w:rsidR="00B36EDA" w:rsidRPr="00277753">
        <w:rPr>
          <w:rFonts w:ascii="Arial Narrow" w:hAnsi="Arial Narrow" w:cs="Arial"/>
          <w:sz w:val="22"/>
          <w:szCs w:val="22"/>
        </w:rPr>
        <w:t xml:space="preserve"> dnia: </w:t>
      </w:r>
      <w:r w:rsidRPr="00277753">
        <w:rPr>
          <w:rFonts w:ascii="Arial Narrow" w:hAnsi="Arial Narrow" w:cs="Arial"/>
          <w:sz w:val="22"/>
          <w:szCs w:val="22"/>
        </w:rPr>
        <w:t>2024-08-09</w:t>
      </w:r>
    </w:p>
    <w:p w14:paraId="1817554C" w14:textId="77777777" w:rsidR="00B36EDA" w:rsidRPr="00277753" w:rsidRDefault="00263B2F" w:rsidP="00B36E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277753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52300E6A" w14:textId="77777777" w:rsidR="00B36EDA" w:rsidRPr="00277753" w:rsidRDefault="00263B2F" w:rsidP="00B36E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277753">
        <w:rPr>
          <w:rFonts w:ascii="Arial Narrow" w:hAnsi="Arial Narrow" w:cs="Arial"/>
          <w:sz w:val="22"/>
          <w:szCs w:val="22"/>
        </w:rPr>
        <w:t>Powstańców Warszawy</w:t>
      </w:r>
      <w:r w:rsidR="00B36EDA" w:rsidRPr="00277753">
        <w:rPr>
          <w:rFonts w:ascii="Arial Narrow" w:hAnsi="Arial Narrow" w:cs="Arial"/>
          <w:sz w:val="22"/>
          <w:szCs w:val="22"/>
        </w:rPr>
        <w:t xml:space="preserve"> </w:t>
      </w:r>
      <w:r w:rsidRPr="00277753">
        <w:rPr>
          <w:rFonts w:ascii="Arial Narrow" w:hAnsi="Arial Narrow" w:cs="Arial"/>
          <w:sz w:val="22"/>
          <w:szCs w:val="22"/>
        </w:rPr>
        <w:t>5</w:t>
      </w:r>
    </w:p>
    <w:p w14:paraId="18A5CF21" w14:textId="77777777" w:rsidR="00B36EDA" w:rsidRPr="00277753" w:rsidRDefault="00263B2F" w:rsidP="00B36EDA">
      <w:pPr>
        <w:ind w:right="3969"/>
        <w:rPr>
          <w:rFonts w:ascii="Arial Narrow" w:hAnsi="Arial Narrow" w:cs="Arial"/>
          <w:sz w:val="22"/>
          <w:szCs w:val="22"/>
        </w:rPr>
      </w:pPr>
      <w:r w:rsidRPr="00277753">
        <w:rPr>
          <w:rFonts w:ascii="Arial Narrow" w:hAnsi="Arial Narrow" w:cs="Arial"/>
          <w:sz w:val="22"/>
          <w:szCs w:val="22"/>
        </w:rPr>
        <w:t>85-681</w:t>
      </w:r>
      <w:r w:rsidR="00B36EDA" w:rsidRPr="00277753">
        <w:rPr>
          <w:rFonts w:ascii="Arial Narrow" w:hAnsi="Arial Narrow" w:cs="Arial"/>
          <w:sz w:val="22"/>
          <w:szCs w:val="22"/>
        </w:rPr>
        <w:t xml:space="preserve"> </w:t>
      </w:r>
      <w:r w:rsidRPr="00277753">
        <w:rPr>
          <w:rFonts w:ascii="Arial Narrow" w:hAnsi="Arial Narrow" w:cs="Arial"/>
          <w:sz w:val="22"/>
          <w:szCs w:val="22"/>
        </w:rPr>
        <w:t>Bydgoszcz</w:t>
      </w:r>
    </w:p>
    <w:p w14:paraId="2C07D791" w14:textId="77777777" w:rsidR="00B36EDA" w:rsidRPr="00277753" w:rsidRDefault="00B36EDA" w:rsidP="00B36EDA">
      <w:pPr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277753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43E5A074" w14:textId="77777777" w:rsidR="00B36EDA" w:rsidRPr="00277753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277753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5B49669E" w14:textId="77777777" w:rsidR="00B36EDA" w:rsidRPr="00277753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277753" w14:paraId="56AD9C4B" w14:textId="77777777" w:rsidTr="00B36EDA">
        <w:tc>
          <w:tcPr>
            <w:tcW w:w="9923" w:type="dxa"/>
            <w:shd w:val="clear" w:color="auto" w:fill="F2F2F2"/>
            <w:hideMark/>
          </w:tcPr>
          <w:p w14:paraId="29F2AB7E" w14:textId="6E7063EF" w:rsidR="00B36EDA" w:rsidRPr="00277753" w:rsidRDefault="00277753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277753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OGŁOSZENIE</w:t>
            </w:r>
          </w:p>
          <w:p w14:paraId="5DA9D06C" w14:textId="77777777" w:rsidR="00B36EDA" w:rsidRPr="00277753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277753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5D51DA03" w14:textId="77777777" w:rsidR="00B36EDA" w:rsidRPr="00277753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14:paraId="28258D18" w14:textId="77777777" w:rsidR="00B36EDA" w:rsidRPr="00277753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277753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277753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277753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277753" w14:paraId="1F93DC93" w14:textId="77777777" w:rsidTr="00B36EDA">
        <w:tc>
          <w:tcPr>
            <w:tcW w:w="2269" w:type="dxa"/>
            <w:shd w:val="clear" w:color="auto" w:fill="auto"/>
          </w:tcPr>
          <w:p w14:paraId="43A289B1" w14:textId="77777777" w:rsidR="00B36EDA" w:rsidRPr="00277753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77753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4D891913" w14:textId="77777777" w:rsidR="00B36EDA" w:rsidRPr="00277753" w:rsidRDefault="00263B2F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77753">
              <w:rPr>
                <w:rFonts w:ascii="Arial Narrow" w:hAnsi="Arial Narrow" w:cs="Arial"/>
                <w:b/>
                <w:sz w:val="22"/>
                <w:szCs w:val="22"/>
              </w:rPr>
              <w:t>Dostawy sukcesywne środków do sterylizacji na okres 24 miesięcy</w:t>
            </w:r>
          </w:p>
        </w:tc>
      </w:tr>
      <w:tr w:rsidR="00263B2F" w:rsidRPr="00277753" w14:paraId="0695AAAF" w14:textId="77777777" w:rsidTr="00D74E40">
        <w:tc>
          <w:tcPr>
            <w:tcW w:w="2269" w:type="dxa"/>
            <w:shd w:val="clear" w:color="auto" w:fill="auto"/>
          </w:tcPr>
          <w:p w14:paraId="0681B1BF" w14:textId="77777777" w:rsidR="00263B2F" w:rsidRPr="00277753" w:rsidRDefault="00263B2F" w:rsidP="00D74E4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77753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388CA4A9" w14:textId="77777777" w:rsidR="00263B2F" w:rsidRPr="00277753" w:rsidRDefault="00263B2F" w:rsidP="00D74E4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77753">
              <w:rPr>
                <w:rFonts w:ascii="Arial Narrow" w:hAnsi="Arial Narrow" w:cs="Arial"/>
                <w:b/>
                <w:sz w:val="22"/>
                <w:szCs w:val="22"/>
              </w:rPr>
              <w:t>87/2024</w:t>
            </w:r>
          </w:p>
        </w:tc>
      </w:tr>
    </w:tbl>
    <w:p w14:paraId="36C1B366" w14:textId="77777777" w:rsidR="00B36EDA" w:rsidRPr="00277753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400C0FE5" w14:textId="77777777" w:rsidR="00B36EDA" w:rsidRPr="00277753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  <w:szCs w:val="22"/>
        </w:rPr>
      </w:pPr>
      <w:r w:rsidRPr="00277753">
        <w:rPr>
          <w:rFonts w:ascii="Arial Narrow" w:hAnsi="Arial Narrow" w:cs="Arial"/>
          <w:sz w:val="22"/>
          <w:szCs w:val="22"/>
        </w:rPr>
        <w:t xml:space="preserve">Zamawiający, </w:t>
      </w:r>
      <w:r w:rsidR="00263B2F" w:rsidRPr="00277753">
        <w:rPr>
          <w:rFonts w:ascii="Arial Narrow" w:hAnsi="Arial Narrow" w:cs="Arial"/>
          <w:b/>
          <w:sz w:val="22"/>
          <w:szCs w:val="22"/>
        </w:rPr>
        <w:t>10WSzKzP SPZOZ</w:t>
      </w:r>
      <w:r w:rsidRPr="00277753">
        <w:rPr>
          <w:rFonts w:ascii="Arial Narrow" w:hAnsi="Arial Narrow" w:cs="Arial"/>
          <w:sz w:val="22"/>
          <w:szCs w:val="22"/>
        </w:rPr>
        <w:t xml:space="preserve">, działając na podstawie art. 253 ust. 1 pkt. 1 i ust. 2 ustawy z dnia 11 września 2019r. Prawo zamówień publicznych </w:t>
      </w:r>
      <w:r w:rsidR="00263B2F" w:rsidRPr="00277753">
        <w:rPr>
          <w:rFonts w:ascii="Arial Narrow" w:hAnsi="Arial Narrow" w:cs="Arial"/>
          <w:sz w:val="22"/>
          <w:szCs w:val="22"/>
        </w:rPr>
        <w:t>(t.j. Dz. U. z 2023r. poz. 1605)</w:t>
      </w:r>
      <w:r w:rsidRPr="00277753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263B2F" w:rsidRPr="00277753" w14:paraId="2D02437D" w14:textId="77777777" w:rsidTr="00263B2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CA94BE" w14:textId="77777777" w:rsidR="00263B2F" w:rsidRPr="00277753" w:rsidRDefault="00263B2F" w:rsidP="0027775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7775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277753">
              <w:rPr>
                <w:rFonts w:ascii="Arial Narrow" w:hAnsi="Arial Narrow" w:cs="Arial"/>
                <w:b/>
                <w:bCs/>
                <w:sz w:val="22"/>
                <w:szCs w:val="22"/>
              </w:rPr>
              <w:t>1</w:t>
            </w:r>
            <w:r w:rsidRPr="00277753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277753">
              <w:rPr>
                <w:rFonts w:ascii="Arial Narrow" w:hAnsi="Arial Narrow" w:cs="Arial"/>
                <w:sz w:val="22"/>
                <w:szCs w:val="22"/>
              </w:rPr>
              <w:t>Testy do kontroli sterylizacji I</w:t>
            </w:r>
          </w:p>
          <w:p w14:paraId="5BB8FA9D" w14:textId="77777777" w:rsidR="00263B2F" w:rsidRPr="00277753" w:rsidRDefault="00263B2F" w:rsidP="00277753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77753">
              <w:rPr>
                <w:rFonts w:ascii="Arial Narrow" w:hAnsi="Arial Narrow" w:cs="Arial"/>
                <w:b/>
                <w:sz w:val="22"/>
                <w:szCs w:val="22"/>
              </w:rPr>
              <w:t>Krajowe Towarzystwo Gospodarcze SEMIGAT S.A.</w:t>
            </w:r>
          </w:p>
          <w:p w14:paraId="62733EB6" w14:textId="77777777" w:rsidR="00263B2F" w:rsidRPr="00277753" w:rsidRDefault="00263B2F" w:rsidP="00277753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77753">
              <w:rPr>
                <w:rFonts w:ascii="Arial Narrow" w:hAnsi="Arial Narrow" w:cs="Arial"/>
                <w:bCs/>
                <w:sz w:val="22"/>
                <w:szCs w:val="22"/>
              </w:rPr>
              <w:t>Ratuszowa</w:t>
            </w:r>
            <w:r w:rsidRPr="0027775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277753">
              <w:rPr>
                <w:rFonts w:ascii="Arial Narrow" w:hAnsi="Arial Narrow" w:cs="Arial"/>
                <w:bCs/>
                <w:sz w:val="22"/>
                <w:szCs w:val="22"/>
              </w:rPr>
              <w:t>11</w:t>
            </w:r>
            <w:r w:rsidRPr="0027775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277753">
              <w:rPr>
                <w:rFonts w:ascii="Arial Narrow" w:hAnsi="Arial Narrow" w:cs="Arial"/>
                <w:bCs/>
                <w:sz w:val="22"/>
                <w:szCs w:val="22"/>
              </w:rPr>
              <w:t>/318</w:t>
            </w:r>
          </w:p>
          <w:p w14:paraId="7A39B89C" w14:textId="77777777" w:rsidR="00263B2F" w:rsidRPr="00277753" w:rsidRDefault="00263B2F" w:rsidP="0027775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77753">
              <w:rPr>
                <w:rFonts w:ascii="Arial Narrow" w:hAnsi="Arial Narrow" w:cs="Arial"/>
                <w:bCs/>
                <w:sz w:val="22"/>
                <w:szCs w:val="22"/>
              </w:rPr>
              <w:t>03-450</w:t>
            </w:r>
            <w:r w:rsidRPr="0027775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277753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136C397A" w14:textId="77777777" w:rsidR="00263B2F" w:rsidRPr="00277753" w:rsidRDefault="00263B2F" w:rsidP="00277753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77753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277753">
              <w:rPr>
                <w:rFonts w:ascii="Arial Narrow" w:hAnsi="Arial Narrow" w:cs="Arial"/>
                <w:b/>
                <w:sz w:val="22"/>
                <w:szCs w:val="22"/>
              </w:rPr>
              <w:t>57 840.50 zł</w:t>
            </w:r>
            <w:r w:rsidRPr="0027775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77753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277753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9E5BA16" w14:textId="77777777" w:rsidR="00263B2F" w:rsidRPr="00277753" w:rsidRDefault="00263B2F" w:rsidP="00277753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77753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277753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3D20C3BF" w14:textId="77777777" w:rsidR="00263B2F" w:rsidRPr="00277753" w:rsidRDefault="00263B2F" w:rsidP="00277753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77753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  <w:tr w:rsidR="00263B2F" w:rsidRPr="00277753" w14:paraId="6CA98F44" w14:textId="77777777" w:rsidTr="00263B2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3E8BA" w14:textId="77777777" w:rsidR="00263B2F" w:rsidRPr="00277753" w:rsidRDefault="00263B2F" w:rsidP="0027775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7775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277753">
              <w:rPr>
                <w:rFonts w:ascii="Arial Narrow" w:hAnsi="Arial Narrow" w:cs="Arial"/>
                <w:b/>
                <w:bCs/>
                <w:sz w:val="22"/>
                <w:szCs w:val="22"/>
              </w:rPr>
              <w:t>2</w:t>
            </w:r>
            <w:r w:rsidRPr="00277753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277753">
              <w:rPr>
                <w:rFonts w:ascii="Arial Narrow" w:hAnsi="Arial Narrow" w:cs="Arial"/>
                <w:sz w:val="22"/>
                <w:szCs w:val="22"/>
              </w:rPr>
              <w:t>Rękawy typu TYVEK</w:t>
            </w:r>
          </w:p>
          <w:p w14:paraId="24640B01" w14:textId="77777777" w:rsidR="00263B2F" w:rsidRPr="00277753" w:rsidRDefault="00263B2F" w:rsidP="00277753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77753">
              <w:rPr>
                <w:rFonts w:ascii="Arial Narrow" w:hAnsi="Arial Narrow" w:cs="Arial"/>
                <w:b/>
                <w:sz w:val="22"/>
                <w:szCs w:val="22"/>
              </w:rPr>
              <w:t>INFORMER MED Sp. z o.o.</w:t>
            </w:r>
          </w:p>
          <w:p w14:paraId="2D06DA44" w14:textId="77777777" w:rsidR="00263B2F" w:rsidRPr="00277753" w:rsidRDefault="00263B2F" w:rsidP="00277753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77753">
              <w:rPr>
                <w:rFonts w:ascii="Arial Narrow" w:hAnsi="Arial Narrow" w:cs="Arial"/>
                <w:bCs/>
                <w:sz w:val="22"/>
                <w:szCs w:val="22"/>
              </w:rPr>
              <w:t>Winogrady</w:t>
            </w:r>
            <w:r w:rsidRPr="0027775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277753">
              <w:rPr>
                <w:rFonts w:ascii="Arial Narrow" w:hAnsi="Arial Narrow" w:cs="Arial"/>
                <w:bCs/>
                <w:sz w:val="22"/>
                <w:szCs w:val="22"/>
              </w:rPr>
              <w:t>118</w:t>
            </w:r>
            <w:r w:rsidRPr="0027775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7AF01F51" w14:textId="77777777" w:rsidR="00263B2F" w:rsidRPr="00277753" w:rsidRDefault="00263B2F" w:rsidP="0027775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77753">
              <w:rPr>
                <w:rFonts w:ascii="Arial Narrow" w:hAnsi="Arial Narrow" w:cs="Arial"/>
                <w:bCs/>
                <w:sz w:val="22"/>
                <w:szCs w:val="22"/>
              </w:rPr>
              <w:t>61-626</w:t>
            </w:r>
            <w:r w:rsidRPr="0027775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277753">
              <w:rPr>
                <w:rFonts w:ascii="Arial Narrow" w:hAnsi="Arial Narrow" w:cs="Arial"/>
                <w:bCs/>
                <w:sz w:val="22"/>
                <w:szCs w:val="22"/>
              </w:rPr>
              <w:t>Poznań</w:t>
            </w:r>
          </w:p>
          <w:p w14:paraId="68EE649A" w14:textId="77777777" w:rsidR="00263B2F" w:rsidRPr="00277753" w:rsidRDefault="00263B2F" w:rsidP="00277753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77753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277753">
              <w:rPr>
                <w:rFonts w:ascii="Arial Narrow" w:hAnsi="Arial Narrow" w:cs="Arial"/>
                <w:b/>
                <w:sz w:val="22"/>
                <w:szCs w:val="22"/>
              </w:rPr>
              <w:t>3 160.08 zł</w:t>
            </w:r>
            <w:r w:rsidRPr="0027775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77753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277753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C9663A8" w14:textId="77777777" w:rsidR="00263B2F" w:rsidRPr="00277753" w:rsidRDefault="00263B2F" w:rsidP="00277753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77753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277753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5079D33C" w14:textId="77777777" w:rsidR="00263B2F" w:rsidRPr="00277753" w:rsidRDefault="00263B2F" w:rsidP="00277753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77753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  <w:tr w:rsidR="00263B2F" w:rsidRPr="00277753" w14:paraId="2BB7380E" w14:textId="77777777" w:rsidTr="00263B2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EA282D" w14:textId="77777777" w:rsidR="00263B2F" w:rsidRPr="00277753" w:rsidRDefault="00263B2F" w:rsidP="0027775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77753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277753">
              <w:rPr>
                <w:rFonts w:ascii="Arial Narrow" w:hAnsi="Arial Narrow" w:cs="Arial"/>
                <w:b/>
                <w:bCs/>
                <w:sz w:val="22"/>
                <w:szCs w:val="22"/>
              </w:rPr>
              <w:t>3</w:t>
            </w:r>
            <w:r w:rsidRPr="00277753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277753">
              <w:rPr>
                <w:rFonts w:ascii="Arial Narrow" w:hAnsi="Arial Narrow" w:cs="Arial"/>
                <w:sz w:val="22"/>
                <w:szCs w:val="22"/>
              </w:rPr>
              <w:t>Testy do kontroli sterylizacji II</w:t>
            </w:r>
          </w:p>
          <w:p w14:paraId="15142596" w14:textId="77777777" w:rsidR="00263B2F" w:rsidRPr="00277753" w:rsidRDefault="00263B2F" w:rsidP="00277753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77753">
              <w:rPr>
                <w:rFonts w:ascii="Arial Narrow" w:hAnsi="Arial Narrow" w:cs="Arial"/>
                <w:b/>
                <w:sz w:val="22"/>
                <w:szCs w:val="22"/>
              </w:rPr>
              <w:t>Krajowe Towarzystwo Gospodarcze SEMIGAT S.A.</w:t>
            </w:r>
          </w:p>
          <w:p w14:paraId="40F299CC" w14:textId="77777777" w:rsidR="00263B2F" w:rsidRPr="00277753" w:rsidRDefault="00263B2F" w:rsidP="00277753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77753">
              <w:rPr>
                <w:rFonts w:ascii="Arial Narrow" w:hAnsi="Arial Narrow" w:cs="Arial"/>
                <w:bCs/>
                <w:sz w:val="22"/>
                <w:szCs w:val="22"/>
              </w:rPr>
              <w:t>Ratuszowa</w:t>
            </w:r>
            <w:r w:rsidRPr="0027775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277753">
              <w:rPr>
                <w:rFonts w:ascii="Arial Narrow" w:hAnsi="Arial Narrow" w:cs="Arial"/>
                <w:bCs/>
                <w:sz w:val="22"/>
                <w:szCs w:val="22"/>
              </w:rPr>
              <w:t>11</w:t>
            </w:r>
            <w:r w:rsidRPr="0027775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277753">
              <w:rPr>
                <w:rFonts w:ascii="Arial Narrow" w:hAnsi="Arial Narrow" w:cs="Arial"/>
                <w:bCs/>
                <w:sz w:val="22"/>
                <w:szCs w:val="22"/>
              </w:rPr>
              <w:t>/318</w:t>
            </w:r>
          </w:p>
          <w:p w14:paraId="36030AB1" w14:textId="77777777" w:rsidR="00263B2F" w:rsidRPr="00277753" w:rsidRDefault="00263B2F" w:rsidP="0027775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77753">
              <w:rPr>
                <w:rFonts w:ascii="Arial Narrow" w:hAnsi="Arial Narrow" w:cs="Arial"/>
                <w:bCs/>
                <w:sz w:val="22"/>
                <w:szCs w:val="22"/>
              </w:rPr>
              <w:t>03-450</w:t>
            </w:r>
            <w:r w:rsidRPr="0027775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277753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2DBDEB23" w14:textId="77777777" w:rsidR="00263B2F" w:rsidRPr="00277753" w:rsidRDefault="00263B2F" w:rsidP="00277753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77753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277753">
              <w:rPr>
                <w:rFonts w:ascii="Arial Narrow" w:hAnsi="Arial Narrow" w:cs="Arial"/>
                <w:b/>
                <w:sz w:val="22"/>
                <w:szCs w:val="22"/>
              </w:rPr>
              <w:t>32 232.15 zł</w:t>
            </w:r>
            <w:r w:rsidRPr="0027775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77753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277753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9F27873" w14:textId="77777777" w:rsidR="00263B2F" w:rsidRPr="00277753" w:rsidRDefault="00263B2F" w:rsidP="00277753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77753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277753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1603D2B5" w14:textId="77777777" w:rsidR="00263B2F" w:rsidRPr="00277753" w:rsidRDefault="00263B2F" w:rsidP="00277753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77753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</w:tbl>
    <w:p w14:paraId="2EEE43CF" w14:textId="77777777" w:rsidR="00B36EDA" w:rsidRPr="00277753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277753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277753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277753" w14:paraId="0B208A4E" w14:textId="77777777" w:rsidTr="00263B2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5AC240F" w14:textId="77777777" w:rsidR="00B36EDA" w:rsidRPr="00277753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277753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7F00E58" w14:textId="77777777" w:rsidR="00B36EDA" w:rsidRPr="00277753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77753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F6316F8" w14:textId="77777777" w:rsidR="00B36EDA" w:rsidRPr="00277753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277753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774E921" w14:textId="77777777" w:rsidR="00B36EDA" w:rsidRPr="00277753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277753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263B2F" w:rsidRPr="00277753" w14:paraId="2A5BEE31" w14:textId="77777777" w:rsidTr="00263B2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69AB7" w14:textId="77777777" w:rsidR="00263B2F" w:rsidRPr="00277753" w:rsidRDefault="00263B2F" w:rsidP="00D74E4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77753">
              <w:rPr>
                <w:rFonts w:ascii="Arial Narrow" w:hAnsi="Arial Narrow" w:cs="Arial"/>
                <w:sz w:val="20"/>
                <w:szCs w:val="20"/>
              </w:rPr>
              <w:t>1</w:t>
            </w:r>
            <w:r w:rsidRPr="00277753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277753">
              <w:rPr>
                <w:rFonts w:ascii="Arial Narrow" w:hAnsi="Arial Narrow" w:cs="Arial"/>
                <w:sz w:val="20"/>
                <w:szCs w:val="20"/>
              </w:rPr>
              <w:t>Testy do kontroli sterylizacji 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A4A27" w14:textId="77777777" w:rsidR="00263B2F" w:rsidRPr="00277753" w:rsidRDefault="00263B2F" w:rsidP="00D74E40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77753">
              <w:rPr>
                <w:rFonts w:ascii="Arial Narrow" w:hAnsi="Arial Narrow" w:cs="Arial"/>
                <w:b/>
                <w:bCs/>
                <w:sz w:val="20"/>
                <w:szCs w:val="20"/>
              </w:rPr>
              <w:t>Krajowe Towarzystwo Gospodarcze SEMIGAT S.A.</w:t>
            </w:r>
          </w:p>
          <w:p w14:paraId="360B94C2" w14:textId="77777777" w:rsidR="00263B2F" w:rsidRPr="00277753" w:rsidRDefault="00263B2F" w:rsidP="00D74E40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277753">
              <w:rPr>
                <w:rFonts w:ascii="Arial Narrow" w:hAnsi="Arial Narrow" w:cs="Arial"/>
                <w:sz w:val="20"/>
                <w:szCs w:val="20"/>
              </w:rPr>
              <w:t>Ratuszowa</w:t>
            </w:r>
            <w:r w:rsidRPr="0027775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77753">
              <w:rPr>
                <w:rFonts w:ascii="Arial Narrow" w:hAnsi="Arial Narrow" w:cs="Arial"/>
                <w:sz w:val="20"/>
                <w:szCs w:val="20"/>
              </w:rPr>
              <w:t>11/318</w:t>
            </w:r>
          </w:p>
          <w:p w14:paraId="7556A11A" w14:textId="77777777" w:rsidR="00263B2F" w:rsidRPr="00277753" w:rsidRDefault="00263B2F" w:rsidP="00D74E40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77753">
              <w:rPr>
                <w:rFonts w:ascii="Arial Narrow" w:hAnsi="Arial Narrow" w:cs="Arial"/>
                <w:sz w:val="20"/>
                <w:szCs w:val="20"/>
              </w:rPr>
              <w:t>03-450</w:t>
            </w:r>
            <w:r w:rsidRPr="0027775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77753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6F5F5B" w14:textId="77777777" w:rsidR="00263B2F" w:rsidRPr="00277753" w:rsidRDefault="00263B2F" w:rsidP="00D74E4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77753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26A9D1BE" w14:textId="77777777" w:rsidR="00263B2F" w:rsidRPr="00277753" w:rsidRDefault="00263B2F" w:rsidP="00D74E4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77753">
              <w:rPr>
                <w:rFonts w:ascii="Arial Narrow" w:hAnsi="Arial Narrow" w:cs="Arial"/>
                <w:sz w:val="20"/>
                <w:szCs w:val="20"/>
              </w:rPr>
              <w:t>2 - Termin dostawy - 30.00</w:t>
            </w:r>
          </w:p>
          <w:p w14:paraId="5BE03BE4" w14:textId="77777777" w:rsidR="00263B2F" w:rsidRPr="00277753" w:rsidRDefault="00263B2F" w:rsidP="00D74E4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77753">
              <w:rPr>
                <w:rFonts w:ascii="Arial Narrow" w:hAnsi="Arial Narrow" w:cs="Arial"/>
                <w:sz w:val="20"/>
                <w:szCs w:val="20"/>
              </w:rPr>
              <w:t>3 - Długość okresu gwarancji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679D0" w14:textId="77777777" w:rsidR="00263B2F" w:rsidRPr="00277753" w:rsidRDefault="00263B2F" w:rsidP="00D74E40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7775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263B2F" w:rsidRPr="00277753" w14:paraId="236E8F7B" w14:textId="77777777" w:rsidTr="00263B2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D882C" w14:textId="77777777" w:rsidR="00263B2F" w:rsidRPr="00277753" w:rsidRDefault="00263B2F" w:rsidP="00D74E4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77753">
              <w:rPr>
                <w:rFonts w:ascii="Arial Narrow" w:hAnsi="Arial Narrow" w:cs="Arial"/>
                <w:sz w:val="20"/>
                <w:szCs w:val="20"/>
              </w:rPr>
              <w:t>1</w:t>
            </w:r>
            <w:r w:rsidRPr="00277753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277753">
              <w:rPr>
                <w:rFonts w:ascii="Arial Narrow" w:hAnsi="Arial Narrow" w:cs="Arial"/>
                <w:sz w:val="20"/>
                <w:szCs w:val="20"/>
              </w:rPr>
              <w:t>Testy do kontroli sterylizacji 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DC692" w14:textId="77777777" w:rsidR="00263B2F" w:rsidRPr="00277753" w:rsidRDefault="00263B2F" w:rsidP="00D74E40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77753">
              <w:rPr>
                <w:rFonts w:ascii="Arial Narrow" w:hAnsi="Arial Narrow" w:cs="Arial"/>
                <w:b/>
                <w:bCs/>
                <w:sz w:val="20"/>
                <w:szCs w:val="20"/>
              </w:rPr>
              <w:t>INFORMER MED Sp. z o.o.</w:t>
            </w:r>
          </w:p>
          <w:p w14:paraId="22E78690" w14:textId="77777777" w:rsidR="00263B2F" w:rsidRPr="00277753" w:rsidRDefault="00263B2F" w:rsidP="00D74E40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277753">
              <w:rPr>
                <w:rFonts w:ascii="Arial Narrow" w:hAnsi="Arial Narrow" w:cs="Arial"/>
                <w:sz w:val="20"/>
                <w:szCs w:val="20"/>
              </w:rPr>
              <w:t>Winogrady</w:t>
            </w:r>
            <w:r w:rsidRPr="0027775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77753">
              <w:rPr>
                <w:rFonts w:ascii="Arial Narrow" w:hAnsi="Arial Narrow" w:cs="Arial"/>
                <w:sz w:val="20"/>
                <w:szCs w:val="20"/>
              </w:rPr>
              <w:t>118</w:t>
            </w:r>
          </w:p>
          <w:p w14:paraId="27220CA5" w14:textId="77777777" w:rsidR="00263B2F" w:rsidRPr="00277753" w:rsidRDefault="00263B2F" w:rsidP="00D74E40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77753">
              <w:rPr>
                <w:rFonts w:ascii="Arial Narrow" w:hAnsi="Arial Narrow" w:cs="Arial"/>
                <w:sz w:val="20"/>
                <w:szCs w:val="20"/>
              </w:rPr>
              <w:t>61-626</w:t>
            </w:r>
            <w:r w:rsidRPr="0027775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77753">
              <w:rPr>
                <w:rFonts w:ascii="Arial Narrow" w:hAnsi="Arial Narrow" w:cs="Arial"/>
                <w:sz w:val="20"/>
                <w:szCs w:val="20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BD09C" w14:textId="77777777" w:rsidR="00263B2F" w:rsidRPr="00277753" w:rsidRDefault="00263B2F" w:rsidP="00D74E4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77753">
              <w:rPr>
                <w:rFonts w:ascii="Arial Narrow" w:hAnsi="Arial Narrow" w:cs="Arial"/>
                <w:sz w:val="20"/>
                <w:szCs w:val="20"/>
              </w:rPr>
              <w:t>1 - Cena - 47.21</w:t>
            </w:r>
          </w:p>
          <w:p w14:paraId="578ED320" w14:textId="77777777" w:rsidR="00263B2F" w:rsidRPr="00277753" w:rsidRDefault="00263B2F" w:rsidP="00D74E4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77753">
              <w:rPr>
                <w:rFonts w:ascii="Arial Narrow" w:hAnsi="Arial Narrow" w:cs="Arial"/>
                <w:sz w:val="20"/>
                <w:szCs w:val="20"/>
              </w:rPr>
              <w:t>2 - Termin dostawy - 30.00</w:t>
            </w:r>
          </w:p>
          <w:p w14:paraId="1D466664" w14:textId="77777777" w:rsidR="00263B2F" w:rsidRPr="00277753" w:rsidRDefault="00263B2F" w:rsidP="00D74E4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77753">
              <w:rPr>
                <w:rFonts w:ascii="Arial Narrow" w:hAnsi="Arial Narrow" w:cs="Arial"/>
                <w:sz w:val="20"/>
                <w:szCs w:val="20"/>
              </w:rPr>
              <w:t>3 - Długość okresu gwarancji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2D628" w14:textId="77777777" w:rsidR="00263B2F" w:rsidRPr="00277753" w:rsidRDefault="00263B2F" w:rsidP="00D74E40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77753">
              <w:rPr>
                <w:rFonts w:ascii="Arial Narrow" w:hAnsi="Arial Narrow" w:cs="Arial"/>
                <w:sz w:val="20"/>
                <w:szCs w:val="20"/>
              </w:rPr>
              <w:t xml:space="preserve">  87,21</w:t>
            </w:r>
          </w:p>
        </w:tc>
      </w:tr>
      <w:tr w:rsidR="00263B2F" w:rsidRPr="00277753" w14:paraId="25BDAD54" w14:textId="77777777" w:rsidTr="00263B2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31814" w14:textId="77777777" w:rsidR="00263B2F" w:rsidRPr="00277753" w:rsidRDefault="00263B2F" w:rsidP="00D74E4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77753">
              <w:rPr>
                <w:rFonts w:ascii="Arial Narrow" w:hAnsi="Arial Narrow" w:cs="Arial"/>
                <w:sz w:val="20"/>
                <w:szCs w:val="20"/>
              </w:rPr>
              <w:t>2</w:t>
            </w:r>
            <w:r w:rsidRPr="00277753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277753">
              <w:rPr>
                <w:rFonts w:ascii="Arial Narrow" w:hAnsi="Arial Narrow" w:cs="Arial"/>
                <w:sz w:val="20"/>
                <w:szCs w:val="20"/>
              </w:rPr>
              <w:t>Rękawy typu TYVEK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3FB286" w14:textId="77777777" w:rsidR="00263B2F" w:rsidRPr="00277753" w:rsidRDefault="00263B2F" w:rsidP="00D74E40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77753">
              <w:rPr>
                <w:rFonts w:ascii="Arial Narrow" w:hAnsi="Arial Narrow" w:cs="Arial"/>
                <w:b/>
                <w:bCs/>
                <w:sz w:val="20"/>
                <w:szCs w:val="20"/>
              </w:rPr>
              <w:t>INFORMER MED Sp. z o.o.</w:t>
            </w:r>
          </w:p>
          <w:p w14:paraId="21B090CE" w14:textId="77777777" w:rsidR="00263B2F" w:rsidRPr="00277753" w:rsidRDefault="00263B2F" w:rsidP="00D74E40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277753">
              <w:rPr>
                <w:rFonts w:ascii="Arial Narrow" w:hAnsi="Arial Narrow" w:cs="Arial"/>
                <w:sz w:val="20"/>
                <w:szCs w:val="20"/>
              </w:rPr>
              <w:t>Winogrady</w:t>
            </w:r>
            <w:r w:rsidRPr="0027775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77753">
              <w:rPr>
                <w:rFonts w:ascii="Arial Narrow" w:hAnsi="Arial Narrow" w:cs="Arial"/>
                <w:sz w:val="20"/>
                <w:szCs w:val="20"/>
              </w:rPr>
              <w:t>118</w:t>
            </w:r>
          </w:p>
          <w:p w14:paraId="0DAFE550" w14:textId="77777777" w:rsidR="00263B2F" w:rsidRPr="00277753" w:rsidRDefault="00263B2F" w:rsidP="00D74E40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77753">
              <w:rPr>
                <w:rFonts w:ascii="Arial Narrow" w:hAnsi="Arial Narrow" w:cs="Arial"/>
                <w:sz w:val="20"/>
                <w:szCs w:val="20"/>
              </w:rPr>
              <w:t>61-626</w:t>
            </w:r>
            <w:r w:rsidRPr="0027775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77753">
              <w:rPr>
                <w:rFonts w:ascii="Arial Narrow" w:hAnsi="Arial Narrow" w:cs="Arial"/>
                <w:sz w:val="20"/>
                <w:szCs w:val="20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CE390" w14:textId="77777777" w:rsidR="00263B2F" w:rsidRPr="00277753" w:rsidRDefault="00263B2F" w:rsidP="00D74E4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77753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13B2D951" w14:textId="77777777" w:rsidR="00263B2F" w:rsidRPr="00277753" w:rsidRDefault="00263B2F" w:rsidP="00D74E4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77753">
              <w:rPr>
                <w:rFonts w:ascii="Arial Narrow" w:hAnsi="Arial Narrow" w:cs="Arial"/>
                <w:sz w:val="20"/>
                <w:szCs w:val="20"/>
              </w:rPr>
              <w:t>2 - Termin dostawy - 30.00</w:t>
            </w:r>
          </w:p>
          <w:p w14:paraId="4F47AF46" w14:textId="77777777" w:rsidR="00263B2F" w:rsidRPr="00277753" w:rsidRDefault="00263B2F" w:rsidP="00D74E4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77753">
              <w:rPr>
                <w:rFonts w:ascii="Arial Narrow" w:hAnsi="Arial Narrow" w:cs="Arial"/>
                <w:sz w:val="20"/>
                <w:szCs w:val="20"/>
              </w:rPr>
              <w:t>3 - Długość okresu gwarancji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BE8C6" w14:textId="77777777" w:rsidR="00263B2F" w:rsidRPr="00277753" w:rsidRDefault="00263B2F" w:rsidP="00D74E40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7775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263B2F" w:rsidRPr="00277753" w14:paraId="77D12EEC" w14:textId="77777777" w:rsidTr="00263B2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F283C" w14:textId="77777777" w:rsidR="00263B2F" w:rsidRPr="00277753" w:rsidRDefault="00263B2F" w:rsidP="00D74E4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77753">
              <w:rPr>
                <w:rFonts w:ascii="Arial Narrow" w:hAnsi="Arial Narrow" w:cs="Arial"/>
                <w:sz w:val="20"/>
                <w:szCs w:val="20"/>
              </w:rPr>
              <w:t>3</w:t>
            </w:r>
            <w:r w:rsidRPr="00277753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277753">
              <w:rPr>
                <w:rFonts w:ascii="Arial Narrow" w:hAnsi="Arial Narrow" w:cs="Arial"/>
                <w:sz w:val="20"/>
                <w:szCs w:val="20"/>
              </w:rPr>
              <w:t>Testy do kontroli sterylizacji 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772E4" w14:textId="77777777" w:rsidR="00263B2F" w:rsidRPr="00277753" w:rsidRDefault="00263B2F" w:rsidP="00D74E40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77753">
              <w:rPr>
                <w:rFonts w:ascii="Arial Narrow" w:hAnsi="Arial Narrow" w:cs="Arial"/>
                <w:b/>
                <w:bCs/>
                <w:sz w:val="20"/>
                <w:szCs w:val="20"/>
              </w:rPr>
              <w:t>Krajowe Towarzystwo Gospodarcze SEMIGAT S.A.</w:t>
            </w:r>
          </w:p>
          <w:p w14:paraId="1CEF80A7" w14:textId="77777777" w:rsidR="00263B2F" w:rsidRPr="00277753" w:rsidRDefault="00263B2F" w:rsidP="00D74E40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277753">
              <w:rPr>
                <w:rFonts w:ascii="Arial Narrow" w:hAnsi="Arial Narrow" w:cs="Arial"/>
                <w:sz w:val="20"/>
                <w:szCs w:val="20"/>
              </w:rPr>
              <w:t>Ratuszowa</w:t>
            </w:r>
            <w:r w:rsidRPr="0027775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77753">
              <w:rPr>
                <w:rFonts w:ascii="Arial Narrow" w:hAnsi="Arial Narrow" w:cs="Arial"/>
                <w:sz w:val="20"/>
                <w:szCs w:val="20"/>
              </w:rPr>
              <w:t>11/318</w:t>
            </w:r>
          </w:p>
          <w:p w14:paraId="2B2748D5" w14:textId="77777777" w:rsidR="00263B2F" w:rsidRPr="00277753" w:rsidRDefault="00263B2F" w:rsidP="00D74E40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77753">
              <w:rPr>
                <w:rFonts w:ascii="Arial Narrow" w:hAnsi="Arial Narrow" w:cs="Arial"/>
                <w:sz w:val="20"/>
                <w:szCs w:val="20"/>
              </w:rPr>
              <w:t>03-450</w:t>
            </w:r>
            <w:r w:rsidRPr="0027775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77753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1D5C5" w14:textId="77777777" w:rsidR="00263B2F" w:rsidRPr="00277753" w:rsidRDefault="00263B2F" w:rsidP="00D74E4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77753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3612977F" w14:textId="77777777" w:rsidR="00263B2F" w:rsidRPr="00277753" w:rsidRDefault="00263B2F" w:rsidP="00D74E4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77753">
              <w:rPr>
                <w:rFonts w:ascii="Arial Narrow" w:hAnsi="Arial Narrow" w:cs="Arial"/>
                <w:sz w:val="20"/>
                <w:szCs w:val="20"/>
              </w:rPr>
              <w:t>2 - Termin dostawy - 30.00</w:t>
            </w:r>
          </w:p>
          <w:p w14:paraId="024AAE12" w14:textId="77777777" w:rsidR="00263B2F" w:rsidRPr="00277753" w:rsidRDefault="00263B2F" w:rsidP="00D74E4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77753">
              <w:rPr>
                <w:rFonts w:ascii="Arial Narrow" w:hAnsi="Arial Narrow" w:cs="Arial"/>
                <w:sz w:val="20"/>
                <w:szCs w:val="20"/>
              </w:rPr>
              <w:t>3 - Długość okresu gwarancji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48E3B" w14:textId="77777777" w:rsidR="00263B2F" w:rsidRPr="00277753" w:rsidRDefault="00263B2F" w:rsidP="00D74E40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7775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</w:tbl>
    <w:p w14:paraId="2F01FB21" w14:textId="5F97AC34" w:rsidR="00B464D3" w:rsidRDefault="0027775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277753">
        <w:rPr>
          <w:rFonts w:ascii="Arial Narrow" w:hAnsi="Arial Narrow" w:cs="Arial"/>
          <w:i/>
          <w:sz w:val="22"/>
          <w:szCs w:val="22"/>
        </w:rPr>
        <w:t>ZAMAWIAJĄCY</w:t>
      </w:r>
    </w:p>
    <w:p w14:paraId="464F6518" w14:textId="77777777" w:rsidR="00277753" w:rsidRDefault="0027775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1F359260" w14:textId="77777777" w:rsidR="00277753" w:rsidRDefault="0027775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2C784EDF" w14:textId="77777777" w:rsidR="00277753" w:rsidRDefault="00277753" w:rsidP="00277753">
      <w:pPr>
        <w:ind w:right="-425"/>
        <w:rPr>
          <w:rFonts w:ascii="Arial Narrow" w:hAnsi="Arial Narrow" w:cs="Arial"/>
          <w:i/>
          <w:iCs/>
          <w:sz w:val="18"/>
          <w:szCs w:val="18"/>
        </w:rPr>
      </w:pPr>
      <w:bookmarkStart w:id="1" w:name="_Hlk150849539"/>
      <w:bookmarkStart w:id="2" w:name="_Hlk157765245"/>
    </w:p>
    <w:p w14:paraId="4256E5F6" w14:textId="77777777" w:rsidR="00277753" w:rsidRDefault="00277753" w:rsidP="00277753">
      <w:pPr>
        <w:ind w:right="-425"/>
        <w:rPr>
          <w:rFonts w:ascii="Arial Narrow" w:hAnsi="Arial Narrow" w:cs="Arial"/>
          <w:i/>
          <w:iCs/>
          <w:sz w:val="18"/>
          <w:szCs w:val="18"/>
        </w:rPr>
      </w:pPr>
    </w:p>
    <w:p w14:paraId="74291B7A" w14:textId="77777777" w:rsidR="00277753" w:rsidRDefault="00277753" w:rsidP="00277753">
      <w:pPr>
        <w:ind w:right="-425"/>
        <w:rPr>
          <w:rFonts w:ascii="Arial Narrow" w:hAnsi="Arial Narrow" w:cs="Arial"/>
          <w:i/>
          <w:iCs/>
          <w:sz w:val="18"/>
          <w:szCs w:val="18"/>
        </w:rPr>
      </w:pPr>
    </w:p>
    <w:p w14:paraId="7497EAA7" w14:textId="50A4CFF0" w:rsidR="00277753" w:rsidRPr="00277753" w:rsidRDefault="00277753" w:rsidP="00277753">
      <w:pPr>
        <w:ind w:right="-425"/>
        <w:rPr>
          <w:rFonts w:ascii="Arial Narrow" w:hAnsi="Arial Narrow" w:cs="Arial"/>
          <w:i/>
          <w:iCs/>
          <w:sz w:val="18"/>
          <w:szCs w:val="18"/>
        </w:rPr>
      </w:pPr>
      <w:r w:rsidRPr="00277753">
        <w:rPr>
          <w:rFonts w:ascii="Arial Narrow" w:hAnsi="Arial Narrow" w:cs="Arial"/>
          <w:i/>
          <w:iCs/>
          <w:sz w:val="18"/>
          <w:szCs w:val="18"/>
        </w:rPr>
        <w:t xml:space="preserve">Wykonano w 1 egz. na </w:t>
      </w:r>
      <w:r>
        <w:rPr>
          <w:rFonts w:ascii="Arial Narrow" w:hAnsi="Arial Narrow" w:cs="Arial"/>
          <w:i/>
          <w:iCs/>
          <w:sz w:val="18"/>
          <w:szCs w:val="18"/>
        </w:rPr>
        <w:t xml:space="preserve">1 </w:t>
      </w:r>
      <w:r w:rsidRPr="00277753">
        <w:rPr>
          <w:rFonts w:ascii="Arial Narrow" w:hAnsi="Arial Narrow" w:cs="Arial"/>
          <w:i/>
          <w:iCs/>
          <w:sz w:val="18"/>
          <w:szCs w:val="18"/>
        </w:rPr>
        <w:t>ark</w:t>
      </w:r>
    </w:p>
    <w:p w14:paraId="03120FEB" w14:textId="77777777" w:rsidR="00277753" w:rsidRPr="00277753" w:rsidRDefault="00277753" w:rsidP="00277753">
      <w:pPr>
        <w:ind w:right="-425"/>
        <w:rPr>
          <w:rFonts w:ascii="Arial Narrow" w:hAnsi="Arial Narrow" w:cs="Arial"/>
          <w:i/>
          <w:iCs/>
          <w:sz w:val="18"/>
          <w:szCs w:val="18"/>
        </w:rPr>
      </w:pPr>
      <w:r w:rsidRPr="00277753">
        <w:rPr>
          <w:rFonts w:ascii="Arial Narrow" w:hAnsi="Arial Narrow" w:cs="Arial"/>
          <w:i/>
          <w:iCs/>
          <w:sz w:val="18"/>
          <w:szCs w:val="18"/>
        </w:rPr>
        <w:t xml:space="preserve">Egz. 1-str. int. Zamawiającego, platforma e-propublico.pl, </w:t>
      </w:r>
      <w:r w:rsidRPr="00277753">
        <w:rPr>
          <w:rFonts w:ascii="Arial Narrow" w:hAnsi="Arial Narrow" w:cs="Arial"/>
          <w:b/>
          <w:bCs/>
          <w:i/>
          <w:iCs/>
          <w:sz w:val="18"/>
          <w:szCs w:val="18"/>
        </w:rPr>
        <w:t>biuro przepustek</w:t>
      </w:r>
      <w:r w:rsidRPr="00277753">
        <w:rPr>
          <w:rFonts w:ascii="Arial Narrow" w:hAnsi="Arial Narrow" w:cs="Arial"/>
          <w:i/>
          <w:iCs/>
          <w:sz w:val="18"/>
          <w:szCs w:val="18"/>
        </w:rPr>
        <w:t>, SZPubl.  T2612  B5</w:t>
      </w:r>
    </w:p>
    <w:p w14:paraId="66F9589A" w14:textId="77777777" w:rsidR="00277753" w:rsidRPr="00277753" w:rsidRDefault="00277753" w:rsidP="00277753">
      <w:pPr>
        <w:ind w:right="-425"/>
        <w:rPr>
          <w:rFonts w:ascii="Arial Narrow" w:hAnsi="Arial Narrow" w:cs="Arial"/>
          <w:i/>
          <w:iCs/>
          <w:sz w:val="18"/>
          <w:szCs w:val="18"/>
        </w:rPr>
      </w:pPr>
      <w:r w:rsidRPr="00277753">
        <w:rPr>
          <w:rFonts w:ascii="Arial Narrow" w:hAnsi="Arial Narrow" w:cs="Arial"/>
          <w:i/>
          <w:iCs/>
          <w:sz w:val="18"/>
          <w:szCs w:val="18"/>
        </w:rPr>
        <w:t xml:space="preserve">Wyk. Barbara Choroszyńska – tel. 261 417 449, e-mail: </w:t>
      </w:r>
      <w:hyperlink r:id="rId6" w:history="1">
        <w:r w:rsidRPr="00277753">
          <w:rPr>
            <w:rStyle w:val="Hipercze"/>
            <w:rFonts w:ascii="Arial Narrow" w:hAnsi="Arial Narrow" w:cs="Arial"/>
            <w:i/>
            <w:iCs/>
            <w:sz w:val="18"/>
            <w:szCs w:val="18"/>
          </w:rPr>
          <w:t>barbara.choroszynska@10wsk.mil.pl</w:t>
        </w:r>
      </w:hyperlink>
      <w:r w:rsidRPr="00277753">
        <w:rPr>
          <w:rFonts w:ascii="Arial Narrow" w:hAnsi="Arial Narrow" w:cs="Arial"/>
          <w:i/>
          <w:iCs/>
          <w:sz w:val="18"/>
          <w:szCs w:val="18"/>
        </w:rPr>
        <w:t xml:space="preserve"> </w:t>
      </w:r>
    </w:p>
    <w:p w14:paraId="78C5DBBC" w14:textId="1A194F46" w:rsidR="00277753" w:rsidRPr="00277753" w:rsidRDefault="00277753" w:rsidP="00277753">
      <w:pPr>
        <w:ind w:right="-425"/>
        <w:rPr>
          <w:rFonts w:ascii="Arial Narrow" w:hAnsi="Arial Narrow" w:cs="Arial"/>
          <w:i/>
          <w:sz w:val="22"/>
          <w:szCs w:val="22"/>
        </w:rPr>
      </w:pPr>
      <w:r w:rsidRPr="00277753">
        <w:rPr>
          <w:rFonts w:ascii="Arial Narrow" w:hAnsi="Arial Narrow" w:cs="Arial"/>
          <w:i/>
          <w:iCs/>
          <w:sz w:val="18"/>
          <w:szCs w:val="18"/>
        </w:rPr>
        <w:t>Data</w:t>
      </w:r>
      <w:bookmarkEnd w:id="1"/>
      <w:bookmarkEnd w:id="2"/>
      <w:bookmarkEnd w:id="0"/>
      <w:r>
        <w:rPr>
          <w:rFonts w:ascii="Arial Narrow" w:hAnsi="Arial Narrow" w:cs="Arial"/>
          <w:i/>
          <w:iCs/>
          <w:sz w:val="18"/>
          <w:szCs w:val="18"/>
        </w:rPr>
        <w:t xml:space="preserve">: 9.08.2024 </w:t>
      </w:r>
      <w:r w:rsidR="007356FE">
        <w:rPr>
          <w:rFonts w:ascii="Arial Narrow" w:hAnsi="Arial Narrow" w:cs="Arial"/>
          <w:i/>
          <w:iCs/>
          <w:sz w:val="18"/>
          <w:szCs w:val="18"/>
        </w:rPr>
        <w:t>r</w:t>
      </w:r>
      <w:r>
        <w:rPr>
          <w:rFonts w:ascii="Arial Narrow" w:hAnsi="Arial Narrow" w:cs="Arial"/>
          <w:i/>
          <w:iCs/>
          <w:sz w:val="18"/>
          <w:szCs w:val="18"/>
        </w:rPr>
        <w:t>.</w:t>
      </w:r>
    </w:p>
    <w:sectPr w:rsidR="00277753" w:rsidRPr="00277753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60AB3A" w14:textId="77777777" w:rsidR="00852028" w:rsidRDefault="00852028">
      <w:r>
        <w:separator/>
      </w:r>
    </w:p>
  </w:endnote>
  <w:endnote w:type="continuationSeparator" w:id="0">
    <w:p w14:paraId="2311B36D" w14:textId="77777777" w:rsidR="00852028" w:rsidRDefault="008520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D9DD2C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44A841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FF7BC74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E0564E9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F16AB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D03779" w14:textId="77777777" w:rsidR="00852028" w:rsidRDefault="00852028">
      <w:r>
        <w:separator/>
      </w:r>
    </w:p>
  </w:footnote>
  <w:footnote w:type="continuationSeparator" w:id="0">
    <w:p w14:paraId="322E9A78" w14:textId="77777777" w:rsidR="00852028" w:rsidRDefault="008520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26B8C3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22C6E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1C0B45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52028"/>
    <w:rsid w:val="00022322"/>
    <w:rsid w:val="00042497"/>
    <w:rsid w:val="000C1E6F"/>
    <w:rsid w:val="000E4E56"/>
    <w:rsid w:val="001A1468"/>
    <w:rsid w:val="001B7815"/>
    <w:rsid w:val="00211A34"/>
    <w:rsid w:val="00263B2F"/>
    <w:rsid w:val="00277753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73BC7"/>
    <w:rsid w:val="006E3089"/>
    <w:rsid w:val="00712C39"/>
    <w:rsid w:val="007356FE"/>
    <w:rsid w:val="00756CDA"/>
    <w:rsid w:val="007E2ACC"/>
    <w:rsid w:val="007E68C5"/>
    <w:rsid w:val="00832144"/>
    <w:rsid w:val="00836DAF"/>
    <w:rsid w:val="00852028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18DF0D"/>
  <w15:chartTrackingRefBased/>
  <w15:docId w15:val="{639C62DB-60C6-4C7A-8321-C90B787C3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character" w:styleId="Hipercze">
    <w:name w:val="Hyperlink"/>
    <w:basedOn w:val="Domylnaczcionkaakapitu"/>
    <w:rsid w:val="0027775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777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45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9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466</Words>
  <Characters>2787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5</cp:revision>
  <cp:lastPrinted>2024-08-09T10:03:00Z</cp:lastPrinted>
  <dcterms:created xsi:type="dcterms:W3CDTF">2024-08-09T10:00:00Z</dcterms:created>
  <dcterms:modified xsi:type="dcterms:W3CDTF">2024-08-09T10:03:00Z</dcterms:modified>
</cp:coreProperties>
</file>