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A24D1" w14:textId="0C008601" w:rsidR="00554D72" w:rsidRPr="00803B41" w:rsidRDefault="006523FC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03B41">
        <w:rPr>
          <w:rFonts w:ascii="Arial Narrow" w:hAnsi="Arial Narrow" w:cs="Arial"/>
          <w:sz w:val="22"/>
          <w:szCs w:val="22"/>
        </w:rPr>
        <w:t>Bydgoszcz</w:t>
      </w:r>
      <w:r w:rsidR="00554D72" w:rsidRPr="00803B41">
        <w:rPr>
          <w:rFonts w:ascii="Arial Narrow" w:hAnsi="Arial Narrow" w:cs="Arial"/>
          <w:sz w:val="22"/>
          <w:szCs w:val="22"/>
        </w:rPr>
        <w:t xml:space="preserve"> dnia: </w:t>
      </w:r>
      <w:r w:rsidRPr="00803B41">
        <w:rPr>
          <w:rFonts w:ascii="Arial Narrow" w:hAnsi="Arial Narrow" w:cs="Arial"/>
          <w:sz w:val="22"/>
          <w:szCs w:val="22"/>
        </w:rPr>
        <w:t>2024-08-12</w:t>
      </w:r>
    </w:p>
    <w:p w14:paraId="29935798" w14:textId="1F0C244C" w:rsidR="00554D72" w:rsidRPr="00803B41" w:rsidRDefault="006523FC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03B4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942AC1" w14:textId="3570E9B5" w:rsidR="00554D72" w:rsidRPr="00803B41" w:rsidRDefault="006523FC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03B41">
        <w:rPr>
          <w:rFonts w:ascii="Arial Narrow" w:hAnsi="Arial Narrow" w:cs="Arial"/>
          <w:sz w:val="22"/>
          <w:szCs w:val="22"/>
        </w:rPr>
        <w:t>Powstańców Warszawy</w:t>
      </w:r>
      <w:r w:rsidR="00554D72" w:rsidRPr="00803B41">
        <w:rPr>
          <w:rFonts w:ascii="Arial Narrow" w:hAnsi="Arial Narrow" w:cs="Arial"/>
          <w:sz w:val="22"/>
          <w:szCs w:val="22"/>
        </w:rPr>
        <w:t xml:space="preserve"> </w:t>
      </w:r>
      <w:r w:rsidRPr="00803B41">
        <w:rPr>
          <w:rFonts w:ascii="Arial Narrow" w:hAnsi="Arial Narrow" w:cs="Arial"/>
          <w:sz w:val="22"/>
          <w:szCs w:val="22"/>
        </w:rPr>
        <w:t>5</w:t>
      </w:r>
    </w:p>
    <w:p w14:paraId="1338DB00" w14:textId="39EB5E49" w:rsidR="00554D72" w:rsidRPr="00803B41" w:rsidRDefault="006523FC" w:rsidP="00554D72">
      <w:pPr>
        <w:rPr>
          <w:rFonts w:ascii="Arial Narrow" w:hAnsi="Arial Narrow" w:cs="Arial"/>
          <w:sz w:val="22"/>
          <w:szCs w:val="22"/>
        </w:rPr>
      </w:pPr>
      <w:r w:rsidRPr="00803B41">
        <w:rPr>
          <w:rFonts w:ascii="Arial Narrow" w:hAnsi="Arial Narrow" w:cs="Arial"/>
          <w:sz w:val="22"/>
          <w:szCs w:val="22"/>
        </w:rPr>
        <w:t>85-681</w:t>
      </w:r>
      <w:r w:rsidR="00554D72" w:rsidRPr="00803B41">
        <w:rPr>
          <w:rFonts w:ascii="Arial Narrow" w:hAnsi="Arial Narrow" w:cs="Arial"/>
          <w:sz w:val="22"/>
          <w:szCs w:val="22"/>
        </w:rPr>
        <w:t xml:space="preserve"> </w:t>
      </w:r>
      <w:r w:rsidRPr="00803B41">
        <w:rPr>
          <w:rFonts w:ascii="Arial Narrow" w:hAnsi="Arial Narrow" w:cs="Arial"/>
          <w:sz w:val="22"/>
          <w:szCs w:val="22"/>
        </w:rPr>
        <w:t>Bydgoszcz</w:t>
      </w:r>
    </w:p>
    <w:p w14:paraId="07363AE9" w14:textId="77777777" w:rsidR="00554D72" w:rsidRPr="00803B41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803B4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67EC10E" w14:textId="77777777" w:rsidR="00554D72" w:rsidRDefault="00554D72" w:rsidP="00803B41">
      <w:pPr>
        <w:jc w:val="both"/>
        <w:rPr>
          <w:rFonts w:ascii="Arial Narrow" w:hAnsi="Arial Narrow" w:cs="Arial"/>
          <w:bCs/>
          <w:sz w:val="16"/>
          <w:szCs w:val="16"/>
        </w:rPr>
      </w:pPr>
      <w:r w:rsidRPr="00803B4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06263D6" w14:textId="77777777" w:rsidR="00803B41" w:rsidRDefault="00803B41" w:rsidP="00803B41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4FA6273C" w14:textId="220120A9" w:rsidR="00803B41" w:rsidRPr="00803B41" w:rsidRDefault="00803B41" w:rsidP="00803B41">
      <w:pPr>
        <w:jc w:val="both"/>
        <w:rPr>
          <w:rFonts w:ascii="Arial Narrow" w:hAnsi="Arial Narrow"/>
          <w:bCs/>
          <w:sz w:val="22"/>
          <w:szCs w:val="22"/>
        </w:rPr>
      </w:pPr>
      <w:r w:rsidRPr="00803B41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803B41">
        <w:rPr>
          <w:rFonts w:ascii="Arial Narrow" w:hAnsi="Arial Narrow" w:cs="Arial"/>
          <w:b/>
          <w:sz w:val="22"/>
          <w:szCs w:val="22"/>
        </w:rPr>
        <w:t>6277/24</w:t>
      </w:r>
    </w:p>
    <w:p w14:paraId="07C109B6" w14:textId="77777777" w:rsidR="00554D72" w:rsidRPr="00803B4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03B41">
        <w:rPr>
          <w:rFonts w:ascii="Arial Narrow" w:hAnsi="Arial Narrow" w:cs="Arial"/>
          <w:b/>
          <w:sz w:val="22"/>
          <w:szCs w:val="22"/>
        </w:rPr>
        <w:t>WYKONAWCY</w:t>
      </w:r>
    </w:p>
    <w:p w14:paraId="139E3382" w14:textId="77777777" w:rsidR="00554D72" w:rsidRPr="00803B4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03B4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03B41" w14:paraId="2854D69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2AB208" w14:textId="77777777" w:rsidR="00AB5D68" w:rsidRPr="00803B4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803B4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BFCB265" w14:textId="77777777" w:rsidR="00AB5D68" w:rsidRPr="00803B4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03B4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803B41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803B4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803B4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9B80E2E" w14:textId="77777777" w:rsidR="00EF1037" w:rsidRPr="00803B41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0504D993" w14:textId="77777777" w:rsidR="00554D72" w:rsidRPr="00803B41" w:rsidRDefault="00554D72" w:rsidP="00803B41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03B4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03B4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03B4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03B41" w14:paraId="5E8387F0" w14:textId="77777777" w:rsidTr="00860A6D">
        <w:tc>
          <w:tcPr>
            <w:tcW w:w="2269" w:type="dxa"/>
            <w:shd w:val="clear" w:color="auto" w:fill="auto"/>
          </w:tcPr>
          <w:p w14:paraId="261B8E3B" w14:textId="77777777" w:rsidR="00554D72" w:rsidRPr="00803B41" w:rsidRDefault="00554D72" w:rsidP="00803B4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3B4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2C3F42" w14:textId="57EE4D9F" w:rsidR="00554D72" w:rsidRPr="00803B41" w:rsidRDefault="006523FC" w:rsidP="00803B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3B41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powierzchni oraz dezynfekcji maszynowej na okres 24 miesięcy</w:t>
            </w:r>
            <w:r w:rsidR="00554D72" w:rsidRPr="00803B4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523FC" w:rsidRPr="00803B41" w14:paraId="15ADA471" w14:textId="77777777" w:rsidTr="00C86A30">
        <w:tc>
          <w:tcPr>
            <w:tcW w:w="2269" w:type="dxa"/>
            <w:shd w:val="clear" w:color="auto" w:fill="auto"/>
          </w:tcPr>
          <w:p w14:paraId="7702EE88" w14:textId="77777777" w:rsidR="006523FC" w:rsidRPr="00803B41" w:rsidRDefault="006523FC" w:rsidP="00803B4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3B4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85CA45" w14:textId="77777777" w:rsidR="006523FC" w:rsidRPr="00803B41" w:rsidRDefault="006523FC" w:rsidP="00803B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3B41">
              <w:rPr>
                <w:rFonts w:ascii="Arial Narrow" w:hAnsi="Arial Narrow" w:cs="Arial"/>
                <w:b/>
                <w:sz w:val="22"/>
                <w:szCs w:val="22"/>
              </w:rPr>
              <w:t>93/2024</w:t>
            </w:r>
          </w:p>
        </w:tc>
      </w:tr>
    </w:tbl>
    <w:p w14:paraId="418A41B1" w14:textId="409F3EB0" w:rsidR="00EF1037" w:rsidRPr="00803B41" w:rsidRDefault="006523FC" w:rsidP="00803B41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03B41">
        <w:rPr>
          <w:rFonts w:ascii="Arial Narrow" w:hAnsi="Arial Narrow" w:cs="Arial"/>
          <w:sz w:val="22"/>
          <w:szCs w:val="22"/>
        </w:rPr>
        <w:t xml:space="preserve"> 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Zamawiający, </w:t>
      </w:r>
      <w:r w:rsidRPr="00803B41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803B41">
        <w:rPr>
          <w:rFonts w:ascii="Arial Narrow" w:hAnsi="Arial Narrow" w:cs="Arial"/>
          <w:sz w:val="22"/>
          <w:szCs w:val="22"/>
        </w:rPr>
        <w:t>286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803B41">
        <w:rPr>
          <w:rFonts w:ascii="Arial Narrow" w:hAnsi="Arial Narrow" w:cs="Arial"/>
          <w:sz w:val="22"/>
          <w:szCs w:val="22"/>
        </w:rPr>
        <w:t>7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Pr="00803B41">
        <w:rPr>
          <w:rFonts w:ascii="Arial Narrow" w:hAnsi="Arial Narrow" w:cs="Arial"/>
          <w:sz w:val="22"/>
          <w:szCs w:val="22"/>
        </w:rPr>
        <w:t>(</w:t>
      </w:r>
      <w:proofErr w:type="spellStart"/>
      <w:r w:rsidRPr="00803B41">
        <w:rPr>
          <w:rFonts w:ascii="Arial Narrow" w:hAnsi="Arial Narrow" w:cs="Arial"/>
          <w:sz w:val="22"/>
          <w:szCs w:val="22"/>
        </w:rPr>
        <w:t>t.j</w:t>
      </w:r>
      <w:proofErr w:type="spellEnd"/>
      <w:r w:rsidRPr="00803B41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, </w:t>
      </w:r>
      <w:r w:rsidR="00EB3650" w:rsidRPr="00803B41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803B41">
        <w:rPr>
          <w:rFonts w:ascii="Arial Narrow" w:hAnsi="Arial Narrow" w:cs="Arial"/>
          <w:sz w:val="22"/>
          <w:szCs w:val="22"/>
        </w:rPr>
        <w:t>dokon</w:t>
      </w:r>
      <w:r w:rsidR="00EB3650" w:rsidRPr="00803B41">
        <w:rPr>
          <w:rFonts w:ascii="Arial Narrow" w:hAnsi="Arial Narrow" w:cs="Arial"/>
          <w:sz w:val="22"/>
          <w:szCs w:val="22"/>
        </w:rPr>
        <w:t>aniu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 </w:t>
      </w:r>
      <w:r w:rsidR="00460DC4" w:rsidRPr="00803B41">
        <w:rPr>
          <w:rFonts w:ascii="Arial Narrow" w:hAnsi="Arial Narrow" w:cs="Arial"/>
          <w:sz w:val="22"/>
          <w:szCs w:val="22"/>
        </w:rPr>
        <w:t>zmian</w:t>
      </w:r>
      <w:r w:rsidR="005C0930" w:rsidRPr="00803B41">
        <w:rPr>
          <w:rFonts w:ascii="Arial Narrow" w:hAnsi="Arial Narrow" w:cs="Arial"/>
          <w:sz w:val="22"/>
          <w:szCs w:val="22"/>
        </w:rPr>
        <w:t xml:space="preserve"> w z</w:t>
      </w:r>
      <w:r w:rsidR="00460DC4" w:rsidRPr="00803B41">
        <w:rPr>
          <w:rFonts w:ascii="Arial Narrow" w:hAnsi="Arial Narrow" w:cs="Arial"/>
          <w:sz w:val="22"/>
          <w:szCs w:val="22"/>
        </w:rPr>
        <w:t>apis</w:t>
      </w:r>
      <w:r w:rsidR="005C0930" w:rsidRPr="00803B41">
        <w:rPr>
          <w:rFonts w:ascii="Arial Narrow" w:hAnsi="Arial Narrow" w:cs="Arial"/>
          <w:sz w:val="22"/>
          <w:szCs w:val="22"/>
        </w:rPr>
        <w:t>ach</w:t>
      </w:r>
      <w:r w:rsidR="00460DC4" w:rsidRPr="00803B41">
        <w:rPr>
          <w:rFonts w:ascii="Arial Narrow" w:hAnsi="Arial Narrow" w:cs="Arial"/>
          <w:sz w:val="22"/>
          <w:szCs w:val="22"/>
        </w:rPr>
        <w:t xml:space="preserve"> </w:t>
      </w:r>
      <w:r w:rsidR="00E32881" w:rsidRPr="00803B41">
        <w:rPr>
          <w:rFonts w:ascii="Arial Narrow" w:hAnsi="Arial Narrow" w:cs="Arial"/>
          <w:sz w:val="22"/>
          <w:szCs w:val="22"/>
        </w:rPr>
        <w:t xml:space="preserve">SWZ </w:t>
      </w:r>
      <w:r w:rsidR="00460DC4" w:rsidRPr="00803B41">
        <w:rPr>
          <w:rFonts w:ascii="Arial Narrow" w:hAnsi="Arial Narrow" w:cs="Arial"/>
          <w:sz w:val="22"/>
          <w:szCs w:val="22"/>
        </w:rPr>
        <w:t>w następującym zakresie</w:t>
      </w:r>
      <w:r w:rsidR="00EF1037" w:rsidRPr="00803B41">
        <w:rPr>
          <w:rFonts w:ascii="Arial Narrow" w:hAnsi="Arial Narrow" w:cs="Arial"/>
          <w:sz w:val="22"/>
          <w:szCs w:val="22"/>
        </w:rPr>
        <w:t>:</w:t>
      </w:r>
    </w:p>
    <w:p w14:paraId="75B19BB3" w14:textId="0E2395C9" w:rsidR="00803B41" w:rsidRPr="00513CAE" w:rsidRDefault="00803B41" w:rsidP="00803B41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>
        <w:rPr>
          <w:rFonts w:ascii="Arial Narrow" w:hAnsi="Arial Narrow" w:cs="Arial"/>
          <w:b/>
          <w:sz w:val="22"/>
          <w:szCs w:val="22"/>
        </w:rPr>
        <w:t>09</w:t>
      </w:r>
      <w:r w:rsidRPr="00513CAE">
        <w:rPr>
          <w:rFonts w:ascii="Arial Narrow" w:hAnsi="Arial Narrow" w:cs="Arial"/>
          <w:b/>
          <w:sz w:val="22"/>
          <w:szCs w:val="22"/>
        </w:rPr>
        <w:t>-</w:t>
      </w:r>
      <w:r>
        <w:rPr>
          <w:rFonts w:ascii="Arial Narrow" w:hAnsi="Arial Narrow" w:cs="Arial"/>
          <w:b/>
          <w:sz w:val="22"/>
          <w:szCs w:val="22"/>
        </w:rPr>
        <w:t>18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39AF1CE9" w14:textId="77777777" w:rsidR="00803B41" w:rsidRPr="00513CAE" w:rsidRDefault="00803B41" w:rsidP="00803B41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0DF4EC4A" w14:textId="6FEFCFD3" w:rsidR="00803B41" w:rsidRPr="00513CAE" w:rsidRDefault="00803B41" w:rsidP="00803B41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>
        <w:rPr>
          <w:rFonts w:ascii="Arial Narrow" w:hAnsi="Arial Narrow" w:cs="Arial"/>
          <w:b/>
          <w:sz w:val="22"/>
          <w:szCs w:val="22"/>
        </w:rPr>
        <w:t>08-</w:t>
      </w:r>
      <w:r>
        <w:rPr>
          <w:rFonts w:ascii="Arial Narrow" w:hAnsi="Arial Narrow" w:cs="Arial"/>
          <w:b/>
          <w:sz w:val="22"/>
          <w:szCs w:val="22"/>
        </w:rPr>
        <w:t>20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08199DF7" w14:textId="77777777" w:rsidR="00803B41" w:rsidRDefault="00803B41" w:rsidP="00803B41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59CDC05B" w14:textId="64CCCAAA" w:rsidR="00803B41" w:rsidRPr="00513CAE" w:rsidRDefault="00803B41" w:rsidP="00803B41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zmianie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w Biuletynie Zamówień Publicznych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, nr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2024/BZP 004</w:t>
      </w:r>
      <w:r>
        <w:rPr>
          <w:rFonts w:ascii="Arial Narrow" w:hAnsi="Arial Narrow" w:cs="Arial"/>
          <w:bCs/>
          <w:i/>
          <w:iCs/>
          <w:sz w:val="22"/>
          <w:szCs w:val="22"/>
        </w:rPr>
        <w:t>53539</w:t>
      </w:r>
      <w:r>
        <w:rPr>
          <w:rFonts w:ascii="Arial Narrow" w:hAnsi="Arial Narrow" w:cs="Arial"/>
          <w:bCs/>
          <w:i/>
          <w:iCs/>
          <w:sz w:val="22"/>
          <w:szCs w:val="22"/>
        </w:rPr>
        <w:t>/01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</w:p>
    <w:p w14:paraId="455942AB" w14:textId="77777777" w:rsidR="00803B41" w:rsidRPr="00513CAE" w:rsidRDefault="00803B41" w:rsidP="00803B41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0C5F6B46" w14:textId="77777777" w:rsidR="00803B41" w:rsidRPr="00513CAE" w:rsidRDefault="00803B41" w:rsidP="00803B41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Jednocześnie Zmawiający informuje, że udzieli odpowiedzi na pytania Wykonawców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bez zbędnej zwłoki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>w ustawowym terminie.</w:t>
      </w:r>
    </w:p>
    <w:p w14:paraId="564FA994" w14:textId="77777777" w:rsidR="00EF1037" w:rsidRPr="00803B41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49297299" w14:textId="4CC32CCD" w:rsidR="005C0930" w:rsidRDefault="00803B4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803B41">
        <w:rPr>
          <w:rFonts w:ascii="Arial Narrow" w:hAnsi="Arial Narrow" w:cs="Arial"/>
          <w:i/>
          <w:sz w:val="22"/>
          <w:szCs w:val="22"/>
        </w:rPr>
        <w:t>ZAMAWIAJĄCY</w:t>
      </w:r>
    </w:p>
    <w:p w14:paraId="4B3B775E" w14:textId="77777777" w:rsidR="00803B41" w:rsidRDefault="00803B4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2CEC284A" w14:textId="77777777" w:rsid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8B641D" w14:textId="77777777" w:rsid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77B7B0D" w14:textId="77777777" w:rsid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852369" w14:textId="77777777" w:rsid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D00CF6E" w14:textId="77777777" w:rsid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AA49A7" w14:textId="01DF4258" w:rsidR="00803B41" w:rsidRPr="00681E50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03B4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803B4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03B4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</w:t>
      </w:r>
      <w:r w:rsidRPr="00681E50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31D87013" w14:textId="77777777" w:rsidR="00803B41" w:rsidRPr="00803B41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803B4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7504BAA" w14:textId="77777777" w:rsidR="00803B41" w:rsidRPr="00681E50" w:rsidRDefault="00803B41" w:rsidP="00803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803B41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03B4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03B41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E738C87" w14:textId="77777777" w:rsidR="00803B41" w:rsidRPr="00681E50" w:rsidRDefault="00803B41" w:rsidP="00803B4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803B41">
          <w:rPr>
            <w:rStyle w:val="Hipercze"/>
            <w:rFonts w:ascii="Arial Narrow" w:hAnsi="Arial Narrow"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561E3DA2" w14:textId="5322A845" w:rsidR="005C0930" w:rsidRPr="00803B41" w:rsidRDefault="00803B41" w:rsidP="00803B41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12.08.2024 r.</w:t>
      </w:r>
    </w:p>
    <w:sectPr w:rsidR="005C0930" w:rsidRPr="00803B41" w:rsidSect="00803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C56C6E" w14:textId="77777777" w:rsidR="00E32188" w:rsidRDefault="00E32188">
      <w:r>
        <w:separator/>
      </w:r>
    </w:p>
  </w:endnote>
  <w:endnote w:type="continuationSeparator" w:id="0">
    <w:p w14:paraId="36569BC9" w14:textId="77777777" w:rsidR="00E32188" w:rsidRDefault="00E3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409A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63F86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25C2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B671E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DBF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B244B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3D99A" w14:textId="77777777" w:rsidR="00EF1037" w:rsidRDefault="00EF1037">
    <w:pPr>
      <w:pStyle w:val="Stopka"/>
      <w:tabs>
        <w:tab w:val="clear" w:pos="4536"/>
        <w:tab w:val="left" w:pos="6237"/>
      </w:tabs>
    </w:pPr>
  </w:p>
  <w:p w14:paraId="00BFEC1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A9C626" w14:textId="77777777" w:rsidR="00E32188" w:rsidRDefault="00E32188">
      <w:r>
        <w:separator/>
      </w:r>
    </w:p>
  </w:footnote>
  <w:footnote w:type="continuationSeparator" w:id="0">
    <w:p w14:paraId="7ACDF9D4" w14:textId="77777777" w:rsidR="00E32188" w:rsidRDefault="00E32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4793A" w14:textId="77777777" w:rsidR="006523FC" w:rsidRDefault="00652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1441" w14:textId="77777777" w:rsidR="006523FC" w:rsidRDefault="00652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416AD" w14:textId="77777777" w:rsidR="006523FC" w:rsidRDefault="00652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18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523FC"/>
    <w:rsid w:val="006D4AE5"/>
    <w:rsid w:val="00803B41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188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FDDE8C"/>
  <w15:chartTrackingRefBased/>
  <w15:docId w15:val="{A989D4CB-BA5B-44C9-B9F0-AB0D8A74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03B4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803B41"/>
    <w:rPr>
      <w:sz w:val="24"/>
    </w:rPr>
  </w:style>
  <w:style w:type="character" w:customStyle="1" w:styleId="Nagwek5Znak">
    <w:name w:val="Nagłówek 5 Znak"/>
    <w:basedOn w:val="Domylnaczcionkaakapitu"/>
    <w:link w:val="Nagwek5"/>
    <w:rsid w:val="00803B4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803B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03B41"/>
    <w:rPr>
      <w:b/>
      <w:bCs/>
    </w:rPr>
  </w:style>
  <w:style w:type="character" w:styleId="Hipercze">
    <w:name w:val="Hyperlink"/>
    <w:uiPriority w:val="99"/>
    <w:unhideWhenUsed/>
    <w:rsid w:val="00803B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2024-08-12T07:07:00Z</cp:lastPrinted>
  <dcterms:created xsi:type="dcterms:W3CDTF">2024-08-12T07:02:00Z</dcterms:created>
  <dcterms:modified xsi:type="dcterms:W3CDTF">2024-08-12T07:07:00Z</dcterms:modified>
</cp:coreProperties>
</file>