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D16F9" w14:textId="77777777" w:rsidR="00D62E6E" w:rsidRPr="007372B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7372B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F1911" w:rsidRPr="007372BE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7372B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372BE" w14:paraId="0E4C658E" w14:textId="77777777" w:rsidTr="00D62E6E">
        <w:tc>
          <w:tcPr>
            <w:tcW w:w="2800" w:type="dxa"/>
            <w:shd w:val="clear" w:color="auto" w:fill="auto"/>
          </w:tcPr>
          <w:p w14:paraId="22170861" w14:textId="77777777" w:rsidR="00D62E6E" w:rsidRPr="007372B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72BE">
              <w:rPr>
                <w:rFonts w:ascii="Arial Narrow" w:hAnsi="Arial Narrow" w:cs="Arial"/>
                <w:b/>
              </w:rPr>
              <w:t>Wykonawca</w:t>
            </w:r>
            <w:r w:rsidRPr="007372B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A9345F" w14:textId="77777777" w:rsidR="00D62E6E" w:rsidRPr="00737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E4B1720" w14:textId="77777777" w:rsidR="00D62E6E" w:rsidRPr="00737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C2EEB4" w14:textId="77777777" w:rsidR="00D62E6E" w:rsidRPr="007372B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37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372B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37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7372BE" w14:paraId="47E19F00" w14:textId="77777777" w:rsidTr="00D62E6E">
        <w:tc>
          <w:tcPr>
            <w:tcW w:w="2800" w:type="dxa"/>
            <w:shd w:val="clear" w:color="auto" w:fill="auto"/>
          </w:tcPr>
          <w:p w14:paraId="23E0BD39" w14:textId="77777777" w:rsidR="00D62E6E" w:rsidRPr="007372B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72B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C7F5DD" w14:textId="77777777" w:rsidR="00D62E6E" w:rsidRPr="00737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302E66" w14:textId="77777777" w:rsidR="00D62E6E" w:rsidRPr="007372B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70D680" w14:textId="77777777" w:rsidR="00D62E6E" w:rsidRPr="007372B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37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372B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372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59DAD2D" w14:textId="77777777" w:rsidR="00BC121E" w:rsidRPr="007372B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1911" w:rsidRPr="007372BE" w14:paraId="05F16F8C" w14:textId="77777777" w:rsidTr="00C86A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095995" w14:textId="77777777" w:rsidR="00DF1911" w:rsidRPr="007372BE" w:rsidRDefault="00DF1911" w:rsidP="00C86A3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ABE98D8" w14:textId="77777777" w:rsidR="00DF1911" w:rsidRPr="007372BE" w:rsidRDefault="00DF1911" w:rsidP="00C86A3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7372B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CFA9014" w14:textId="77777777" w:rsidR="00DF1911" w:rsidRPr="007372BE" w:rsidRDefault="00DF1911" w:rsidP="00C86A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376218A" w14:textId="77777777" w:rsidR="00DF1911" w:rsidRPr="007372BE" w:rsidRDefault="00DF1911" w:rsidP="00C86A3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A50FB1E" w14:textId="77777777" w:rsidR="00BC121E" w:rsidRPr="007372BE" w:rsidRDefault="00DF191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372BE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7372BE">
        <w:rPr>
          <w:rFonts w:ascii="Arial Narrow" w:eastAsia="Times New Roman" w:hAnsi="Arial Narrow" w:cs="Arial"/>
          <w:lang w:eastAsia="pl-PL"/>
        </w:rPr>
        <w:t>N</w:t>
      </w:r>
      <w:r w:rsidR="00BC121E" w:rsidRPr="007372BE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372BE" w14:paraId="32F17174" w14:textId="77777777" w:rsidTr="00D62E6E">
        <w:tc>
          <w:tcPr>
            <w:tcW w:w="2269" w:type="dxa"/>
            <w:shd w:val="clear" w:color="auto" w:fill="auto"/>
          </w:tcPr>
          <w:p w14:paraId="2FBE7CA6" w14:textId="77777777" w:rsidR="00D62E6E" w:rsidRPr="007372B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C0C279" w14:textId="77777777" w:rsidR="00D62E6E" w:rsidRPr="007372BE" w:rsidRDefault="00DF191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 xml:space="preserve">Dostawy sukcesywne </w:t>
            </w:r>
            <w:proofErr w:type="spellStart"/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 xml:space="preserve"> i zestawów do sporządzania </w:t>
            </w:r>
            <w:proofErr w:type="spellStart"/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>radiofarmaceutyków</w:t>
            </w:r>
            <w:proofErr w:type="spellEnd"/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 xml:space="preserve"> na okres 24-miesięcy</w:t>
            </w:r>
            <w:r w:rsidR="00D62E6E" w:rsidRPr="007372BE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DF1911" w:rsidRPr="007372BE" w14:paraId="60C5BCE6" w14:textId="77777777" w:rsidTr="00C86A30">
        <w:tc>
          <w:tcPr>
            <w:tcW w:w="2269" w:type="dxa"/>
            <w:shd w:val="clear" w:color="auto" w:fill="auto"/>
          </w:tcPr>
          <w:p w14:paraId="739A2C47" w14:textId="77777777" w:rsidR="00DF1911" w:rsidRPr="007372BE" w:rsidRDefault="00DF1911" w:rsidP="00C86A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A1A862" w14:textId="77777777" w:rsidR="00DF1911" w:rsidRPr="007372BE" w:rsidRDefault="00DF1911" w:rsidP="00C86A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b/>
                <w:lang w:eastAsia="pl-PL"/>
              </w:rPr>
              <w:t>100/2024</w:t>
            </w:r>
          </w:p>
        </w:tc>
      </w:tr>
    </w:tbl>
    <w:p w14:paraId="1CECA2CA" w14:textId="77777777" w:rsidR="00BC121E" w:rsidRPr="007372BE" w:rsidRDefault="00DF191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7372B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7372B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7372B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7372B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7372B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7372BE">
        <w:rPr>
          <w:rFonts w:ascii="Arial Narrow" w:eastAsia="Times New Roman" w:hAnsi="Arial Narrow" w:cs="Arial"/>
          <w:bCs/>
          <w:lang w:eastAsia="pl-PL"/>
        </w:rPr>
        <w:t>, że:</w:t>
      </w:r>
    </w:p>
    <w:p w14:paraId="3D2DF40D" w14:textId="77777777" w:rsidR="00BC121E" w:rsidRPr="007372B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7372BE">
        <w:rPr>
          <w:rFonts w:ascii="Arial Narrow" w:eastAsia="Times New Roman" w:hAnsi="Arial Narrow" w:cs="Arial"/>
          <w:b/>
          <w:bCs/>
        </w:rPr>
        <w:object w:dxaOrig="0" w:dyaOrig="0" w14:anchorId="43766F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372B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372BE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7372B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7372BE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7372B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7372BE">
        <w:rPr>
          <w:rFonts w:ascii="Arial Narrow" w:eastAsia="Times New Roman" w:hAnsi="Arial Narrow" w:cs="Arial"/>
          <w:lang w:eastAsia="pl-PL"/>
        </w:rPr>
        <w:t>.</w:t>
      </w:r>
    </w:p>
    <w:p w14:paraId="26F87A4E" w14:textId="77777777" w:rsidR="00BC121E" w:rsidRPr="007372B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372BE">
        <w:rPr>
          <w:rFonts w:ascii="Arial Narrow" w:eastAsia="Times New Roman" w:hAnsi="Arial Narrow" w:cs="Arial"/>
          <w:b/>
          <w:bCs/>
        </w:rPr>
        <w:object w:dxaOrig="0" w:dyaOrig="0" w14:anchorId="319FFDD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372BE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7372BE">
        <w:rPr>
          <w:rFonts w:ascii="Arial Narrow" w:eastAsia="Times New Roman" w:hAnsi="Arial Narrow" w:cs="Arial"/>
          <w:lang w:eastAsia="pl-PL"/>
        </w:rPr>
        <w:t xml:space="preserve">            </w:t>
      </w:r>
      <w:r w:rsidRPr="007372B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7372BE">
        <w:rPr>
          <w:rFonts w:ascii="Arial Narrow" w:eastAsia="Times New Roman" w:hAnsi="Arial Narrow" w:cs="Arial"/>
          <w:lang w:eastAsia="pl-PL"/>
        </w:rPr>
        <w:t>t.j. Dz.U. z 2023r. poz. 1689</w:t>
      </w:r>
      <w:r w:rsidRPr="007372B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578C52D" w14:textId="77777777" w:rsidR="00BF69A4" w:rsidRPr="007372B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372B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372BE" w14:paraId="39D3E42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03B9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8A8C5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F823B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7372BE" w14:paraId="4010A0C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9A64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A939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FC0B5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7372BE" w14:paraId="3DC6CDE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558B3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9EDF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B4AA" w14:textId="77777777" w:rsidR="00BC121E" w:rsidRPr="007372B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ED6D3CB" w14:textId="77777777" w:rsidR="00BC121E" w:rsidRPr="007372B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7372BE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287CC4A" w14:textId="77777777" w:rsidR="00BC121E" w:rsidRPr="007372B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7372BE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7372BE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0EB51FE8" w14:textId="77777777" w:rsidR="00067B62" w:rsidRPr="007372B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7372B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7372B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7372B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595C5C5" w14:textId="77777777" w:rsidR="00067B62" w:rsidRPr="007372B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372BE" w14:paraId="20DD88E4" w14:textId="77777777" w:rsidTr="00620E37">
        <w:tc>
          <w:tcPr>
            <w:tcW w:w="2660" w:type="dxa"/>
            <w:shd w:val="clear" w:color="auto" w:fill="auto"/>
          </w:tcPr>
          <w:p w14:paraId="6DD10323" w14:textId="77777777" w:rsidR="00BC121E" w:rsidRPr="00737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6723720" w14:textId="77777777" w:rsidR="00BC121E" w:rsidRPr="007372B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6B97F32" w14:textId="77777777" w:rsidR="00BC121E" w:rsidRPr="007372B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5518052" w14:textId="77777777" w:rsidR="00BC121E" w:rsidRPr="00737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2B4BDDA" w14:textId="77777777" w:rsidR="00BC121E" w:rsidRPr="007372B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E43BF8" w14:textId="77777777" w:rsidR="00BC121E" w:rsidRPr="007372B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F1911"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7372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DD9469A" w14:textId="77777777" w:rsidR="00106AC7" w:rsidRPr="007372BE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7372B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F72FC" w14:textId="77777777" w:rsidR="00847E86" w:rsidRDefault="00847E86">
      <w:r>
        <w:separator/>
      </w:r>
    </w:p>
  </w:endnote>
  <w:endnote w:type="continuationSeparator" w:id="0">
    <w:p w14:paraId="480FB14A" w14:textId="77777777" w:rsidR="00847E86" w:rsidRDefault="0084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4C8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BCC92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EFC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647910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FF4F39C">
        <v:line id="_x0000_s1025" style="position:absolute;left:0;text-align:left;z-index:251657728" from="-3.85pt,8.7pt" to="455.15pt,8.7pt"/>
      </w:pict>
    </w:r>
  </w:p>
  <w:p w14:paraId="7294C41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FFB4E" w14:textId="77777777" w:rsidR="00DF1911" w:rsidRDefault="00DF19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95FB8" w14:textId="77777777" w:rsidR="00847E86" w:rsidRDefault="00847E86">
      <w:r>
        <w:separator/>
      </w:r>
    </w:p>
  </w:footnote>
  <w:footnote w:type="continuationSeparator" w:id="0">
    <w:p w14:paraId="6CDF5871" w14:textId="77777777" w:rsidR="00847E86" w:rsidRDefault="00847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4B0D5" w14:textId="77777777" w:rsidR="00DF1911" w:rsidRDefault="00DF1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FDF29" w14:textId="77777777" w:rsidR="00DF1911" w:rsidRDefault="00DF19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4E03A" w14:textId="77777777" w:rsidR="00DF1911" w:rsidRDefault="00DF19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9357485">
    <w:abstractNumId w:val="13"/>
  </w:num>
  <w:num w:numId="2" w16cid:durableId="52237844">
    <w:abstractNumId w:val="0"/>
  </w:num>
  <w:num w:numId="3" w16cid:durableId="564726445">
    <w:abstractNumId w:val="11"/>
  </w:num>
  <w:num w:numId="4" w16cid:durableId="1244678511">
    <w:abstractNumId w:val="8"/>
  </w:num>
  <w:num w:numId="5" w16cid:durableId="1965110753">
    <w:abstractNumId w:val="7"/>
  </w:num>
  <w:num w:numId="6" w16cid:durableId="790981769">
    <w:abstractNumId w:val="1"/>
  </w:num>
  <w:num w:numId="7" w16cid:durableId="518809921">
    <w:abstractNumId w:val="6"/>
  </w:num>
  <w:num w:numId="8" w16cid:durableId="1124956870">
    <w:abstractNumId w:val="3"/>
  </w:num>
  <w:num w:numId="9" w16cid:durableId="1154762560">
    <w:abstractNumId w:val="2"/>
  </w:num>
  <w:num w:numId="10" w16cid:durableId="687177165">
    <w:abstractNumId w:val="5"/>
  </w:num>
  <w:num w:numId="11" w16cid:durableId="94445403">
    <w:abstractNumId w:val="10"/>
  </w:num>
  <w:num w:numId="12" w16cid:durableId="751512122">
    <w:abstractNumId w:val="4"/>
  </w:num>
  <w:num w:numId="13" w16cid:durableId="982270338">
    <w:abstractNumId w:val="9"/>
  </w:num>
  <w:num w:numId="14" w16cid:durableId="12408692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E8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372BE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47E8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1911"/>
    <w:rsid w:val="00E0229C"/>
    <w:rsid w:val="00E37A20"/>
    <w:rsid w:val="00E87B0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F8DAD"/>
  <w15:chartTrackingRefBased/>
  <w15:docId w15:val="{90CCBC55-AD3B-4DDB-A3E4-93266C2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2024-08-12T05:17:00Z</cp:lastPrinted>
  <dcterms:created xsi:type="dcterms:W3CDTF">2024-08-12T05:17:00Z</dcterms:created>
  <dcterms:modified xsi:type="dcterms:W3CDTF">2024-08-12T05:17:00Z</dcterms:modified>
</cp:coreProperties>
</file>