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B02C1" w14:textId="77777777" w:rsidR="00025386" w:rsidRPr="0004367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4367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D245D" w:rsidRPr="0004367C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04367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4367C" w14:paraId="4977C6D2" w14:textId="77777777" w:rsidTr="00467CA2">
        <w:tc>
          <w:tcPr>
            <w:tcW w:w="2800" w:type="dxa"/>
            <w:shd w:val="clear" w:color="auto" w:fill="auto"/>
          </w:tcPr>
          <w:p w14:paraId="4B755D09" w14:textId="77777777" w:rsidR="00D520D3" w:rsidRPr="0004367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367C">
              <w:rPr>
                <w:rFonts w:ascii="Arial Narrow" w:hAnsi="Arial Narrow" w:cs="Arial"/>
                <w:b/>
              </w:rPr>
              <w:t>Podmiot</w:t>
            </w:r>
            <w:r w:rsidRPr="0004367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7F0193" w14:textId="77777777" w:rsidR="00D520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EE3F6AC" w14:textId="77777777" w:rsidR="00764BFF" w:rsidRPr="0004367C" w:rsidRDefault="00764BFF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36C6667" w14:textId="77777777" w:rsidR="00D520D3" w:rsidRPr="0004367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A15CF5" w14:textId="77777777" w:rsidR="00D520D3" w:rsidRPr="0004367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436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4367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436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04367C" w14:paraId="42892874" w14:textId="77777777" w:rsidTr="00467CA2">
        <w:tc>
          <w:tcPr>
            <w:tcW w:w="2800" w:type="dxa"/>
            <w:shd w:val="clear" w:color="auto" w:fill="auto"/>
          </w:tcPr>
          <w:p w14:paraId="13133964" w14:textId="77777777" w:rsidR="00D520D3" w:rsidRPr="0004367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367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8D5AC3" w14:textId="77777777" w:rsidR="00D520D3" w:rsidRPr="0004367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DFD5D6" w14:textId="77777777" w:rsidR="00D520D3" w:rsidRPr="0004367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1B5B44" w14:textId="77777777" w:rsidR="00D520D3" w:rsidRPr="0004367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436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4367C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04367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2E1C16F" w14:textId="77777777" w:rsidR="00B62AD0" w:rsidRPr="0004367C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4367C" w14:paraId="4170809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C68A41" w14:textId="77777777" w:rsidR="00053927" w:rsidRPr="0004367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4367C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0B2ABAA" w14:textId="77777777" w:rsidR="00053927" w:rsidRPr="0004367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4367C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4367C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4367C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402B113" w14:textId="77777777" w:rsidR="0071340C" w:rsidRPr="0004367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4367C">
        <w:rPr>
          <w:rFonts w:ascii="Arial Narrow" w:eastAsia="Times New Roman" w:hAnsi="Arial Narrow" w:cs="Arial"/>
          <w:lang w:eastAsia="pl-PL"/>
        </w:rPr>
        <w:t xml:space="preserve">, </w:t>
      </w:r>
      <w:r w:rsidRPr="0004367C">
        <w:rPr>
          <w:rFonts w:ascii="Arial Narrow" w:eastAsia="Times New Roman" w:hAnsi="Arial Narrow" w:cs="Arial"/>
          <w:lang w:eastAsia="pl-PL"/>
        </w:rPr>
        <w:t>w oparciu o</w:t>
      </w:r>
      <w:r w:rsidR="00EF3368" w:rsidRPr="0004367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4367C">
        <w:rPr>
          <w:rFonts w:ascii="Arial Narrow" w:hAnsi="Arial Narrow" w:cs="Arial"/>
        </w:rPr>
        <w:t xml:space="preserve"> ustawy </w:t>
      </w:r>
      <w:r w:rsidR="00EF3368" w:rsidRPr="0004367C">
        <w:rPr>
          <w:rFonts w:ascii="Arial Narrow" w:hAnsi="Arial Narrow" w:cs="Arial"/>
        </w:rPr>
        <w:t xml:space="preserve">z dnia 11 września 2019r. Prawo zamówień publicznych </w:t>
      </w:r>
      <w:r w:rsidR="00ED245D" w:rsidRPr="0004367C">
        <w:rPr>
          <w:rFonts w:ascii="Arial Narrow" w:hAnsi="Arial Narrow" w:cs="Arial"/>
        </w:rPr>
        <w:t>(</w:t>
      </w:r>
      <w:proofErr w:type="spellStart"/>
      <w:r w:rsidR="00ED245D" w:rsidRPr="0004367C">
        <w:rPr>
          <w:rFonts w:ascii="Arial Narrow" w:hAnsi="Arial Narrow" w:cs="Arial"/>
        </w:rPr>
        <w:t>t.j</w:t>
      </w:r>
      <w:proofErr w:type="spellEnd"/>
      <w:r w:rsidR="00ED245D" w:rsidRPr="0004367C">
        <w:rPr>
          <w:rFonts w:ascii="Arial Narrow" w:hAnsi="Arial Narrow" w:cs="Arial"/>
        </w:rPr>
        <w:t>. Dz. U. z 2023r. poz. 1605)</w:t>
      </w:r>
      <w:r w:rsidR="00E27ABB" w:rsidRPr="0004367C">
        <w:rPr>
          <w:rFonts w:ascii="Arial Narrow" w:eastAsia="Times New Roman" w:hAnsi="Arial Narrow" w:cs="Arial"/>
          <w:lang w:eastAsia="pl-PL"/>
        </w:rPr>
        <w:t xml:space="preserve">, </w:t>
      </w:r>
      <w:r w:rsidRPr="0004367C">
        <w:rPr>
          <w:rFonts w:ascii="Arial Narrow" w:eastAsia="Times New Roman" w:hAnsi="Arial Narrow" w:cs="Arial"/>
          <w:lang w:eastAsia="pl-PL"/>
        </w:rPr>
        <w:t xml:space="preserve">że </w:t>
      </w:r>
      <w:r w:rsidRPr="0004367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4367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4367C">
        <w:rPr>
          <w:rFonts w:ascii="Arial Narrow" w:eastAsia="Times New Roman" w:hAnsi="Arial Narrow" w:cs="Arial"/>
          <w:lang w:eastAsia="pl-PL"/>
        </w:rPr>
        <w:t xml:space="preserve">do </w:t>
      </w:r>
      <w:r w:rsidRPr="0004367C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4367C" w14:paraId="1A5ABE9D" w14:textId="77777777" w:rsidTr="00467CA2">
        <w:tc>
          <w:tcPr>
            <w:tcW w:w="2269" w:type="dxa"/>
            <w:shd w:val="clear" w:color="auto" w:fill="auto"/>
          </w:tcPr>
          <w:p w14:paraId="464FD58F" w14:textId="77777777" w:rsidR="00D520D3" w:rsidRPr="0004367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C09681" w14:textId="1C1CC412" w:rsidR="00D520D3" w:rsidRPr="0004367C" w:rsidRDefault="00ED245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</w:t>
            </w:r>
            <w:proofErr w:type="spellStart"/>
            <w:r w:rsidRPr="0004367C">
              <w:rPr>
                <w:rFonts w:ascii="Arial Narrow" w:eastAsia="Times New Roman" w:hAnsi="Arial Narrow" w:cs="Arial"/>
                <w:b/>
                <w:lang w:eastAsia="pl-PL"/>
              </w:rPr>
              <w:t>radiofarmaceutyków</w:t>
            </w:r>
            <w:proofErr w:type="spellEnd"/>
            <w:r w:rsidRPr="0004367C">
              <w:rPr>
                <w:rFonts w:ascii="Arial Narrow" w:eastAsia="Times New Roman" w:hAnsi="Arial Narrow" w:cs="Arial"/>
                <w:b/>
                <w:lang w:eastAsia="pl-PL"/>
              </w:rPr>
              <w:t xml:space="preserve"> i zestawów do sporządzania </w:t>
            </w:r>
            <w:proofErr w:type="spellStart"/>
            <w:r w:rsidRPr="0004367C">
              <w:rPr>
                <w:rFonts w:ascii="Arial Narrow" w:eastAsia="Times New Roman" w:hAnsi="Arial Narrow" w:cs="Arial"/>
                <w:b/>
                <w:lang w:eastAsia="pl-PL"/>
              </w:rPr>
              <w:t>radiofarmaceutyków</w:t>
            </w:r>
            <w:proofErr w:type="spellEnd"/>
            <w:r w:rsidRPr="0004367C">
              <w:rPr>
                <w:rFonts w:ascii="Arial Narrow" w:eastAsia="Times New Roman" w:hAnsi="Arial Narrow" w:cs="Arial"/>
                <w:b/>
                <w:lang w:eastAsia="pl-PL"/>
              </w:rPr>
              <w:t xml:space="preserve"> na okres 24-miesięcy</w:t>
            </w:r>
          </w:p>
        </w:tc>
      </w:tr>
      <w:tr w:rsidR="00ED245D" w:rsidRPr="0004367C" w14:paraId="6A06EF5B" w14:textId="77777777" w:rsidTr="00B3762A">
        <w:tc>
          <w:tcPr>
            <w:tcW w:w="2269" w:type="dxa"/>
            <w:shd w:val="clear" w:color="auto" w:fill="auto"/>
          </w:tcPr>
          <w:p w14:paraId="264F484E" w14:textId="77777777" w:rsidR="00ED245D" w:rsidRPr="0004367C" w:rsidRDefault="00ED245D" w:rsidP="00B37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95A5D0" w14:textId="77777777" w:rsidR="00ED245D" w:rsidRPr="0004367C" w:rsidRDefault="00ED245D" w:rsidP="00B37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b/>
                <w:lang w:eastAsia="pl-PL"/>
              </w:rPr>
              <w:t>100/2024</w:t>
            </w:r>
          </w:p>
        </w:tc>
      </w:tr>
    </w:tbl>
    <w:p w14:paraId="27196B40" w14:textId="77777777" w:rsidR="00DC652A" w:rsidRPr="0004367C" w:rsidRDefault="00ED245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4367C">
        <w:rPr>
          <w:rFonts w:ascii="Arial Narrow" w:eastAsia="Times New Roman" w:hAnsi="Arial Narrow" w:cs="Arial"/>
          <w:lang w:eastAsia="pl-PL"/>
        </w:rPr>
        <w:t>do dyspozycji Wykonawcy:</w:t>
      </w:r>
    </w:p>
    <w:p w14:paraId="15342D07" w14:textId="77777777" w:rsidR="00DC652A" w:rsidRPr="0004367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367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DB0108E" w14:textId="77777777" w:rsidR="0071340C" w:rsidRPr="0004367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4367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04367C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04367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677D51A" w14:textId="77777777" w:rsidR="0071340C" w:rsidRPr="0004367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2E372528" w14:textId="77777777" w:rsidR="0071340C" w:rsidRPr="0004367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lang w:eastAsia="pl-PL"/>
        </w:rPr>
        <w:t>nw. zasobów:</w:t>
      </w:r>
    </w:p>
    <w:p w14:paraId="149939CA" w14:textId="77777777" w:rsidR="0071340C" w:rsidRPr="000436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367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4AAE15" w14:textId="77777777" w:rsidR="0071340C" w:rsidRPr="0004367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4367C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04367C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04367C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D054235" w14:textId="77777777" w:rsidR="0071340C" w:rsidRPr="000436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3DC9B848" w14:textId="77777777" w:rsidR="0071340C" w:rsidRPr="0004367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EAF7180" w14:textId="77777777" w:rsidR="00DC652A" w:rsidRPr="0004367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04367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4367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4367C">
        <w:rPr>
          <w:rFonts w:ascii="Arial Narrow" w:eastAsia="Times New Roman" w:hAnsi="Arial Narrow" w:cs="Arial"/>
          <w:lang w:eastAsia="pl-PL"/>
        </w:rPr>
        <w:t>:</w:t>
      </w:r>
    </w:p>
    <w:p w14:paraId="2BA2496A" w14:textId="77777777" w:rsidR="00DC652A" w:rsidRPr="0004367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lang w:eastAsia="pl-PL"/>
        </w:rPr>
        <w:t>u</w:t>
      </w:r>
      <w:r w:rsidR="00DC652A" w:rsidRPr="0004367C">
        <w:rPr>
          <w:rFonts w:ascii="Arial Narrow" w:eastAsia="Times New Roman" w:hAnsi="Arial Narrow" w:cs="Arial"/>
          <w:lang w:eastAsia="pl-PL"/>
        </w:rPr>
        <w:t>dostę</w:t>
      </w:r>
      <w:r w:rsidRPr="0004367C">
        <w:rPr>
          <w:rFonts w:ascii="Arial Narrow" w:eastAsia="Times New Roman" w:hAnsi="Arial Narrow" w:cs="Arial"/>
          <w:lang w:eastAsia="pl-PL"/>
        </w:rPr>
        <w:t>p</w:t>
      </w:r>
      <w:r w:rsidR="00DC652A" w:rsidRPr="0004367C">
        <w:rPr>
          <w:rFonts w:ascii="Arial Narrow" w:eastAsia="Times New Roman" w:hAnsi="Arial Narrow" w:cs="Arial"/>
          <w:lang w:eastAsia="pl-PL"/>
        </w:rPr>
        <w:t>ni</w:t>
      </w:r>
      <w:r w:rsidRPr="0004367C">
        <w:rPr>
          <w:rFonts w:ascii="Arial Narrow" w:eastAsia="Times New Roman" w:hAnsi="Arial Narrow" w:cs="Arial"/>
          <w:lang w:eastAsia="pl-PL"/>
        </w:rPr>
        <w:t>ę</w:t>
      </w:r>
      <w:r w:rsidR="00DC652A" w:rsidRPr="0004367C">
        <w:rPr>
          <w:rFonts w:ascii="Arial Narrow" w:eastAsia="Times New Roman" w:hAnsi="Arial Narrow" w:cs="Arial"/>
          <w:lang w:eastAsia="pl-PL"/>
        </w:rPr>
        <w:t xml:space="preserve"> </w:t>
      </w:r>
      <w:r w:rsidRPr="0004367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BE7428D" w14:textId="77777777" w:rsidR="0093388F" w:rsidRPr="0004367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367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1F0C2EF" w14:textId="77777777" w:rsidR="0093388F" w:rsidRPr="0004367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4C732F01" w14:textId="77777777" w:rsidR="0093388F" w:rsidRPr="0004367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04367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9DF0D94" w14:textId="77777777" w:rsidR="00CB29AC" w:rsidRPr="0004367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D18ED42" w14:textId="77777777" w:rsidR="00CB29AC" w:rsidRPr="0004367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367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052FEFA" w14:textId="77777777" w:rsidR="00830970" w:rsidRPr="0004367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4367C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04367C">
        <w:rPr>
          <w:rFonts w:ascii="Arial Narrow" w:eastAsia="Times New Roman" w:hAnsi="Arial Narrow" w:cs="Arial"/>
          <w:lang w:eastAsia="pl-PL"/>
        </w:rPr>
        <w:t xml:space="preserve">mojego </w:t>
      </w:r>
      <w:r w:rsidRPr="0004367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4367C">
        <w:rPr>
          <w:rFonts w:ascii="Arial Narrow" w:eastAsia="Times New Roman" w:hAnsi="Arial Narrow" w:cs="Arial"/>
          <w:lang w:eastAsia="pl-PL"/>
        </w:rPr>
        <w:t>będzie następujący:</w:t>
      </w:r>
    </w:p>
    <w:p w14:paraId="4B0C9C5B" w14:textId="77777777" w:rsidR="00E27ABB" w:rsidRPr="0004367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4367C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4367C" w14:paraId="12A3C62B" w14:textId="77777777" w:rsidTr="00467CA2">
        <w:tc>
          <w:tcPr>
            <w:tcW w:w="2660" w:type="dxa"/>
            <w:shd w:val="clear" w:color="auto" w:fill="auto"/>
          </w:tcPr>
          <w:p w14:paraId="3DD7193D" w14:textId="77777777" w:rsidR="00D520D3" w:rsidRPr="0004367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FF00C41" w14:textId="77777777" w:rsidR="00D520D3" w:rsidRPr="0004367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7130450" w14:textId="77777777" w:rsidR="00D520D3" w:rsidRPr="0004367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F993DB6" w14:textId="77777777" w:rsidR="00D520D3" w:rsidRPr="0004367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4E16859" w14:textId="77777777" w:rsidR="00D520D3" w:rsidRPr="0004367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6D1AA4" w14:textId="77777777" w:rsidR="00D520D3" w:rsidRPr="0004367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436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D245D" w:rsidRPr="000436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0436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0436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04367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FF62921" w14:textId="77777777" w:rsidR="00E27ABB" w:rsidRPr="0004367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04367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7ACDC" w14:textId="77777777" w:rsidR="001942B9" w:rsidRDefault="001942B9" w:rsidP="00025386">
      <w:pPr>
        <w:spacing w:after="0" w:line="240" w:lineRule="auto"/>
      </w:pPr>
      <w:r>
        <w:separator/>
      </w:r>
    </w:p>
  </w:endnote>
  <w:endnote w:type="continuationSeparator" w:id="0">
    <w:p w14:paraId="7A97B5CD" w14:textId="77777777" w:rsidR="001942B9" w:rsidRDefault="001942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F2C9F" w14:textId="77777777" w:rsidR="00ED245D" w:rsidRDefault="00ED24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B7F70" w14:textId="77777777" w:rsidR="00025386" w:rsidRDefault="00764BFF" w:rsidP="00025386">
    <w:pPr>
      <w:pStyle w:val="Stopka"/>
      <w:tabs>
        <w:tab w:val="clear" w:pos="4536"/>
      </w:tabs>
      <w:jc w:val="center"/>
    </w:pPr>
    <w:r>
      <w:rPr>
        <w:noProof/>
      </w:rPr>
      <w:pict w14:anchorId="1C0B4B2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14D06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8B6AF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3DC6C" w14:textId="77777777" w:rsidR="00ED245D" w:rsidRDefault="00ED24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0E318" w14:textId="77777777" w:rsidR="001942B9" w:rsidRDefault="001942B9" w:rsidP="00025386">
      <w:pPr>
        <w:spacing w:after="0" w:line="240" w:lineRule="auto"/>
      </w:pPr>
      <w:r>
        <w:separator/>
      </w:r>
    </w:p>
  </w:footnote>
  <w:footnote w:type="continuationSeparator" w:id="0">
    <w:p w14:paraId="5D4DA7A7" w14:textId="77777777" w:rsidR="001942B9" w:rsidRDefault="001942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C4DFA" w14:textId="77777777" w:rsidR="00ED245D" w:rsidRDefault="00ED2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A4481" w14:textId="77777777" w:rsidR="00ED245D" w:rsidRDefault="00ED2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4FCA4" w14:textId="77777777" w:rsidR="00ED245D" w:rsidRDefault="00ED24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985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2B9"/>
    <w:rsid w:val="00025386"/>
    <w:rsid w:val="000423B9"/>
    <w:rsid w:val="0004367C"/>
    <w:rsid w:val="00053927"/>
    <w:rsid w:val="00066C44"/>
    <w:rsid w:val="00071D4C"/>
    <w:rsid w:val="00084786"/>
    <w:rsid w:val="0016158F"/>
    <w:rsid w:val="001942B9"/>
    <w:rsid w:val="001C2314"/>
    <w:rsid w:val="00213980"/>
    <w:rsid w:val="003A69D5"/>
    <w:rsid w:val="003B4A6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4BF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45D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A670B"/>
  <w15:chartTrackingRefBased/>
  <w15:docId w15:val="{3A5CD468-6FA9-41AF-8FCB-6F4A9643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2024-08-12T05:16:00Z</cp:lastPrinted>
  <dcterms:created xsi:type="dcterms:W3CDTF">2024-08-12T05:16:00Z</dcterms:created>
  <dcterms:modified xsi:type="dcterms:W3CDTF">2024-08-12T05:16:00Z</dcterms:modified>
</cp:coreProperties>
</file>