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537DD" w14:textId="77777777" w:rsidR="00081D13" w:rsidRPr="00473B5E" w:rsidRDefault="00084767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73B5E">
        <w:rPr>
          <w:rFonts w:ascii="Arial Narrow" w:hAnsi="Arial Narrow" w:cs="Arial"/>
          <w:sz w:val="22"/>
          <w:szCs w:val="22"/>
        </w:rPr>
        <w:t>Bydgoszcz</w:t>
      </w:r>
      <w:r w:rsidR="00081D13" w:rsidRPr="00473B5E">
        <w:rPr>
          <w:rFonts w:ascii="Arial Narrow" w:hAnsi="Arial Narrow" w:cs="Arial"/>
          <w:sz w:val="22"/>
          <w:szCs w:val="22"/>
        </w:rPr>
        <w:t xml:space="preserve"> dnia: </w:t>
      </w:r>
      <w:r w:rsidRPr="00473B5E">
        <w:rPr>
          <w:rFonts w:ascii="Arial Narrow" w:hAnsi="Arial Narrow" w:cs="Arial"/>
          <w:sz w:val="22"/>
          <w:szCs w:val="22"/>
        </w:rPr>
        <w:t>2024-08-13</w:t>
      </w:r>
    </w:p>
    <w:p w14:paraId="7ECCE2DC" w14:textId="77777777" w:rsidR="00081D13" w:rsidRPr="00473B5E" w:rsidRDefault="00084767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73B5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28205D" w14:textId="77777777" w:rsidR="00081D13" w:rsidRPr="00473B5E" w:rsidRDefault="00084767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73B5E">
        <w:rPr>
          <w:rFonts w:ascii="Arial Narrow" w:hAnsi="Arial Narrow" w:cs="Arial"/>
          <w:sz w:val="22"/>
          <w:szCs w:val="22"/>
        </w:rPr>
        <w:t>Powstańców Warszawy</w:t>
      </w:r>
      <w:r w:rsidR="00081D13" w:rsidRPr="00473B5E">
        <w:rPr>
          <w:rFonts w:ascii="Arial Narrow" w:hAnsi="Arial Narrow" w:cs="Arial"/>
          <w:sz w:val="22"/>
          <w:szCs w:val="22"/>
        </w:rPr>
        <w:t xml:space="preserve"> </w:t>
      </w:r>
      <w:r w:rsidRPr="00473B5E">
        <w:rPr>
          <w:rFonts w:ascii="Arial Narrow" w:hAnsi="Arial Narrow" w:cs="Arial"/>
          <w:sz w:val="22"/>
          <w:szCs w:val="22"/>
        </w:rPr>
        <w:t>5</w:t>
      </w:r>
    </w:p>
    <w:p w14:paraId="3F6E4ECD" w14:textId="77777777" w:rsidR="00081D13" w:rsidRPr="00473B5E" w:rsidRDefault="00084767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473B5E">
        <w:rPr>
          <w:rFonts w:ascii="Arial Narrow" w:hAnsi="Arial Narrow" w:cs="Arial"/>
          <w:sz w:val="22"/>
          <w:szCs w:val="22"/>
        </w:rPr>
        <w:t>85-681</w:t>
      </w:r>
      <w:r w:rsidR="00081D13" w:rsidRPr="00473B5E">
        <w:rPr>
          <w:rFonts w:ascii="Arial Narrow" w:hAnsi="Arial Narrow" w:cs="Arial"/>
          <w:sz w:val="22"/>
          <w:szCs w:val="22"/>
        </w:rPr>
        <w:t xml:space="preserve"> </w:t>
      </w:r>
      <w:r w:rsidRPr="00473B5E">
        <w:rPr>
          <w:rFonts w:ascii="Arial Narrow" w:hAnsi="Arial Narrow" w:cs="Arial"/>
          <w:sz w:val="22"/>
          <w:szCs w:val="22"/>
        </w:rPr>
        <w:t>Bydgoszcz</w:t>
      </w:r>
    </w:p>
    <w:p w14:paraId="05D1DF19" w14:textId="77777777" w:rsidR="00081D13" w:rsidRPr="00473B5E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73B5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F6886A4" w14:textId="77777777" w:rsidR="00081D13" w:rsidRPr="00473B5E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73B5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8022322" w14:textId="77777777" w:rsidR="00081D13" w:rsidRPr="00473B5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73B5E" w14:paraId="5488A193" w14:textId="77777777" w:rsidTr="00C13EA9">
        <w:tc>
          <w:tcPr>
            <w:tcW w:w="10065" w:type="dxa"/>
            <w:shd w:val="clear" w:color="auto" w:fill="F2F2F2"/>
            <w:hideMark/>
          </w:tcPr>
          <w:p w14:paraId="150ABC3A" w14:textId="727A58C2" w:rsidR="00081D13" w:rsidRPr="00473B5E" w:rsidRDefault="00473B5E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7E3AD9F" w14:textId="77777777" w:rsidR="00081D13" w:rsidRPr="00473B5E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73B5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8AB6510" w14:textId="77777777" w:rsidR="00081D13" w:rsidRPr="00473B5E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250D66E" w14:textId="77777777" w:rsidR="00081D13" w:rsidRPr="00473B5E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73B5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73B5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73B5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73B5E" w14:paraId="4913D6E5" w14:textId="77777777" w:rsidTr="00081D13">
        <w:tc>
          <w:tcPr>
            <w:tcW w:w="2269" w:type="dxa"/>
            <w:shd w:val="clear" w:color="auto" w:fill="auto"/>
          </w:tcPr>
          <w:p w14:paraId="723EF59A" w14:textId="77777777" w:rsidR="00081D13" w:rsidRPr="00473B5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4610543" w14:textId="77777777" w:rsidR="00081D13" w:rsidRPr="00473B5E" w:rsidRDefault="0008476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>WSKzP</w:t>
            </w:r>
            <w:proofErr w:type="spellEnd"/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 xml:space="preserve"> SPZOZ i Domu Medyka</w:t>
            </w:r>
          </w:p>
        </w:tc>
      </w:tr>
      <w:tr w:rsidR="00084767" w:rsidRPr="00473B5E" w14:paraId="60711AA2" w14:textId="77777777" w:rsidTr="002B427B">
        <w:tc>
          <w:tcPr>
            <w:tcW w:w="2269" w:type="dxa"/>
            <w:shd w:val="clear" w:color="auto" w:fill="auto"/>
          </w:tcPr>
          <w:p w14:paraId="1927FD44" w14:textId="77777777" w:rsidR="00084767" w:rsidRPr="00473B5E" w:rsidRDefault="00084767" w:rsidP="002B42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E2BC6A9" w14:textId="77777777" w:rsidR="00084767" w:rsidRPr="00473B5E" w:rsidRDefault="00084767" w:rsidP="002B42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>92/2024</w:t>
            </w:r>
          </w:p>
        </w:tc>
      </w:tr>
    </w:tbl>
    <w:p w14:paraId="6E179F80" w14:textId="77777777" w:rsidR="00081D13" w:rsidRPr="00473B5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B4EEBDC" w14:textId="77777777" w:rsidR="00081D13" w:rsidRPr="00473B5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73B5E">
        <w:rPr>
          <w:rFonts w:ascii="Arial Narrow" w:hAnsi="Arial Narrow" w:cs="Arial"/>
          <w:sz w:val="22"/>
          <w:szCs w:val="22"/>
        </w:rPr>
        <w:t xml:space="preserve">Zamawiający, </w:t>
      </w:r>
      <w:r w:rsidR="00084767" w:rsidRPr="00473B5E">
        <w:rPr>
          <w:rFonts w:ascii="Arial Narrow" w:hAnsi="Arial Narrow" w:cs="Arial"/>
          <w:b/>
          <w:sz w:val="22"/>
          <w:szCs w:val="22"/>
        </w:rPr>
        <w:t>10WSzKzP SPZOZ</w:t>
      </w:r>
      <w:r w:rsidRPr="00473B5E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73B5E">
        <w:rPr>
          <w:rFonts w:ascii="Arial Narrow" w:hAnsi="Arial Narrow" w:cs="Arial"/>
          <w:sz w:val="22"/>
          <w:szCs w:val="22"/>
        </w:rPr>
        <w:t xml:space="preserve">ust. 1 pkt. 1 i </w:t>
      </w:r>
      <w:r w:rsidRPr="00473B5E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73B5E">
        <w:rPr>
          <w:rFonts w:ascii="Arial Narrow" w:hAnsi="Arial Narrow" w:cs="Arial"/>
          <w:sz w:val="22"/>
          <w:szCs w:val="22"/>
        </w:rPr>
        <w:t>2</w:t>
      </w:r>
      <w:r w:rsidRPr="00473B5E">
        <w:rPr>
          <w:rFonts w:ascii="Arial Narrow" w:hAnsi="Arial Narrow" w:cs="Arial"/>
          <w:sz w:val="22"/>
          <w:szCs w:val="22"/>
        </w:rPr>
        <w:t xml:space="preserve"> </w:t>
      </w:r>
      <w:r w:rsidR="00081D13" w:rsidRPr="00473B5E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84767" w:rsidRPr="00473B5E">
        <w:rPr>
          <w:rFonts w:ascii="Arial Narrow" w:hAnsi="Arial Narrow" w:cs="Arial"/>
          <w:sz w:val="22"/>
          <w:szCs w:val="22"/>
        </w:rPr>
        <w:t>(</w:t>
      </w:r>
      <w:proofErr w:type="spellStart"/>
      <w:r w:rsidR="00084767" w:rsidRPr="00473B5E">
        <w:rPr>
          <w:rFonts w:ascii="Arial Narrow" w:hAnsi="Arial Narrow" w:cs="Arial"/>
          <w:sz w:val="22"/>
          <w:szCs w:val="22"/>
        </w:rPr>
        <w:t>t.j</w:t>
      </w:r>
      <w:proofErr w:type="spellEnd"/>
      <w:r w:rsidR="00084767" w:rsidRPr="00473B5E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473B5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73B5E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354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6"/>
      </w:tblGrid>
      <w:tr w:rsidR="00084767" w:rsidRPr="00473B5E" w14:paraId="3E4E9D53" w14:textId="77777777" w:rsidTr="00801F5D">
        <w:trPr>
          <w:cantSplit/>
        </w:trPr>
        <w:tc>
          <w:tcPr>
            <w:tcW w:w="9796" w:type="dxa"/>
          </w:tcPr>
          <w:p w14:paraId="3DBB223A" w14:textId="77777777" w:rsidR="00084767" w:rsidRPr="00473B5E" w:rsidRDefault="00084767" w:rsidP="002B427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>Audyttech</w:t>
            </w:r>
            <w:proofErr w:type="spellEnd"/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4F1CD39A" w14:textId="77777777" w:rsidR="00084767" w:rsidRPr="00473B5E" w:rsidRDefault="00084767" w:rsidP="002B427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Aleje Jerozolimskie 30 /55</w:t>
            </w:r>
          </w:p>
          <w:p w14:paraId="1FEE8E31" w14:textId="77777777" w:rsidR="00084767" w:rsidRPr="00473B5E" w:rsidRDefault="00084767" w:rsidP="002B427B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00-024 Warszawa</w:t>
            </w:r>
          </w:p>
          <w:p w14:paraId="1DD1C013" w14:textId="77777777" w:rsidR="00084767" w:rsidRPr="00473B5E" w:rsidRDefault="00084767" w:rsidP="002B427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73B5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473B5E">
              <w:rPr>
                <w:rFonts w:ascii="Arial Narrow" w:hAnsi="Arial Narrow" w:cs="Arial"/>
                <w:b/>
                <w:sz w:val="22"/>
                <w:szCs w:val="22"/>
              </w:rPr>
              <w:t>59 040.00 zł brutto</w:t>
            </w: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C25D51" w14:textId="77777777" w:rsidR="00084767" w:rsidRPr="00801F5D" w:rsidRDefault="00084767" w:rsidP="002B427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801F5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58299AF" w14:textId="6ED8EB7F" w:rsidR="00084767" w:rsidRPr="00473B5E" w:rsidRDefault="00084767" w:rsidP="002B427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01F5D" w:rsidRPr="00473B5E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473B5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8F64F51" w14:textId="77777777" w:rsidR="00081D13" w:rsidRPr="00473B5E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73B5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73B5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276"/>
        <w:gridCol w:w="1417"/>
        <w:gridCol w:w="1418"/>
        <w:gridCol w:w="1701"/>
      </w:tblGrid>
      <w:tr w:rsidR="00473B5E" w:rsidRPr="00473B5E" w14:paraId="16E5E052" w14:textId="77777777" w:rsidTr="00473B5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C4DD248" w14:textId="77777777" w:rsidR="00473B5E" w:rsidRPr="00473B5E" w:rsidRDefault="00473B5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473B5E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088F7A9" w14:textId="77777777" w:rsidR="00473B5E" w:rsidRPr="00473B5E" w:rsidRDefault="00473B5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191F0A1" w14:textId="77777777" w:rsidR="00473B5E" w:rsidRPr="00473B5E" w:rsidRDefault="00473B5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6C908FC" w14:textId="77777777" w:rsidR="00473B5E" w:rsidRPr="00473B5E" w:rsidRDefault="00473B5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96A83BC" w14:textId="77777777" w:rsidR="00473B5E" w:rsidRPr="00473B5E" w:rsidRDefault="00473B5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1997338" w14:textId="77777777" w:rsidR="00473B5E" w:rsidRPr="00473B5E" w:rsidRDefault="00473B5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73B5E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473B5E" w:rsidRPr="00473B5E" w14:paraId="5BA3D80C" w14:textId="77777777" w:rsidTr="00473B5E">
        <w:tc>
          <w:tcPr>
            <w:tcW w:w="851" w:type="dxa"/>
            <w:vAlign w:val="center"/>
          </w:tcPr>
          <w:p w14:paraId="0BDB6D61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>2</w:t>
            </w:r>
          </w:p>
        </w:tc>
        <w:tc>
          <w:tcPr>
            <w:tcW w:w="3260" w:type="dxa"/>
            <w:vAlign w:val="center"/>
          </w:tcPr>
          <w:p w14:paraId="7BFFCF91" w14:textId="77777777" w:rsidR="00473B5E" w:rsidRPr="00473B5E" w:rsidRDefault="00473B5E" w:rsidP="002B427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73B5E">
              <w:rPr>
                <w:rFonts w:ascii="Arial Narrow" w:hAnsi="Arial Narrow" w:cs="Arial"/>
                <w:b/>
              </w:rPr>
              <w:t>Audyttech</w:t>
            </w:r>
            <w:proofErr w:type="spellEnd"/>
            <w:r w:rsidRPr="00473B5E">
              <w:rPr>
                <w:rFonts w:ascii="Arial Narrow" w:hAnsi="Arial Narrow" w:cs="Arial"/>
                <w:b/>
              </w:rPr>
              <w:t xml:space="preserve"> Prosta Spółka Akcyjna</w:t>
            </w:r>
          </w:p>
          <w:p w14:paraId="1FCAE9C2" w14:textId="77777777" w:rsidR="00473B5E" w:rsidRPr="00473B5E" w:rsidRDefault="00473B5E" w:rsidP="002B427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Aleje Jerozolimskie 30 /55</w:t>
            </w:r>
          </w:p>
          <w:p w14:paraId="46768986" w14:textId="77777777" w:rsidR="00473B5E" w:rsidRPr="00473B5E" w:rsidRDefault="00473B5E" w:rsidP="002B427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00-024 Warszawa</w:t>
            </w:r>
          </w:p>
        </w:tc>
        <w:tc>
          <w:tcPr>
            <w:tcW w:w="1276" w:type="dxa"/>
            <w:vAlign w:val="center"/>
          </w:tcPr>
          <w:p w14:paraId="4C86AF8C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66096DD7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14:paraId="12C7C519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E1FF917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85,00</w:t>
            </w:r>
          </w:p>
        </w:tc>
      </w:tr>
      <w:tr w:rsidR="00473B5E" w:rsidRPr="00473B5E" w14:paraId="0E2A5738" w14:textId="77777777" w:rsidTr="00473B5E">
        <w:tc>
          <w:tcPr>
            <w:tcW w:w="851" w:type="dxa"/>
            <w:vAlign w:val="center"/>
          </w:tcPr>
          <w:p w14:paraId="37A42564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>3</w:t>
            </w:r>
          </w:p>
        </w:tc>
        <w:tc>
          <w:tcPr>
            <w:tcW w:w="3260" w:type="dxa"/>
            <w:vAlign w:val="center"/>
          </w:tcPr>
          <w:p w14:paraId="2F3B4FC9" w14:textId="77777777" w:rsidR="00473B5E" w:rsidRPr="00473B5E" w:rsidRDefault="00473B5E" w:rsidP="002B427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473B5E">
              <w:rPr>
                <w:rFonts w:ascii="Arial Narrow" w:hAnsi="Arial Narrow" w:cs="Arial"/>
                <w:b/>
              </w:rPr>
              <w:t>ASIG Sp. z o.o.</w:t>
            </w:r>
          </w:p>
          <w:p w14:paraId="11709F6C" w14:textId="77777777" w:rsidR="00473B5E" w:rsidRPr="00473B5E" w:rsidRDefault="00473B5E" w:rsidP="002B427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Kosynierów Gdyńskich 67 /2</w:t>
            </w:r>
          </w:p>
          <w:p w14:paraId="28A0BE10" w14:textId="77777777" w:rsidR="00473B5E" w:rsidRPr="00473B5E" w:rsidRDefault="00473B5E" w:rsidP="002B427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51-686 Wrocław</w:t>
            </w:r>
          </w:p>
        </w:tc>
        <w:tc>
          <w:tcPr>
            <w:tcW w:w="1276" w:type="dxa"/>
            <w:vAlign w:val="center"/>
          </w:tcPr>
          <w:p w14:paraId="39A83EC2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34,93</w:t>
            </w:r>
          </w:p>
        </w:tc>
        <w:tc>
          <w:tcPr>
            <w:tcW w:w="1417" w:type="dxa"/>
            <w:vAlign w:val="center"/>
          </w:tcPr>
          <w:p w14:paraId="067C753E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6FAA7A0D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0B0D094C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74,93</w:t>
            </w:r>
          </w:p>
        </w:tc>
      </w:tr>
      <w:tr w:rsidR="00473B5E" w:rsidRPr="00473B5E" w14:paraId="41B87EE8" w14:textId="77777777" w:rsidTr="00473B5E">
        <w:tc>
          <w:tcPr>
            <w:tcW w:w="851" w:type="dxa"/>
            <w:vAlign w:val="center"/>
          </w:tcPr>
          <w:p w14:paraId="0960B213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14:paraId="5D9C3541" w14:textId="77777777" w:rsidR="00473B5E" w:rsidRPr="00473B5E" w:rsidRDefault="00473B5E" w:rsidP="002B427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73B5E">
              <w:rPr>
                <w:rFonts w:ascii="Arial Narrow" w:hAnsi="Arial Narrow" w:cs="Arial"/>
                <w:b/>
              </w:rPr>
              <w:t>Exergon</w:t>
            </w:r>
            <w:proofErr w:type="spellEnd"/>
            <w:r w:rsidRPr="00473B5E">
              <w:rPr>
                <w:rFonts w:ascii="Arial Narrow" w:hAnsi="Arial Narrow" w:cs="Arial"/>
                <w:b/>
              </w:rPr>
              <w:t xml:space="preserve"> Sp. z o.o.</w:t>
            </w:r>
          </w:p>
          <w:p w14:paraId="4CB3DAD9" w14:textId="77777777" w:rsidR="00473B5E" w:rsidRPr="00473B5E" w:rsidRDefault="00473B5E" w:rsidP="002B427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 xml:space="preserve">Jagiellońska 4 </w:t>
            </w:r>
          </w:p>
          <w:p w14:paraId="2ADFA7AD" w14:textId="77777777" w:rsidR="00473B5E" w:rsidRPr="00473B5E" w:rsidRDefault="00473B5E" w:rsidP="002B427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44-100 Gliwice</w:t>
            </w:r>
          </w:p>
        </w:tc>
        <w:tc>
          <w:tcPr>
            <w:tcW w:w="1276" w:type="dxa"/>
            <w:vAlign w:val="center"/>
          </w:tcPr>
          <w:p w14:paraId="61306074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44,31</w:t>
            </w:r>
          </w:p>
        </w:tc>
        <w:tc>
          <w:tcPr>
            <w:tcW w:w="1417" w:type="dxa"/>
            <w:vAlign w:val="center"/>
          </w:tcPr>
          <w:p w14:paraId="17F11C5B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12,00</w:t>
            </w:r>
          </w:p>
        </w:tc>
        <w:tc>
          <w:tcPr>
            <w:tcW w:w="1418" w:type="dxa"/>
            <w:vAlign w:val="center"/>
          </w:tcPr>
          <w:p w14:paraId="17D99D36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54725876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66,31</w:t>
            </w:r>
          </w:p>
        </w:tc>
      </w:tr>
      <w:tr w:rsidR="00473B5E" w:rsidRPr="00473B5E" w14:paraId="7E0256C9" w14:textId="77777777" w:rsidTr="00473B5E">
        <w:tc>
          <w:tcPr>
            <w:tcW w:w="851" w:type="dxa"/>
            <w:vAlign w:val="center"/>
          </w:tcPr>
          <w:p w14:paraId="5DE97487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>4</w:t>
            </w:r>
          </w:p>
        </w:tc>
        <w:tc>
          <w:tcPr>
            <w:tcW w:w="3260" w:type="dxa"/>
            <w:vAlign w:val="center"/>
          </w:tcPr>
          <w:p w14:paraId="60284E9C" w14:textId="77777777" w:rsidR="00473B5E" w:rsidRPr="00473B5E" w:rsidRDefault="00473B5E" w:rsidP="002B427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473B5E">
              <w:rPr>
                <w:rFonts w:ascii="Arial Narrow" w:hAnsi="Arial Narrow" w:cs="Arial"/>
                <w:b/>
              </w:rPr>
              <w:t>HYDROTERM Krzysztof Chudy</w:t>
            </w:r>
          </w:p>
          <w:p w14:paraId="055CA246" w14:textId="77777777" w:rsidR="00473B5E" w:rsidRPr="00473B5E" w:rsidRDefault="00473B5E" w:rsidP="002B427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 xml:space="preserve">Nowe Dąbie 205 </w:t>
            </w:r>
          </w:p>
          <w:p w14:paraId="4DCA049C" w14:textId="77777777" w:rsidR="00473B5E" w:rsidRPr="00473B5E" w:rsidRDefault="00473B5E" w:rsidP="002B427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73B5E">
              <w:rPr>
                <w:rFonts w:ascii="Arial Narrow" w:hAnsi="Arial Narrow" w:cs="Arial"/>
                <w:bCs/>
              </w:rPr>
              <w:t>89-210 Nowe Dąbie</w:t>
            </w:r>
          </w:p>
        </w:tc>
        <w:tc>
          <w:tcPr>
            <w:tcW w:w="1276" w:type="dxa"/>
            <w:vAlign w:val="center"/>
          </w:tcPr>
          <w:p w14:paraId="5A1FC2D1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0F81A638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7BD26118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15266BCD" w14:textId="77777777" w:rsidR="00473B5E" w:rsidRPr="00473B5E" w:rsidRDefault="00473B5E" w:rsidP="002B427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73B5E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3AC84984" w14:textId="77777777" w:rsidR="00E85D70" w:rsidRPr="00473B5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0B92765" w14:textId="77777777" w:rsidR="00F960D7" w:rsidRPr="00473B5E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A290A62" w14:textId="7B2D711D" w:rsidR="00B464D3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73B5E">
        <w:rPr>
          <w:rFonts w:ascii="Arial Narrow" w:hAnsi="Arial Narrow" w:cs="Arial"/>
          <w:i/>
          <w:sz w:val="22"/>
          <w:szCs w:val="22"/>
        </w:rPr>
        <w:t>ZAMAWIAJĄCY</w:t>
      </w:r>
    </w:p>
    <w:p w14:paraId="0D07ACB3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F34397C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42D81DA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2612EE6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C44E87E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D1DE91B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37C9A80" w14:textId="77777777" w:rsidR="00473B5E" w:rsidRDefault="00473B5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8D5827A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  <w:bookmarkStart w:id="4" w:name="_Hlk157765245"/>
    </w:p>
    <w:p w14:paraId="2CA20C6A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56AA2C9F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6B852762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5E88B0D3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0B644CE4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23C07F0F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1BCF4FF9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4146CE0F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6681B558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1F37C1C8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7BAB6005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364310DC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5643BC63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157EADD9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2E49243B" w14:textId="77777777" w:rsidR="00473B5E" w:rsidRDefault="00473B5E" w:rsidP="00473B5E">
      <w:pPr>
        <w:rPr>
          <w:rFonts w:ascii="Arial Narrow" w:hAnsi="Arial Narrow"/>
          <w:i/>
          <w:iCs/>
          <w:sz w:val="18"/>
          <w:szCs w:val="20"/>
        </w:rPr>
      </w:pPr>
    </w:p>
    <w:p w14:paraId="0E68A70B" w14:textId="37E02DC8" w:rsidR="00473B5E" w:rsidRPr="00681E50" w:rsidRDefault="00473B5E" w:rsidP="00473B5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FDD0E83" w14:textId="77777777" w:rsidR="00473B5E" w:rsidRPr="00681E50" w:rsidRDefault="00473B5E" w:rsidP="00473B5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E82964D" w14:textId="77777777" w:rsidR="00473B5E" w:rsidRPr="00681E50" w:rsidRDefault="00473B5E" w:rsidP="00473B5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15FF00BE" w14:textId="757FA3EA" w:rsidR="00473B5E" w:rsidRPr="00473B5E" w:rsidRDefault="00473B5E" w:rsidP="00473B5E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3"/>
      <w:bookmarkEnd w:id="4"/>
      <w:r>
        <w:rPr>
          <w:rFonts w:ascii="Arial Narrow" w:hAnsi="Arial Narrow"/>
          <w:i/>
          <w:iCs/>
          <w:sz w:val="18"/>
          <w:szCs w:val="20"/>
        </w:rPr>
        <w:t>: 13.08.2024 r.</w:t>
      </w:r>
    </w:p>
    <w:bookmarkEnd w:id="0"/>
    <w:sectPr w:rsidR="00473B5E" w:rsidRPr="00473B5E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80D17" w14:textId="77777777" w:rsidR="0004385E" w:rsidRDefault="0004385E">
      <w:r>
        <w:separator/>
      </w:r>
    </w:p>
  </w:endnote>
  <w:endnote w:type="continuationSeparator" w:id="0">
    <w:p w14:paraId="306A9E15" w14:textId="77777777" w:rsidR="0004385E" w:rsidRDefault="0004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C02F4" w14:textId="77777777" w:rsidR="00084767" w:rsidRDefault="00084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0AB5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1934E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8869D" w14:textId="77777777" w:rsidR="00084767" w:rsidRDefault="00084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B55A5F" w14:textId="77777777" w:rsidR="0004385E" w:rsidRDefault="0004385E">
      <w:r>
        <w:separator/>
      </w:r>
    </w:p>
  </w:footnote>
  <w:footnote w:type="continuationSeparator" w:id="0">
    <w:p w14:paraId="7201A8B6" w14:textId="77777777" w:rsidR="0004385E" w:rsidRDefault="00043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8361" w14:textId="77777777" w:rsidR="00084767" w:rsidRDefault="00084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A0CC1" w14:textId="77777777" w:rsidR="00084767" w:rsidRDefault="00084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4084B" w14:textId="77777777" w:rsidR="00084767" w:rsidRDefault="00084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85E"/>
    <w:rsid w:val="00005838"/>
    <w:rsid w:val="00022322"/>
    <w:rsid w:val="00042497"/>
    <w:rsid w:val="0004385E"/>
    <w:rsid w:val="00081D13"/>
    <w:rsid w:val="00084767"/>
    <w:rsid w:val="00092F2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3B5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1F5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6BEC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F55CB"/>
  <w15:chartTrackingRefBased/>
  <w15:docId w15:val="{4217EFA7-38F0-4D24-B37A-13672D6B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73B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2024-08-13T04:51:00Z</cp:lastPrinted>
  <dcterms:created xsi:type="dcterms:W3CDTF">2024-08-13T05:29:00Z</dcterms:created>
  <dcterms:modified xsi:type="dcterms:W3CDTF">2024-08-13T05:29:00Z</dcterms:modified>
</cp:coreProperties>
</file>