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3B898" w14:textId="77777777" w:rsidR="00986737" w:rsidRPr="005B4111" w:rsidRDefault="00EB1DFE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B4111">
        <w:rPr>
          <w:rFonts w:ascii="Arial Narrow" w:hAnsi="Arial Narrow" w:cs="Arial"/>
          <w:sz w:val="22"/>
          <w:szCs w:val="22"/>
        </w:rPr>
        <w:t>Bydgoszcz</w:t>
      </w:r>
      <w:r w:rsidR="00986737" w:rsidRPr="005B4111">
        <w:rPr>
          <w:rFonts w:ascii="Arial Narrow" w:hAnsi="Arial Narrow" w:cs="Arial"/>
          <w:sz w:val="22"/>
          <w:szCs w:val="22"/>
        </w:rPr>
        <w:t xml:space="preserve"> dnia: </w:t>
      </w:r>
      <w:r w:rsidRPr="005B4111">
        <w:rPr>
          <w:rFonts w:ascii="Arial Narrow" w:hAnsi="Arial Narrow" w:cs="Arial"/>
          <w:sz w:val="22"/>
          <w:szCs w:val="22"/>
        </w:rPr>
        <w:t>2024-08-13</w:t>
      </w:r>
    </w:p>
    <w:p w14:paraId="541D57F0" w14:textId="77777777" w:rsidR="00986737" w:rsidRPr="005B4111" w:rsidRDefault="00EB1DFE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B411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4C37F49" w14:textId="77777777" w:rsidR="00986737" w:rsidRPr="005B4111" w:rsidRDefault="00EB1DFE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B4111">
        <w:rPr>
          <w:rFonts w:ascii="Arial Narrow" w:hAnsi="Arial Narrow" w:cs="Arial"/>
          <w:sz w:val="22"/>
          <w:szCs w:val="22"/>
        </w:rPr>
        <w:t>Powstańców Warszawy</w:t>
      </w:r>
      <w:r w:rsidR="00986737" w:rsidRPr="005B4111">
        <w:rPr>
          <w:rFonts w:ascii="Arial Narrow" w:hAnsi="Arial Narrow" w:cs="Arial"/>
          <w:sz w:val="22"/>
          <w:szCs w:val="22"/>
        </w:rPr>
        <w:t xml:space="preserve"> </w:t>
      </w:r>
      <w:r w:rsidRPr="005B4111">
        <w:rPr>
          <w:rFonts w:ascii="Arial Narrow" w:hAnsi="Arial Narrow" w:cs="Arial"/>
          <w:sz w:val="22"/>
          <w:szCs w:val="22"/>
        </w:rPr>
        <w:t>5</w:t>
      </w:r>
    </w:p>
    <w:p w14:paraId="5AF6D8FA" w14:textId="77777777" w:rsidR="00986737" w:rsidRPr="005B4111" w:rsidRDefault="00EB1DFE" w:rsidP="00986737">
      <w:pPr>
        <w:rPr>
          <w:rFonts w:ascii="Arial Narrow" w:hAnsi="Arial Narrow" w:cs="Arial"/>
          <w:sz w:val="22"/>
          <w:szCs w:val="22"/>
        </w:rPr>
      </w:pPr>
      <w:r w:rsidRPr="005B4111">
        <w:rPr>
          <w:rFonts w:ascii="Arial Narrow" w:hAnsi="Arial Narrow" w:cs="Arial"/>
          <w:sz w:val="22"/>
          <w:szCs w:val="22"/>
        </w:rPr>
        <w:t>85-681</w:t>
      </w:r>
      <w:r w:rsidR="00986737" w:rsidRPr="005B4111">
        <w:rPr>
          <w:rFonts w:ascii="Arial Narrow" w:hAnsi="Arial Narrow" w:cs="Arial"/>
          <w:sz w:val="22"/>
          <w:szCs w:val="22"/>
        </w:rPr>
        <w:t xml:space="preserve"> </w:t>
      </w:r>
      <w:r w:rsidRPr="005B4111">
        <w:rPr>
          <w:rFonts w:ascii="Arial Narrow" w:hAnsi="Arial Narrow" w:cs="Arial"/>
          <w:sz w:val="22"/>
          <w:szCs w:val="22"/>
        </w:rPr>
        <w:t>Bydgoszcz</w:t>
      </w:r>
    </w:p>
    <w:p w14:paraId="4AEED745" w14:textId="77777777" w:rsidR="00986737" w:rsidRPr="005B4111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5B411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7C553D9" w14:textId="77777777" w:rsidR="00986737" w:rsidRPr="005B4111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5B4111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B4111" w14:paraId="2C07467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2E873E" w14:textId="77777777" w:rsidR="00986737" w:rsidRPr="005B411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B4111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E262CB3" w14:textId="77777777" w:rsidR="00986737" w:rsidRPr="005B411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B411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98DAC18" w14:textId="77777777" w:rsidR="00986737" w:rsidRPr="005B411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B411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B411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B411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B4111" w14:paraId="56AA70A7" w14:textId="77777777" w:rsidTr="005A632E">
        <w:tc>
          <w:tcPr>
            <w:tcW w:w="2269" w:type="dxa"/>
            <w:shd w:val="clear" w:color="auto" w:fill="auto"/>
          </w:tcPr>
          <w:p w14:paraId="1B0FB8C3" w14:textId="77777777" w:rsidR="00986737" w:rsidRPr="005B411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2FD27A" w14:textId="77777777" w:rsidR="00986737" w:rsidRPr="005B4111" w:rsidRDefault="00EB1DF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b/>
                <w:sz w:val="22"/>
                <w:szCs w:val="22"/>
              </w:rPr>
              <w:t>Dostawy sukcesywne implantów neurochirurgicznych oraz zestawu do podtrzymywania życia na okres 12 miesięcy</w:t>
            </w:r>
            <w:r w:rsidR="00986737" w:rsidRPr="005B411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B1DFE" w:rsidRPr="005B4111" w14:paraId="03AF2C92" w14:textId="77777777" w:rsidTr="005A3C49">
        <w:tc>
          <w:tcPr>
            <w:tcW w:w="2269" w:type="dxa"/>
            <w:shd w:val="clear" w:color="auto" w:fill="auto"/>
          </w:tcPr>
          <w:p w14:paraId="63B0AACE" w14:textId="77777777" w:rsidR="00EB1DFE" w:rsidRPr="005B4111" w:rsidRDefault="00EB1DFE" w:rsidP="005A3C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958F82" w14:textId="77777777" w:rsidR="00EB1DFE" w:rsidRPr="005B4111" w:rsidRDefault="00EB1DFE" w:rsidP="005A3C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b/>
                <w:sz w:val="22"/>
                <w:szCs w:val="22"/>
              </w:rPr>
              <w:t>94/2024</w:t>
            </w:r>
          </w:p>
        </w:tc>
      </w:tr>
    </w:tbl>
    <w:p w14:paraId="724D954F" w14:textId="77777777" w:rsidR="00A80738" w:rsidRPr="005B411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2565E15A" w14:textId="77777777" w:rsidR="00D665F5" w:rsidRPr="005B411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B411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B4111">
        <w:rPr>
          <w:rFonts w:ascii="Arial Narrow" w:hAnsi="Arial Narrow" w:cs="Arial"/>
          <w:sz w:val="22"/>
          <w:szCs w:val="22"/>
        </w:rPr>
        <w:t>2</w:t>
      </w:r>
      <w:r w:rsidRPr="005B4111">
        <w:rPr>
          <w:rFonts w:ascii="Arial Narrow" w:hAnsi="Arial Narrow" w:cs="Arial"/>
          <w:sz w:val="22"/>
          <w:szCs w:val="22"/>
        </w:rPr>
        <w:t xml:space="preserve"> ust. 5 </w:t>
      </w:r>
      <w:r w:rsidRPr="005B411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B4111">
        <w:rPr>
          <w:rFonts w:ascii="Arial Narrow" w:hAnsi="Arial Narrow" w:cs="Arial"/>
          <w:sz w:val="22"/>
          <w:szCs w:val="22"/>
        </w:rPr>
        <w:t xml:space="preserve"> </w:t>
      </w:r>
      <w:r w:rsidR="00EB1DFE" w:rsidRPr="005B4111">
        <w:rPr>
          <w:rFonts w:ascii="Arial Narrow" w:hAnsi="Arial Narrow" w:cs="Arial"/>
          <w:sz w:val="22"/>
          <w:szCs w:val="22"/>
        </w:rPr>
        <w:t>(</w:t>
      </w:r>
      <w:proofErr w:type="spellStart"/>
      <w:r w:rsidR="00EB1DFE" w:rsidRPr="005B4111">
        <w:rPr>
          <w:rFonts w:ascii="Arial Narrow" w:hAnsi="Arial Narrow" w:cs="Arial"/>
          <w:sz w:val="22"/>
          <w:szCs w:val="22"/>
        </w:rPr>
        <w:t>t.j</w:t>
      </w:r>
      <w:proofErr w:type="spellEnd"/>
      <w:r w:rsidR="00EB1DFE" w:rsidRPr="005B411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5B4111">
        <w:rPr>
          <w:rFonts w:ascii="Arial Narrow" w:hAnsi="Arial Narrow" w:cs="Arial"/>
          <w:sz w:val="22"/>
          <w:szCs w:val="22"/>
        </w:rPr>
        <w:t xml:space="preserve"> </w:t>
      </w:r>
      <w:r w:rsidRPr="005B4111">
        <w:rPr>
          <w:rFonts w:ascii="Arial Narrow" w:hAnsi="Arial Narrow" w:cs="Arial"/>
          <w:sz w:val="22"/>
          <w:szCs w:val="22"/>
        </w:rPr>
        <w:t>udostępnia</w:t>
      </w:r>
      <w:r w:rsidR="00F95C33" w:rsidRPr="005B4111">
        <w:rPr>
          <w:rFonts w:ascii="Arial Narrow" w:hAnsi="Arial Narrow" w:cs="Arial"/>
          <w:sz w:val="22"/>
          <w:szCs w:val="22"/>
        </w:rPr>
        <w:t xml:space="preserve"> </w:t>
      </w:r>
      <w:r w:rsidR="004C7E9B" w:rsidRPr="005B4111">
        <w:rPr>
          <w:rFonts w:ascii="Arial Narrow" w:hAnsi="Arial Narrow" w:cs="Arial"/>
          <w:sz w:val="22"/>
          <w:szCs w:val="22"/>
        </w:rPr>
        <w:t>informacj</w:t>
      </w:r>
      <w:r w:rsidR="00577BC6" w:rsidRPr="005B4111">
        <w:rPr>
          <w:rFonts w:ascii="Arial Narrow" w:hAnsi="Arial Narrow" w:cs="Arial"/>
          <w:sz w:val="22"/>
          <w:szCs w:val="22"/>
        </w:rPr>
        <w:t>ę</w:t>
      </w:r>
      <w:r w:rsidR="00035488" w:rsidRPr="005B411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B4111">
        <w:rPr>
          <w:rFonts w:ascii="Arial Narrow" w:hAnsi="Arial Narrow" w:cs="Arial"/>
          <w:sz w:val="22"/>
          <w:szCs w:val="22"/>
        </w:rPr>
        <w:t>.</w:t>
      </w:r>
    </w:p>
    <w:p w14:paraId="5082F1AB" w14:textId="267E8A3F" w:rsidR="00A80738" w:rsidRPr="005B411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B411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B4111">
        <w:rPr>
          <w:rFonts w:ascii="Arial Narrow" w:hAnsi="Arial Narrow" w:cs="Arial"/>
          <w:sz w:val="22"/>
          <w:szCs w:val="22"/>
        </w:rPr>
        <w:t xml:space="preserve"> w dniu </w:t>
      </w:r>
      <w:r w:rsidR="00EB1DFE" w:rsidRPr="005B4111">
        <w:rPr>
          <w:rFonts w:ascii="Arial Narrow" w:hAnsi="Arial Narrow" w:cs="Arial"/>
          <w:sz w:val="22"/>
          <w:szCs w:val="22"/>
        </w:rPr>
        <w:t>13/08/2024</w:t>
      </w:r>
      <w:r w:rsidR="00FF4AB1" w:rsidRPr="005B4111">
        <w:rPr>
          <w:rFonts w:ascii="Arial Narrow" w:hAnsi="Arial Narrow" w:cs="Arial"/>
          <w:sz w:val="22"/>
          <w:szCs w:val="22"/>
        </w:rPr>
        <w:t xml:space="preserve"> o godz. </w:t>
      </w:r>
      <w:r w:rsidR="00EB1DFE" w:rsidRPr="005B4111">
        <w:rPr>
          <w:rFonts w:ascii="Arial Narrow" w:hAnsi="Arial Narrow" w:cs="Arial"/>
          <w:sz w:val="22"/>
          <w:szCs w:val="22"/>
        </w:rPr>
        <w:t>08:30</w:t>
      </w:r>
      <w:r w:rsidRPr="005B411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B4111" w14:paraId="649D8520" w14:textId="77777777" w:rsidTr="005A632E">
        <w:tc>
          <w:tcPr>
            <w:tcW w:w="1276" w:type="dxa"/>
            <w:shd w:val="clear" w:color="auto" w:fill="F2F2F2"/>
            <w:vAlign w:val="center"/>
          </w:tcPr>
          <w:p w14:paraId="4A7DFAE5" w14:textId="77777777" w:rsidR="006B27ED" w:rsidRPr="005B411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5B4111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E0F11DC" w14:textId="77777777" w:rsidR="006B27ED" w:rsidRPr="005B411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32D09A1" w14:textId="77777777" w:rsidR="006B27ED" w:rsidRPr="005B411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1D71DC2" w14:textId="77777777" w:rsidR="006B27ED" w:rsidRPr="005B411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B1DFE" w:rsidRPr="005B4111" w14:paraId="46746245" w14:textId="77777777" w:rsidTr="005A3C49">
        <w:tc>
          <w:tcPr>
            <w:tcW w:w="1276" w:type="dxa"/>
            <w:shd w:val="clear" w:color="auto" w:fill="auto"/>
            <w:vAlign w:val="center"/>
          </w:tcPr>
          <w:p w14:paraId="0A0911E4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001592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3484F4B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5B4111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7816AE22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9234FE8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BD2D00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106 920.00 zł</w:t>
            </w:r>
          </w:p>
        </w:tc>
      </w:tr>
      <w:tr w:rsidR="00EB1DFE" w:rsidRPr="005B4111" w14:paraId="7EACF51A" w14:textId="77777777" w:rsidTr="005A3C49">
        <w:tc>
          <w:tcPr>
            <w:tcW w:w="1276" w:type="dxa"/>
            <w:shd w:val="clear" w:color="auto" w:fill="auto"/>
            <w:vAlign w:val="center"/>
          </w:tcPr>
          <w:p w14:paraId="79EAC1E9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1E0779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111824D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5B4111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37C0998B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2CF2D9A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15716C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180 360.00 zł</w:t>
            </w:r>
          </w:p>
        </w:tc>
      </w:tr>
      <w:tr w:rsidR="00EB1DFE" w:rsidRPr="005B4111" w14:paraId="38949381" w14:textId="77777777" w:rsidTr="005A3C49">
        <w:tc>
          <w:tcPr>
            <w:tcW w:w="1276" w:type="dxa"/>
            <w:shd w:val="clear" w:color="auto" w:fill="auto"/>
            <w:vAlign w:val="center"/>
          </w:tcPr>
          <w:p w14:paraId="4C43E17A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2DE90C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352687E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5B4111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3B7FA2A2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A8EFA3E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22EAC0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503 820.00 zł</w:t>
            </w:r>
          </w:p>
        </w:tc>
      </w:tr>
      <w:tr w:rsidR="00EB1DFE" w:rsidRPr="005B4111" w14:paraId="36FC0A40" w14:textId="77777777" w:rsidTr="005A3C49">
        <w:tc>
          <w:tcPr>
            <w:tcW w:w="1276" w:type="dxa"/>
            <w:shd w:val="clear" w:color="auto" w:fill="auto"/>
            <w:vAlign w:val="center"/>
          </w:tcPr>
          <w:p w14:paraId="36EB87D7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C723FE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6BC756D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"</w:t>
            </w:r>
            <w:proofErr w:type="spellStart"/>
            <w:r w:rsidRPr="005B4111">
              <w:rPr>
                <w:rFonts w:ascii="Arial Narrow" w:hAnsi="Arial Narrow" w:cs="Arial"/>
                <w:sz w:val="22"/>
                <w:szCs w:val="22"/>
              </w:rPr>
              <w:t>ChM"sp</w:t>
            </w:r>
            <w:proofErr w:type="spellEnd"/>
            <w:r w:rsidRPr="005B4111">
              <w:rPr>
                <w:rFonts w:ascii="Arial Narrow" w:hAnsi="Arial Narrow" w:cs="Arial"/>
                <w:sz w:val="22"/>
                <w:szCs w:val="22"/>
              </w:rPr>
              <w:t>. z o.o.</w:t>
            </w:r>
          </w:p>
          <w:p w14:paraId="66F1D29A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Lewickie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3b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6294F62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16-061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D762F4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129 600.00 zł</w:t>
            </w:r>
          </w:p>
        </w:tc>
      </w:tr>
      <w:tr w:rsidR="00EB1DFE" w:rsidRPr="005B4111" w14:paraId="36C38284" w14:textId="77777777" w:rsidTr="005A3C49">
        <w:tc>
          <w:tcPr>
            <w:tcW w:w="1276" w:type="dxa"/>
            <w:shd w:val="clear" w:color="auto" w:fill="auto"/>
            <w:vAlign w:val="center"/>
          </w:tcPr>
          <w:p w14:paraId="7E220A65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F5BA07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FEE89C4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"</w:t>
            </w:r>
            <w:proofErr w:type="spellStart"/>
            <w:r w:rsidRPr="005B4111">
              <w:rPr>
                <w:rFonts w:ascii="Arial Narrow" w:hAnsi="Arial Narrow" w:cs="Arial"/>
                <w:sz w:val="22"/>
                <w:szCs w:val="22"/>
              </w:rPr>
              <w:t>ChM"sp</w:t>
            </w:r>
            <w:proofErr w:type="spellEnd"/>
            <w:r w:rsidRPr="005B4111">
              <w:rPr>
                <w:rFonts w:ascii="Arial Narrow" w:hAnsi="Arial Narrow" w:cs="Arial"/>
                <w:sz w:val="22"/>
                <w:szCs w:val="22"/>
              </w:rPr>
              <w:t>. z o.o.</w:t>
            </w:r>
          </w:p>
          <w:p w14:paraId="3D27FB58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Lewickie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3b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1E24253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lastRenderedPageBreak/>
              <w:t>16-061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173E73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lastRenderedPageBreak/>
              <w:t>129 600.00 zł</w:t>
            </w:r>
          </w:p>
        </w:tc>
      </w:tr>
      <w:tr w:rsidR="00EB1DFE" w:rsidRPr="005B4111" w14:paraId="18814A00" w14:textId="77777777" w:rsidTr="005A3C49">
        <w:tc>
          <w:tcPr>
            <w:tcW w:w="1276" w:type="dxa"/>
            <w:shd w:val="clear" w:color="auto" w:fill="auto"/>
            <w:vAlign w:val="center"/>
          </w:tcPr>
          <w:p w14:paraId="0572D966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0AD08F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3EFC1C3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"</w:t>
            </w:r>
            <w:proofErr w:type="spellStart"/>
            <w:r w:rsidRPr="005B4111">
              <w:rPr>
                <w:rFonts w:ascii="Arial Narrow" w:hAnsi="Arial Narrow" w:cs="Arial"/>
                <w:sz w:val="22"/>
                <w:szCs w:val="22"/>
              </w:rPr>
              <w:t>ChM"sp</w:t>
            </w:r>
            <w:proofErr w:type="spellEnd"/>
            <w:r w:rsidRPr="005B4111">
              <w:rPr>
                <w:rFonts w:ascii="Arial Narrow" w:hAnsi="Arial Narrow" w:cs="Arial"/>
                <w:sz w:val="22"/>
                <w:szCs w:val="22"/>
              </w:rPr>
              <w:t>. z o.o.</w:t>
            </w:r>
          </w:p>
          <w:p w14:paraId="6FE91813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Lewickie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3b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C4D809E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16-061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4C2702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38 880.00 zł</w:t>
            </w:r>
          </w:p>
        </w:tc>
      </w:tr>
      <w:tr w:rsidR="00EB1DFE" w:rsidRPr="005B4111" w14:paraId="29086412" w14:textId="77777777" w:rsidTr="005A3C49">
        <w:tc>
          <w:tcPr>
            <w:tcW w:w="1276" w:type="dxa"/>
            <w:shd w:val="clear" w:color="auto" w:fill="auto"/>
            <w:vAlign w:val="center"/>
          </w:tcPr>
          <w:p w14:paraId="3300A669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FCDDC4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1D476F5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Stryker Polska Sp. z o.o.</w:t>
            </w:r>
          </w:p>
          <w:p w14:paraId="1EE444CF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Poleczki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6308EB1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DEFFCD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648 000.00 zł</w:t>
            </w:r>
          </w:p>
        </w:tc>
      </w:tr>
      <w:tr w:rsidR="00EB1DFE" w:rsidRPr="005B4111" w14:paraId="295D5D16" w14:textId="77777777" w:rsidTr="005A3C49">
        <w:tc>
          <w:tcPr>
            <w:tcW w:w="1276" w:type="dxa"/>
            <w:shd w:val="clear" w:color="auto" w:fill="auto"/>
            <w:vAlign w:val="center"/>
          </w:tcPr>
          <w:p w14:paraId="41F3BF1C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77455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636AE95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Stryker Polska Sp. z o.o.</w:t>
            </w:r>
          </w:p>
          <w:p w14:paraId="6AD44B77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Poleczki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D5FFD0D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BE06C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475 200.00 zł</w:t>
            </w:r>
          </w:p>
        </w:tc>
      </w:tr>
      <w:tr w:rsidR="00EB1DFE" w:rsidRPr="005B4111" w14:paraId="435B6CA3" w14:textId="77777777" w:rsidTr="005A3C49">
        <w:tc>
          <w:tcPr>
            <w:tcW w:w="1276" w:type="dxa"/>
            <w:shd w:val="clear" w:color="auto" w:fill="auto"/>
            <w:vAlign w:val="center"/>
          </w:tcPr>
          <w:p w14:paraId="7DC8E443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E9E54A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E0E009B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Stryker Polska Sp. z o.o.</w:t>
            </w:r>
          </w:p>
          <w:p w14:paraId="4A3A010A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Poleczki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E46C875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84F297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1 587 600.00 zł</w:t>
            </w:r>
          </w:p>
        </w:tc>
      </w:tr>
      <w:tr w:rsidR="00EB1DFE" w:rsidRPr="005B4111" w14:paraId="0261084B" w14:textId="77777777" w:rsidTr="005A3C49">
        <w:tc>
          <w:tcPr>
            <w:tcW w:w="1276" w:type="dxa"/>
            <w:shd w:val="clear" w:color="auto" w:fill="auto"/>
            <w:vAlign w:val="center"/>
          </w:tcPr>
          <w:p w14:paraId="256384B4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E6BEE9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036E276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Stryker Polska Sp. z o.o.</w:t>
            </w:r>
          </w:p>
          <w:p w14:paraId="449A9F69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Poleczki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AE2511D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4EBACC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874 800.00 zł</w:t>
            </w:r>
          </w:p>
        </w:tc>
      </w:tr>
      <w:tr w:rsidR="00EB1DFE" w:rsidRPr="005B4111" w14:paraId="4B64CD36" w14:textId="77777777" w:rsidTr="005A3C49">
        <w:tc>
          <w:tcPr>
            <w:tcW w:w="1276" w:type="dxa"/>
            <w:shd w:val="clear" w:color="auto" w:fill="auto"/>
            <w:vAlign w:val="center"/>
          </w:tcPr>
          <w:p w14:paraId="5F87D31A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BA6C94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22E45C55" w14:textId="77777777" w:rsidR="00EB1DFE" w:rsidRPr="005B4111" w:rsidRDefault="00EB1DFE" w:rsidP="005A3C4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B4111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2DB6F861" w14:textId="77777777" w:rsidR="00EB1DFE" w:rsidRPr="005B4111" w:rsidRDefault="00EB1DFE" w:rsidP="005A3C49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F63705C" w14:textId="77777777" w:rsidR="00EB1DFE" w:rsidRPr="005B4111" w:rsidRDefault="00EB1DFE" w:rsidP="005A3C4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B411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DA726F" w14:textId="77777777" w:rsidR="00EB1DFE" w:rsidRPr="005B4111" w:rsidRDefault="00EB1DFE" w:rsidP="005A3C4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4111">
              <w:rPr>
                <w:rFonts w:ascii="Arial Narrow" w:hAnsi="Arial Narrow" w:cs="Arial"/>
                <w:sz w:val="22"/>
                <w:szCs w:val="22"/>
              </w:rPr>
              <w:t>108 000.00 zł</w:t>
            </w:r>
          </w:p>
        </w:tc>
      </w:tr>
    </w:tbl>
    <w:p w14:paraId="752175FE" w14:textId="76761FF4" w:rsidR="00A80738" w:rsidRDefault="005B411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B4111">
        <w:rPr>
          <w:rFonts w:ascii="Arial Narrow" w:hAnsi="Arial Narrow" w:cs="Arial"/>
          <w:i/>
          <w:sz w:val="22"/>
          <w:szCs w:val="22"/>
        </w:rPr>
        <w:t>ZAMAWIAJĄCY</w:t>
      </w:r>
    </w:p>
    <w:p w14:paraId="4E5FD098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EB843C6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66E87F4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397A676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743C92E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379686B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E814580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711DC9F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7A25120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AAD0854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07C8699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E572491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B5FF05F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751EF10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1611BE0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7CDBB00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FE3EEEF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5940443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A2E87FE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83ADC5A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9FFA01E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391DC67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C28D15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E382113" w14:textId="77777777" w:rsidR="005B4111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BB5BEE5" w14:textId="31AB285C" w:rsidR="005B4111" w:rsidRPr="00681E50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16693561" w14:textId="77777777" w:rsidR="005B4111" w:rsidRPr="00681E50" w:rsidRDefault="005B4111" w:rsidP="005B41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6EBB401D" w14:textId="77777777" w:rsidR="005B4111" w:rsidRDefault="005B4111" w:rsidP="005B4111">
      <w:pPr>
        <w:rPr>
          <w:rStyle w:val="Hipercze"/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201DA223" w14:textId="77B6FD47" w:rsidR="005B4111" w:rsidRPr="005B4111" w:rsidRDefault="005B4111" w:rsidP="005B4111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13.08.2024 r.</w:t>
      </w:r>
    </w:p>
    <w:sectPr w:rsidR="005B4111" w:rsidRPr="005B4111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79B5ED" w14:textId="77777777" w:rsidR="005D5943" w:rsidRDefault="005D5943">
      <w:r>
        <w:separator/>
      </w:r>
    </w:p>
  </w:endnote>
  <w:endnote w:type="continuationSeparator" w:id="0">
    <w:p w14:paraId="1922C17C" w14:textId="77777777" w:rsidR="005D5943" w:rsidRDefault="005D5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AF8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8CF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BB1A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EC5609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DAD43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534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D8FD2F" w14:textId="77777777" w:rsidR="009F189D" w:rsidRDefault="009F189D">
    <w:pPr>
      <w:pStyle w:val="Stopka"/>
      <w:tabs>
        <w:tab w:val="clear" w:pos="4536"/>
      </w:tabs>
      <w:jc w:val="center"/>
    </w:pPr>
  </w:p>
  <w:p w14:paraId="6C75C7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14E01B" w14:textId="77777777" w:rsidR="005D5943" w:rsidRDefault="005D5943">
      <w:r>
        <w:separator/>
      </w:r>
    </w:p>
  </w:footnote>
  <w:footnote w:type="continuationSeparator" w:id="0">
    <w:p w14:paraId="2881773A" w14:textId="77777777" w:rsidR="005D5943" w:rsidRDefault="005D5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01BCD" w14:textId="77777777" w:rsidR="00EB1DFE" w:rsidRDefault="00EB1D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83A5A" w14:textId="77777777" w:rsidR="00EB1DFE" w:rsidRDefault="00EB1D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93B40" w14:textId="77777777" w:rsidR="00EB1DFE" w:rsidRDefault="00EB1D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8807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9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B4111"/>
    <w:rsid w:val="005D5943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1DF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DB07A3"/>
  <w15:chartTrackingRefBased/>
  <w15:docId w15:val="{169EECF8-01B4-4E41-B588-1B18992C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5B4111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B411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B411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B4111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B4111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B411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5B411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B411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B411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B411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B411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B4111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5B411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B4111"/>
    <w:rPr>
      <w:b/>
      <w:bCs/>
    </w:rPr>
  </w:style>
  <w:style w:type="character" w:styleId="Hipercze">
    <w:name w:val="Hyperlink"/>
    <w:uiPriority w:val="99"/>
    <w:unhideWhenUsed/>
    <w:rsid w:val="005B41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289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2024-08-13T07:05:00Z</cp:lastPrinted>
  <dcterms:created xsi:type="dcterms:W3CDTF">2024-08-13T07:04:00Z</dcterms:created>
  <dcterms:modified xsi:type="dcterms:W3CDTF">2024-08-13T07:07:00Z</dcterms:modified>
</cp:coreProperties>
</file>