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C08469" w14:textId="27A15AB2" w:rsidR="00025386" w:rsidRPr="00ED638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D638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D6385">
        <w:rPr>
          <w:rFonts w:ascii="Arial Narrow" w:hAnsi="Arial Narrow" w:cs="Arial"/>
          <w:bCs/>
          <w:i w:val="0"/>
          <w:szCs w:val="24"/>
        </w:rPr>
        <w:t>3</w:t>
      </w:r>
      <w:r w:rsidR="007666D6" w:rsidRPr="00ED638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D6385" w14:paraId="16E84D39" w14:textId="77777777" w:rsidTr="00467CA2">
        <w:tc>
          <w:tcPr>
            <w:tcW w:w="2800" w:type="dxa"/>
            <w:shd w:val="clear" w:color="auto" w:fill="auto"/>
          </w:tcPr>
          <w:p w14:paraId="57A48988" w14:textId="77777777" w:rsidR="00D520D3" w:rsidRPr="00ED638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638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D638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3D1AFE" w14:textId="77777777" w:rsidR="00D520D3" w:rsidRPr="00ED63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9417463" w14:textId="77777777" w:rsidR="00D520D3" w:rsidRPr="00ED63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1AEC4F" w14:textId="77777777" w:rsidR="00D520D3" w:rsidRPr="00ED638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D638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D638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D638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D6385" w14:paraId="5B1089DE" w14:textId="77777777" w:rsidTr="00467CA2">
        <w:tc>
          <w:tcPr>
            <w:tcW w:w="2800" w:type="dxa"/>
            <w:shd w:val="clear" w:color="auto" w:fill="auto"/>
          </w:tcPr>
          <w:p w14:paraId="68E731DC" w14:textId="77777777" w:rsidR="00D520D3" w:rsidRPr="00ED638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638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70C0EF" w14:textId="77777777" w:rsidR="00D520D3" w:rsidRPr="00ED63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A63589" w14:textId="77777777" w:rsidR="00D520D3" w:rsidRPr="00ED63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60C91F" w14:textId="77777777" w:rsidR="00D520D3" w:rsidRPr="00ED638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D638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D638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D638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860129" w14:textId="77777777" w:rsidR="00B62AD0" w:rsidRPr="00ED638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D6385" w14:paraId="1C97655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E750DE" w14:textId="77777777" w:rsidR="00053927" w:rsidRPr="00ED638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D638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C163FB9" w14:textId="77777777" w:rsidR="00053927" w:rsidRPr="00ED638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D638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D638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D638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71778DE" w14:textId="77777777" w:rsidR="0071340C" w:rsidRPr="00ED638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38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D638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D638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B500A" w:rsidRPr="00ED6385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D638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D6385" w14:paraId="09E4A6F4" w14:textId="77777777" w:rsidTr="00467CA2">
        <w:tc>
          <w:tcPr>
            <w:tcW w:w="2269" w:type="dxa"/>
            <w:shd w:val="clear" w:color="auto" w:fill="auto"/>
          </w:tcPr>
          <w:p w14:paraId="5A84DAAD" w14:textId="77777777" w:rsidR="00D520D3" w:rsidRPr="00ED638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C60CC5" w14:textId="34237C5B" w:rsidR="00D520D3" w:rsidRPr="00ED6385" w:rsidRDefault="00DB500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środków piorących, dezynfekujących i wzmacniających do prania bielizny szpitalnej wraz z automatycznym systemem </w:t>
            </w:r>
            <w:r w:rsidR="00ED6385" w:rsidRPr="00ED638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dozującym.</w:t>
            </w:r>
          </w:p>
        </w:tc>
      </w:tr>
      <w:tr w:rsidR="00DB500A" w:rsidRPr="00ED6385" w14:paraId="0C649D48" w14:textId="77777777" w:rsidTr="00305405">
        <w:tc>
          <w:tcPr>
            <w:tcW w:w="2269" w:type="dxa"/>
            <w:shd w:val="clear" w:color="auto" w:fill="auto"/>
          </w:tcPr>
          <w:p w14:paraId="23E599C3" w14:textId="77777777" w:rsidR="00DB500A" w:rsidRPr="00ED6385" w:rsidRDefault="00DB500A" w:rsidP="003054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488D61" w14:textId="77777777" w:rsidR="00DB500A" w:rsidRPr="00ED6385" w:rsidRDefault="00DB500A" w:rsidP="003054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107/2024</w:t>
            </w:r>
          </w:p>
        </w:tc>
      </w:tr>
    </w:tbl>
    <w:p w14:paraId="0AF27ADF" w14:textId="77777777" w:rsidR="00DC652A" w:rsidRPr="00ED6385" w:rsidRDefault="00DB500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D638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3607AD5" w14:textId="77777777" w:rsidR="00DC652A" w:rsidRPr="00ED638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D638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754EB3B" w14:textId="77777777" w:rsidR="0071340C" w:rsidRPr="00ED638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D638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D638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D638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FD13CEF" w14:textId="77777777" w:rsidR="0071340C" w:rsidRPr="00ED638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91B5219" w14:textId="77777777" w:rsidR="0071340C" w:rsidRPr="00ED638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829688A" w14:textId="77777777" w:rsidR="0071340C" w:rsidRPr="00ED63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D638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79C5FB5" w14:textId="77777777" w:rsidR="0071340C" w:rsidRPr="00ED638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D638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D638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D638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51079F8" w14:textId="77777777" w:rsidR="0071340C" w:rsidRPr="00ED63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424096A" w14:textId="77777777" w:rsidR="0071340C" w:rsidRPr="00ED63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58A1E0C" w14:textId="77777777" w:rsidR="00DC652A" w:rsidRPr="00ED638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D638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D638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D638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EAF739F" w14:textId="77777777" w:rsidR="00DC652A" w:rsidRPr="00ED63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D638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D638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BF37C9E" w14:textId="77777777" w:rsidR="0093388F" w:rsidRPr="00ED638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D638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7009BC7" w14:textId="77777777" w:rsidR="0093388F" w:rsidRPr="00ED63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D650E29" w14:textId="77777777" w:rsidR="0093388F" w:rsidRPr="00ED638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D638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8DD3840" w14:textId="77777777" w:rsidR="00CB29AC" w:rsidRPr="00ED638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39C3C4BE" w14:textId="77777777" w:rsidR="00CB29AC" w:rsidRPr="00ED638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D638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65F9088" w14:textId="77777777" w:rsidR="00830970" w:rsidRPr="00ED63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D638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D638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B386D46" w14:textId="77777777" w:rsidR="00E27ABB" w:rsidRPr="00ED638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D638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D6385" w14:paraId="1D2EB0B4" w14:textId="77777777" w:rsidTr="00467CA2">
        <w:tc>
          <w:tcPr>
            <w:tcW w:w="2660" w:type="dxa"/>
            <w:shd w:val="clear" w:color="auto" w:fill="auto"/>
          </w:tcPr>
          <w:p w14:paraId="7EC4F549" w14:textId="77777777" w:rsidR="00D520D3" w:rsidRPr="00ED63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502F012" w14:textId="77777777" w:rsidR="00D520D3" w:rsidRPr="00ED63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CC0DACD" w14:textId="77777777" w:rsidR="00D520D3" w:rsidRPr="00ED638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D96B267" w14:textId="77777777" w:rsidR="00D520D3" w:rsidRPr="00ED63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4701A5" w14:textId="77777777" w:rsidR="00D520D3" w:rsidRPr="00ED63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16E3D2" w14:textId="77777777" w:rsidR="00D520D3" w:rsidRPr="00ED638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D63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B500A" w:rsidRPr="00ED63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63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D63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D63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33DB2D3" w14:textId="77777777" w:rsidR="00E27ABB" w:rsidRPr="00ED638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D638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AA494" w14:textId="77777777" w:rsidR="00223783" w:rsidRDefault="00223783" w:rsidP="00025386">
      <w:pPr>
        <w:spacing w:after="0" w:line="240" w:lineRule="auto"/>
      </w:pPr>
      <w:r>
        <w:separator/>
      </w:r>
    </w:p>
  </w:endnote>
  <w:endnote w:type="continuationSeparator" w:id="0">
    <w:p w14:paraId="69C1C3E8" w14:textId="77777777" w:rsidR="00223783" w:rsidRDefault="002237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B9477" w14:textId="77777777" w:rsidR="00DB500A" w:rsidRDefault="00DB50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3822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5102C8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D5245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9E0792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2DE64" w14:textId="77777777" w:rsidR="00DB500A" w:rsidRDefault="00DB50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61A72E" w14:textId="77777777" w:rsidR="00223783" w:rsidRDefault="00223783" w:rsidP="00025386">
      <w:pPr>
        <w:spacing w:after="0" w:line="240" w:lineRule="auto"/>
      </w:pPr>
      <w:r>
        <w:separator/>
      </w:r>
    </w:p>
  </w:footnote>
  <w:footnote w:type="continuationSeparator" w:id="0">
    <w:p w14:paraId="61A6BEE1" w14:textId="77777777" w:rsidR="00223783" w:rsidRDefault="002237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0F7FE" w14:textId="77777777" w:rsidR="00DB500A" w:rsidRDefault="00DB50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71F4A" w14:textId="77777777" w:rsidR="00DB500A" w:rsidRDefault="00DB50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90031" w14:textId="77777777" w:rsidR="00DB500A" w:rsidRDefault="00DB50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871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78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378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B500A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D6385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A0BA07"/>
  <w15:chartTrackingRefBased/>
  <w15:docId w15:val="{9D693A20-4580-4E6B-AA76-AD89C5B3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2024-08-12T09:44:00Z</dcterms:created>
  <dcterms:modified xsi:type="dcterms:W3CDTF">2024-08-12T09:44:00Z</dcterms:modified>
</cp:coreProperties>
</file>