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3019A" w14:textId="4F45856A" w:rsidR="00D62E6E" w:rsidRPr="009418D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418D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418D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9418D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418D1" w14:paraId="5752A8BC" w14:textId="77777777" w:rsidTr="00D62E6E">
        <w:tc>
          <w:tcPr>
            <w:tcW w:w="2800" w:type="dxa"/>
            <w:shd w:val="clear" w:color="auto" w:fill="auto"/>
          </w:tcPr>
          <w:p w14:paraId="09A13BF4" w14:textId="77777777" w:rsidR="00D62E6E" w:rsidRPr="009418D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418D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418D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985AC4D" w14:textId="77777777" w:rsidR="00D62E6E" w:rsidRPr="00941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2FC356" w14:textId="77777777" w:rsidR="00D62E6E" w:rsidRPr="00941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65B162" w14:textId="77777777" w:rsidR="00D62E6E" w:rsidRPr="009418D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418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418D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418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418D1" w14:paraId="78AFCA81" w14:textId="77777777" w:rsidTr="00D62E6E">
        <w:tc>
          <w:tcPr>
            <w:tcW w:w="2800" w:type="dxa"/>
            <w:shd w:val="clear" w:color="auto" w:fill="auto"/>
          </w:tcPr>
          <w:p w14:paraId="19200D9D" w14:textId="77777777" w:rsidR="00D62E6E" w:rsidRPr="009418D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418D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DB7074A" w14:textId="77777777" w:rsidR="00D62E6E" w:rsidRPr="00941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19F981E" w14:textId="77777777" w:rsidR="00D62E6E" w:rsidRPr="009418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9BA904" w14:textId="77777777" w:rsidR="00D62E6E" w:rsidRPr="009418D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418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418D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418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F89EB8" w14:textId="77777777" w:rsidR="00BC121E" w:rsidRPr="009418D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026E" w:rsidRPr="009418D1" w14:paraId="6A9A5D8A" w14:textId="77777777" w:rsidTr="00EA51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EDA306" w14:textId="77777777" w:rsidR="0043026E" w:rsidRPr="009418D1" w:rsidRDefault="0043026E" w:rsidP="00EA512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D94277E" w14:textId="77777777" w:rsidR="0043026E" w:rsidRPr="009418D1" w:rsidRDefault="0043026E" w:rsidP="00EA512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418D1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9418D1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37BC18F7" w14:textId="77777777" w:rsidR="0043026E" w:rsidRPr="009418D1" w:rsidRDefault="0043026E" w:rsidP="00EA512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6168FE0" w14:textId="77777777" w:rsidR="0043026E" w:rsidRPr="009418D1" w:rsidRDefault="0043026E" w:rsidP="00EA512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F0356D1" w14:textId="77777777" w:rsidR="00BC121E" w:rsidRPr="009418D1" w:rsidRDefault="0043026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418D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418D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418D1" w14:paraId="12FBC85B" w14:textId="77777777" w:rsidTr="00D62E6E">
        <w:tc>
          <w:tcPr>
            <w:tcW w:w="2269" w:type="dxa"/>
            <w:shd w:val="clear" w:color="auto" w:fill="auto"/>
          </w:tcPr>
          <w:p w14:paraId="7E26680A" w14:textId="77777777" w:rsidR="00D62E6E" w:rsidRPr="009418D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7238DA" w14:textId="056F530A" w:rsidR="00D62E6E" w:rsidRPr="009418D1" w:rsidRDefault="004302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środków piorących, dezynfekujących i wzmacniających do prania bielizny szpitalnej wraz z automatycznym systemem </w:t>
            </w:r>
            <w:r w:rsidR="009418D1" w:rsidRPr="009418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dozującym.</w:t>
            </w:r>
          </w:p>
        </w:tc>
      </w:tr>
      <w:tr w:rsidR="0043026E" w:rsidRPr="009418D1" w14:paraId="05EC1CD1" w14:textId="77777777" w:rsidTr="00EA5128">
        <w:tc>
          <w:tcPr>
            <w:tcW w:w="2269" w:type="dxa"/>
            <w:shd w:val="clear" w:color="auto" w:fill="auto"/>
          </w:tcPr>
          <w:p w14:paraId="604217A2" w14:textId="77777777" w:rsidR="0043026E" w:rsidRPr="009418D1" w:rsidRDefault="0043026E" w:rsidP="00EA51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91941E" w14:textId="77777777" w:rsidR="0043026E" w:rsidRPr="009418D1" w:rsidRDefault="0043026E" w:rsidP="00EA51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107/2024</w:t>
            </w:r>
          </w:p>
        </w:tc>
      </w:tr>
    </w:tbl>
    <w:p w14:paraId="4E1A3034" w14:textId="77777777" w:rsidR="00BC121E" w:rsidRPr="009418D1" w:rsidRDefault="0043026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418D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418D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418D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DB81028" w14:textId="77777777" w:rsidR="00BC121E" w:rsidRPr="009418D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418D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12304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418D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418D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418D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418D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950C37E" w14:textId="77777777" w:rsidR="00BC121E" w:rsidRPr="009418D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18D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77F00D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418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418D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418D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418D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A68A75F" w14:textId="77777777" w:rsidR="00BF69A4" w:rsidRPr="009418D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18D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418D1" w14:paraId="58DA351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9EE3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126DC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88D6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418D1" w14:paraId="2D9D172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36170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D45D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C2FC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418D1" w14:paraId="6400752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6305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C2EF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1813" w14:textId="77777777" w:rsidR="00BC121E" w:rsidRPr="009418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09B5AB9" w14:textId="77777777" w:rsidR="00BC121E" w:rsidRPr="009418D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418D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62F420DB" w14:textId="77777777" w:rsidR="00BC121E" w:rsidRPr="009418D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418D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A9D4D7F" w14:textId="77777777" w:rsidR="00067B62" w:rsidRPr="009418D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418D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418D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418D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FB2E193" w14:textId="77777777" w:rsidR="00067B62" w:rsidRPr="009418D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418D1" w14:paraId="29987AF7" w14:textId="77777777" w:rsidTr="00620E37">
        <w:tc>
          <w:tcPr>
            <w:tcW w:w="2660" w:type="dxa"/>
            <w:shd w:val="clear" w:color="auto" w:fill="auto"/>
          </w:tcPr>
          <w:p w14:paraId="5C846F1C" w14:textId="77777777" w:rsidR="00BC121E" w:rsidRPr="009418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A7738A" w14:textId="77777777" w:rsidR="00BC121E" w:rsidRPr="009418D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086454" w14:textId="77777777" w:rsidR="00BC121E" w:rsidRPr="009418D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418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418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AFDB345" w14:textId="77777777" w:rsidR="00BC121E" w:rsidRPr="009418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D34637" w14:textId="77777777" w:rsidR="00BC121E" w:rsidRPr="009418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399867" w14:textId="77777777" w:rsidR="00BC121E" w:rsidRPr="009418D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418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3026E" w:rsidRPr="009418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418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418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9B21D83" w14:textId="77777777" w:rsidR="00106AC7" w:rsidRPr="009418D1" w:rsidRDefault="00106AC7" w:rsidP="00BC121E">
      <w:pPr>
        <w:rPr>
          <w:rFonts w:ascii="Arial Narrow" w:hAnsi="Arial Narrow"/>
        </w:rPr>
      </w:pPr>
    </w:p>
    <w:sectPr w:rsidR="00106AC7" w:rsidRPr="009418D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C66E67" w14:textId="77777777" w:rsidR="002D46E2" w:rsidRDefault="002D46E2">
      <w:r>
        <w:separator/>
      </w:r>
    </w:p>
  </w:endnote>
  <w:endnote w:type="continuationSeparator" w:id="0">
    <w:p w14:paraId="0F040CF6" w14:textId="77777777" w:rsidR="002D46E2" w:rsidRDefault="002D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A7BF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02A46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23E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B2DAAE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DDEF148">
        <v:line id="_x0000_s1025" style="position:absolute;left:0;text-align:left;z-index:251657728" from="-3.85pt,8.7pt" to="455.15pt,8.7pt"/>
      </w:pict>
    </w:r>
  </w:p>
  <w:p w14:paraId="2203573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42028" w14:textId="77777777" w:rsidR="0043026E" w:rsidRDefault="004302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F37D8" w14:textId="77777777" w:rsidR="002D46E2" w:rsidRDefault="002D46E2">
      <w:r>
        <w:separator/>
      </w:r>
    </w:p>
  </w:footnote>
  <w:footnote w:type="continuationSeparator" w:id="0">
    <w:p w14:paraId="71B92519" w14:textId="77777777" w:rsidR="002D46E2" w:rsidRDefault="002D4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BF048" w14:textId="77777777" w:rsidR="0043026E" w:rsidRDefault="004302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D9555" w14:textId="77777777" w:rsidR="0043026E" w:rsidRDefault="004302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CF37E" w14:textId="77777777" w:rsidR="0043026E" w:rsidRDefault="004302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1707851">
    <w:abstractNumId w:val="13"/>
  </w:num>
  <w:num w:numId="2" w16cid:durableId="1909270003">
    <w:abstractNumId w:val="0"/>
  </w:num>
  <w:num w:numId="3" w16cid:durableId="375280366">
    <w:abstractNumId w:val="11"/>
  </w:num>
  <w:num w:numId="4" w16cid:durableId="1155802691">
    <w:abstractNumId w:val="8"/>
  </w:num>
  <w:num w:numId="5" w16cid:durableId="200359008">
    <w:abstractNumId w:val="7"/>
  </w:num>
  <w:num w:numId="6" w16cid:durableId="1895004922">
    <w:abstractNumId w:val="1"/>
  </w:num>
  <w:num w:numId="7" w16cid:durableId="194848994">
    <w:abstractNumId w:val="6"/>
  </w:num>
  <w:num w:numId="8" w16cid:durableId="653870581">
    <w:abstractNumId w:val="3"/>
  </w:num>
  <w:num w:numId="9" w16cid:durableId="216548419">
    <w:abstractNumId w:val="2"/>
  </w:num>
  <w:num w:numId="10" w16cid:durableId="1996644930">
    <w:abstractNumId w:val="5"/>
  </w:num>
  <w:num w:numId="11" w16cid:durableId="989596388">
    <w:abstractNumId w:val="10"/>
  </w:num>
  <w:num w:numId="12" w16cid:durableId="2130513662">
    <w:abstractNumId w:val="4"/>
  </w:num>
  <w:num w:numId="13" w16cid:durableId="1458720774">
    <w:abstractNumId w:val="9"/>
  </w:num>
  <w:num w:numId="14" w16cid:durableId="12103368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6E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D46E2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026E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01982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18D1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B186FC"/>
  <w15:chartTrackingRefBased/>
  <w15:docId w15:val="{907EB05E-7712-4CEA-A5F0-2742A43B0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238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2024-08-12T09:45:00Z</dcterms:created>
  <dcterms:modified xsi:type="dcterms:W3CDTF">2024-08-12T09:45:00Z</dcterms:modified>
</cp:coreProperties>
</file>