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E861F" w14:textId="77777777" w:rsidR="00D64136" w:rsidRPr="00353FDC" w:rsidRDefault="000D424E" w:rsidP="000D34E2">
      <w:pPr>
        <w:jc w:val="right"/>
        <w:rPr>
          <w:rFonts w:ascii="Arial" w:hAnsi="Arial" w:cs="Arial"/>
        </w:rPr>
      </w:pPr>
      <w:bookmarkStart w:id="0" w:name="_Hlk53520193"/>
      <w:r w:rsidRPr="000D424E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0D424E">
        <w:rPr>
          <w:rFonts w:ascii="Arial" w:hAnsi="Arial" w:cs="Arial"/>
        </w:rPr>
        <w:t>2024-08-13</w:t>
      </w:r>
    </w:p>
    <w:p w14:paraId="140C1474" w14:textId="77777777" w:rsidR="000D424E" w:rsidRPr="000D424E" w:rsidRDefault="000D424E" w:rsidP="000D34E2">
      <w:pPr>
        <w:ind w:right="3969"/>
        <w:rPr>
          <w:rFonts w:ascii="Arial" w:hAnsi="Arial" w:cs="Arial"/>
          <w:b/>
          <w:bCs/>
        </w:rPr>
      </w:pPr>
      <w:r w:rsidRPr="000D424E">
        <w:rPr>
          <w:rFonts w:ascii="Arial" w:hAnsi="Arial" w:cs="Arial"/>
          <w:b/>
          <w:bCs/>
        </w:rPr>
        <w:t>Szpital Wojewódzki w Poznaniu</w:t>
      </w:r>
    </w:p>
    <w:p w14:paraId="2E795AAB" w14:textId="77777777" w:rsidR="00D64136" w:rsidRPr="00353FDC" w:rsidRDefault="000D424E" w:rsidP="000D34E2">
      <w:pPr>
        <w:ind w:right="3969"/>
        <w:rPr>
          <w:rFonts w:ascii="Arial" w:hAnsi="Arial" w:cs="Arial"/>
          <w:b/>
          <w:bCs/>
        </w:rPr>
      </w:pPr>
      <w:r w:rsidRPr="000D424E">
        <w:rPr>
          <w:rFonts w:ascii="Arial" w:hAnsi="Arial" w:cs="Arial"/>
          <w:b/>
          <w:bCs/>
        </w:rPr>
        <w:t>Dział Zamówień Publicznych</w:t>
      </w:r>
    </w:p>
    <w:p w14:paraId="00981244" w14:textId="77777777" w:rsidR="00D64136" w:rsidRPr="00353FDC" w:rsidRDefault="000D424E" w:rsidP="000D34E2">
      <w:pPr>
        <w:ind w:right="3969"/>
        <w:rPr>
          <w:rFonts w:ascii="Arial" w:hAnsi="Arial" w:cs="Arial"/>
        </w:rPr>
      </w:pPr>
      <w:r w:rsidRPr="000D424E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0D424E">
        <w:rPr>
          <w:rFonts w:ascii="Arial" w:hAnsi="Arial" w:cs="Arial"/>
        </w:rPr>
        <w:t>7/19</w:t>
      </w:r>
    </w:p>
    <w:p w14:paraId="65015A65" w14:textId="77777777" w:rsidR="00D64136" w:rsidRPr="00353FDC" w:rsidRDefault="000D424E" w:rsidP="000D34E2">
      <w:pPr>
        <w:ind w:right="3969"/>
        <w:rPr>
          <w:rFonts w:ascii="Arial" w:hAnsi="Arial" w:cs="Arial"/>
        </w:rPr>
      </w:pPr>
      <w:r w:rsidRPr="000D424E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0D424E">
        <w:rPr>
          <w:rFonts w:ascii="Arial" w:hAnsi="Arial" w:cs="Arial"/>
        </w:rPr>
        <w:t>Poznań</w:t>
      </w:r>
    </w:p>
    <w:p w14:paraId="00376956" w14:textId="77777777" w:rsidR="009F463B" w:rsidRDefault="009F463B" w:rsidP="000D34E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8D0B3D9" w14:textId="77777777" w:rsidR="00D64136" w:rsidRDefault="009F463B" w:rsidP="000D34E2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ACF15E9" w14:textId="77777777" w:rsidR="000D34E2" w:rsidRDefault="000D34E2" w:rsidP="000D34E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BDD78EC" w14:textId="77777777" w:rsidR="000D34E2" w:rsidRPr="009F463B" w:rsidRDefault="000D34E2" w:rsidP="000D34E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56BA812" w14:textId="77777777" w:rsidTr="005E0D0A">
        <w:tc>
          <w:tcPr>
            <w:tcW w:w="10065" w:type="dxa"/>
            <w:shd w:val="clear" w:color="auto" w:fill="F2F2F2"/>
            <w:hideMark/>
          </w:tcPr>
          <w:p w14:paraId="29908119" w14:textId="77777777" w:rsidR="00D64136" w:rsidRPr="00353FDC" w:rsidRDefault="00D64136" w:rsidP="000D34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8C00BF7" w14:textId="77777777" w:rsidR="00D64136" w:rsidRDefault="00D64136" w:rsidP="000D34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7B56836" w14:textId="72292DCA" w:rsidR="000D34E2" w:rsidRPr="00353FDC" w:rsidRDefault="000D34E2" w:rsidP="000D34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UNIEWAŻNIENIE ZADANIA NR 4</w:t>
            </w:r>
          </w:p>
        </w:tc>
      </w:tr>
    </w:tbl>
    <w:p w14:paraId="3E1BAD2E" w14:textId="77777777" w:rsidR="00D64136" w:rsidRPr="00353FDC" w:rsidRDefault="00D64136" w:rsidP="000D34E2">
      <w:pPr>
        <w:keepNext/>
        <w:outlineLvl w:val="0"/>
        <w:rPr>
          <w:rFonts w:ascii="Arial" w:hAnsi="Arial" w:cs="Arial"/>
          <w:b/>
        </w:rPr>
      </w:pPr>
    </w:p>
    <w:p w14:paraId="46CF9441" w14:textId="77777777" w:rsidR="00D64136" w:rsidRPr="00353FDC" w:rsidRDefault="00D64136" w:rsidP="000D34E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5ABA906E" w14:textId="77777777" w:rsidTr="005E0D0A">
        <w:tc>
          <w:tcPr>
            <w:tcW w:w="2269" w:type="dxa"/>
            <w:shd w:val="clear" w:color="auto" w:fill="auto"/>
          </w:tcPr>
          <w:p w14:paraId="24775396" w14:textId="77777777" w:rsidR="00D64136" w:rsidRPr="00353FDC" w:rsidRDefault="00D64136" w:rsidP="000D34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CE7065" w14:textId="77777777" w:rsidR="00D64136" w:rsidRPr="00353FDC" w:rsidRDefault="000D424E" w:rsidP="000D34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D424E">
              <w:rPr>
                <w:rFonts w:ascii="Arial" w:hAnsi="Arial" w:cs="Arial"/>
                <w:bCs/>
              </w:rPr>
              <w:t xml:space="preserve">Zestawy odczynnikowe do oznaczeń w diagnostyce </w:t>
            </w:r>
            <w:proofErr w:type="spellStart"/>
            <w:r w:rsidRPr="000D424E">
              <w:rPr>
                <w:rFonts w:ascii="Arial" w:hAnsi="Arial" w:cs="Arial"/>
                <w:bCs/>
              </w:rPr>
              <w:t>gammapatii</w:t>
            </w:r>
            <w:proofErr w:type="spellEnd"/>
            <w:r w:rsidRPr="000D424E">
              <w:rPr>
                <w:rFonts w:ascii="Arial" w:hAnsi="Arial" w:cs="Arial"/>
                <w:bCs/>
              </w:rPr>
              <w:t xml:space="preserve"> monoklonalnych, do oznaczeń genetycznych, testy do badań laboratoryjnych kału oraz wkładki cytologiczne.</w:t>
            </w:r>
          </w:p>
        </w:tc>
      </w:tr>
      <w:tr w:rsidR="000D424E" w:rsidRPr="00353FDC" w14:paraId="31EB5E38" w14:textId="77777777" w:rsidTr="00F21F33">
        <w:tc>
          <w:tcPr>
            <w:tcW w:w="2269" w:type="dxa"/>
            <w:shd w:val="clear" w:color="auto" w:fill="auto"/>
          </w:tcPr>
          <w:p w14:paraId="4243BF93" w14:textId="77777777" w:rsidR="000D424E" w:rsidRPr="00353FDC" w:rsidRDefault="000D424E" w:rsidP="000D34E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194EA8" w14:textId="77777777" w:rsidR="000D424E" w:rsidRPr="00353FDC" w:rsidRDefault="000D424E" w:rsidP="000D34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D424E">
              <w:rPr>
                <w:rFonts w:ascii="Arial" w:hAnsi="Arial" w:cs="Arial"/>
                <w:bCs/>
              </w:rPr>
              <w:t>SZW/DZP/47/2024</w:t>
            </w:r>
          </w:p>
        </w:tc>
      </w:tr>
    </w:tbl>
    <w:p w14:paraId="2D8A665B" w14:textId="77777777" w:rsidR="00D64136" w:rsidRDefault="00D64136" w:rsidP="000D34E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AF96068" w14:textId="77777777" w:rsidR="00EB5CCC" w:rsidRPr="00E1738E" w:rsidRDefault="00EB5CCC" w:rsidP="000D34E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B7EE79A" w14:textId="7C5A3BA6" w:rsidR="00D64136" w:rsidRDefault="00D64136" w:rsidP="000D34E2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D424E" w:rsidRPr="000D424E">
        <w:rPr>
          <w:rFonts w:ascii="Arial" w:hAnsi="Arial" w:cs="Arial"/>
          <w:b/>
        </w:rPr>
        <w:t>Szpital Wojewódzki w Poznaniu</w:t>
      </w:r>
      <w:r w:rsidR="000D34E2">
        <w:rPr>
          <w:rFonts w:ascii="Arial" w:hAnsi="Arial" w:cs="Arial"/>
          <w:b/>
        </w:rPr>
        <w:t xml:space="preserve">, </w:t>
      </w:r>
      <w:r w:rsidR="000D424E" w:rsidRPr="000D424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D424E" w:rsidRPr="000D424E">
        <w:rPr>
          <w:rFonts w:ascii="Arial" w:hAnsi="Arial" w:cs="Arial"/>
        </w:rPr>
        <w:t>(</w:t>
      </w:r>
      <w:proofErr w:type="spellStart"/>
      <w:r w:rsidR="000D424E" w:rsidRPr="000D424E">
        <w:rPr>
          <w:rFonts w:ascii="Arial" w:hAnsi="Arial" w:cs="Arial"/>
        </w:rPr>
        <w:t>t.j</w:t>
      </w:r>
      <w:proofErr w:type="spellEnd"/>
      <w:r w:rsidR="000D424E" w:rsidRPr="000D424E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0D34E2">
        <w:rPr>
          <w:rFonts w:ascii="Arial" w:hAnsi="Arial" w:cs="Arial"/>
        </w:rPr>
        <w:t xml:space="preserve"> unieważnia zadanie nr 4.</w:t>
      </w:r>
    </w:p>
    <w:p w14:paraId="5A6AB87D" w14:textId="77777777" w:rsidR="000D34E2" w:rsidRDefault="000D34E2" w:rsidP="000D34E2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p w14:paraId="3C200E42" w14:textId="00B02A77" w:rsidR="00EB5CCC" w:rsidRDefault="00EB5CCC" w:rsidP="00EB5CCC">
      <w:pPr>
        <w:jc w:val="both"/>
        <w:rPr>
          <w:rFonts w:ascii="Arial" w:hAnsi="Arial" w:cs="Arial"/>
        </w:rPr>
      </w:pPr>
      <w:r w:rsidRPr="00EB5CCC">
        <w:rPr>
          <w:rFonts w:ascii="Arial" w:hAnsi="Arial" w:cs="Arial"/>
        </w:rPr>
        <w:t>Unieważnienie dokonano</w:t>
      </w:r>
      <w:r w:rsidRPr="00EB5CCC">
        <w:rPr>
          <w:rFonts w:ascii="Arial" w:hAnsi="Arial" w:cs="Arial"/>
        </w:rPr>
        <w:t xml:space="preserve"> na podstawie art. 255 pkt. 3 ze względu na fakt, iż cena lub koszt najkorzystniejszej oferty lub oferta z najniższą ceną przewyższa kwotę, którą Zamawiający zamierza przeznaczyć na sfinansowanie zamówienia.</w:t>
      </w:r>
    </w:p>
    <w:p w14:paraId="387B9C88" w14:textId="43ED09FD" w:rsidR="00A45703" w:rsidRPr="00EB5CCC" w:rsidRDefault="00A45703" w:rsidP="00EB5C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Wartość szacunkowa Zamawiającego wynosiła </w:t>
      </w:r>
      <w:r w:rsidR="001075B0">
        <w:rPr>
          <w:rFonts w:ascii="Arial" w:hAnsi="Arial" w:cs="Arial"/>
        </w:rPr>
        <w:t>30 000,00zł brutto, a jedyna oferta wyniosła 40 176,00zł brutto.</w:t>
      </w:r>
    </w:p>
    <w:p w14:paraId="5F12B2C1" w14:textId="77777777" w:rsidR="00C91BC0" w:rsidRDefault="00C91BC0" w:rsidP="000D34E2">
      <w:pPr>
        <w:jc w:val="both"/>
        <w:rPr>
          <w:rFonts w:ascii="Arial" w:hAnsi="Arial" w:cs="Arial"/>
          <w:b/>
          <w:bCs/>
        </w:rPr>
      </w:pPr>
    </w:p>
    <w:p w14:paraId="276497D0" w14:textId="3FD8110B" w:rsidR="00D64136" w:rsidRPr="00C6247D" w:rsidRDefault="00D64136" w:rsidP="000D34E2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920DF80" w14:textId="77777777" w:rsidR="00F960D7" w:rsidRPr="00D64136" w:rsidRDefault="00D64136" w:rsidP="000D34E2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12EB6CCD" w14:textId="77777777" w:rsidR="001075B0" w:rsidRDefault="001075B0" w:rsidP="000D34E2">
      <w:pPr>
        <w:ind w:left="3119" w:firstLine="425"/>
        <w:jc w:val="right"/>
        <w:rPr>
          <w:rFonts w:ascii="Arial" w:hAnsi="Arial" w:cs="Arial"/>
          <w:i/>
        </w:rPr>
      </w:pPr>
    </w:p>
    <w:p w14:paraId="5D2B22A4" w14:textId="77A51389" w:rsidR="00B464D3" w:rsidRDefault="00B464D3" w:rsidP="000D34E2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6FFCDDFC" w14:textId="77777777" w:rsidR="001075B0" w:rsidRDefault="001075B0" w:rsidP="000D34E2">
      <w:pPr>
        <w:ind w:left="3119" w:firstLine="425"/>
        <w:jc w:val="right"/>
        <w:rPr>
          <w:rFonts w:ascii="Arial" w:hAnsi="Arial" w:cs="Arial"/>
          <w:i/>
        </w:rPr>
      </w:pPr>
    </w:p>
    <w:p w14:paraId="17D2733E" w14:textId="77777777" w:rsidR="001075B0" w:rsidRPr="002D64D4" w:rsidRDefault="001075B0" w:rsidP="001075B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7F9BD914" w14:textId="3811CA60" w:rsidR="001075B0" w:rsidRPr="002D64D4" w:rsidRDefault="001075B0" w:rsidP="001075B0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Pr="002D64D4">
        <w:rPr>
          <w:sz w:val="22"/>
          <w:szCs w:val="22"/>
        </w:rPr>
        <w:t>w Poznaniu</w:t>
      </w:r>
    </w:p>
    <w:p w14:paraId="18E3C004" w14:textId="3D5C14C0" w:rsidR="001075B0" w:rsidRPr="002D64D4" w:rsidRDefault="001075B0" w:rsidP="001075B0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 w:rsidRPr="002D64D4">
        <w:rPr>
          <w:sz w:val="22"/>
          <w:szCs w:val="22"/>
        </w:rPr>
        <w:t xml:space="preserve">   Piotr Nowicki</w:t>
      </w:r>
    </w:p>
    <w:p w14:paraId="27548A4A" w14:textId="77777777" w:rsidR="001075B0" w:rsidRPr="00D64136" w:rsidRDefault="001075B0" w:rsidP="000D34E2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1075B0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F146A" w14:textId="77777777" w:rsidR="00E86F77" w:rsidRDefault="00E86F77">
      <w:r>
        <w:separator/>
      </w:r>
    </w:p>
  </w:endnote>
  <w:endnote w:type="continuationSeparator" w:id="0">
    <w:p w14:paraId="3F22A76E" w14:textId="77777777" w:rsidR="00E86F77" w:rsidRDefault="00E8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BCA4D" w14:textId="77777777" w:rsidR="000D424E" w:rsidRDefault="000D4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5ED87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8A653A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A0462" w14:textId="77777777" w:rsidR="000D424E" w:rsidRDefault="000D42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65ED5" w14:textId="77777777" w:rsidR="00E86F77" w:rsidRDefault="00E86F77">
      <w:r>
        <w:separator/>
      </w:r>
    </w:p>
  </w:footnote>
  <w:footnote w:type="continuationSeparator" w:id="0">
    <w:p w14:paraId="4938A795" w14:textId="77777777" w:rsidR="00E86F77" w:rsidRDefault="00E86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B83F1" w14:textId="77777777" w:rsidR="000D424E" w:rsidRDefault="000D42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97157" w14:textId="77777777" w:rsidR="000D424E" w:rsidRDefault="000D42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FC615" w14:textId="77777777" w:rsidR="000D424E" w:rsidRDefault="000D42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F77"/>
    <w:rsid w:val="00022322"/>
    <w:rsid w:val="00042497"/>
    <w:rsid w:val="000C1E6F"/>
    <w:rsid w:val="000D34E2"/>
    <w:rsid w:val="000D424E"/>
    <w:rsid w:val="000E4E56"/>
    <w:rsid w:val="001075B0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2748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45703"/>
    <w:rsid w:val="00A91321"/>
    <w:rsid w:val="00AA02AC"/>
    <w:rsid w:val="00B32D12"/>
    <w:rsid w:val="00B464D3"/>
    <w:rsid w:val="00B8185B"/>
    <w:rsid w:val="00BC5C0B"/>
    <w:rsid w:val="00BC6F7F"/>
    <w:rsid w:val="00BD2174"/>
    <w:rsid w:val="00C22098"/>
    <w:rsid w:val="00C423DD"/>
    <w:rsid w:val="00C60D7B"/>
    <w:rsid w:val="00C65E53"/>
    <w:rsid w:val="00C91BC0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86F77"/>
    <w:rsid w:val="00EB5CC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E616F"/>
  <w15:chartTrackingRefBased/>
  <w15:docId w15:val="{0F2FD53B-8964-42B2-A005-E720DF55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2024-08-13T11:29:00Z</cp:lastPrinted>
  <dcterms:created xsi:type="dcterms:W3CDTF">2024-08-13T11:30:00Z</dcterms:created>
  <dcterms:modified xsi:type="dcterms:W3CDTF">2024-08-13T11:30:00Z</dcterms:modified>
</cp:coreProperties>
</file>