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43420" w14:textId="2121602E" w:rsidR="00B048DA" w:rsidRPr="008F25A8" w:rsidRDefault="004910BE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F25A8">
        <w:rPr>
          <w:rFonts w:ascii="Arial Narrow" w:hAnsi="Arial Narrow" w:cs="Arial"/>
          <w:sz w:val="22"/>
          <w:szCs w:val="22"/>
        </w:rPr>
        <w:t>Bydgoszcz</w:t>
      </w:r>
      <w:r w:rsidR="00B048DA" w:rsidRPr="008F25A8">
        <w:rPr>
          <w:rFonts w:ascii="Arial Narrow" w:hAnsi="Arial Narrow" w:cs="Arial"/>
          <w:sz w:val="22"/>
          <w:szCs w:val="22"/>
        </w:rPr>
        <w:t xml:space="preserve"> dnia: </w:t>
      </w:r>
      <w:r w:rsidRPr="008F25A8">
        <w:rPr>
          <w:rFonts w:ascii="Arial Narrow" w:hAnsi="Arial Narrow" w:cs="Arial"/>
          <w:sz w:val="22"/>
          <w:szCs w:val="22"/>
        </w:rPr>
        <w:t>2024-08-1</w:t>
      </w:r>
      <w:r w:rsidR="008F25A8">
        <w:rPr>
          <w:rFonts w:ascii="Arial Narrow" w:hAnsi="Arial Narrow" w:cs="Arial"/>
          <w:sz w:val="22"/>
          <w:szCs w:val="22"/>
        </w:rPr>
        <w:t>4</w:t>
      </w:r>
    </w:p>
    <w:p w14:paraId="5A605DEE" w14:textId="1BE71290" w:rsidR="00B048DA" w:rsidRPr="008F25A8" w:rsidRDefault="004910BE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F25A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E00570B" w14:textId="3C409DB3" w:rsidR="00B048DA" w:rsidRPr="008F25A8" w:rsidRDefault="004910BE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F25A8">
        <w:rPr>
          <w:rFonts w:ascii="Arial Narrow" w:hAnsi="Arial Narrow" w:cs="Arial"/>
          <w:sz w:val="22"/>
          <w:szCs w:val="22"/>
        </w:rPr>
        <w:t>Powstańców Warszawy</w:t>
      </w:r>
      <w:r w:rsidR="00B048DA" w:rsidRPr="008F25A8">
        <w:rPr>
          <w:rFonts w:ascii="Arial Narrow" w:hAnsi="Arial Narrow" w:cs="Arial"/>
          <w:sz w:val="22"/>
          <w:szCs w:val="22"/>
        </w:rPr>
        <w:t xml:space="preserve"> </w:t>
      </w:r>
      <w:r w:rsidRPr="008F25A8">
        <w:rPr>
          <w:rFonts w:ascii="Arial Narrow" w:hAnsi="Arial Narrow" w:cs="Arial"/>
          <w:sz w:val="22"/>
          <w:szCs w:val="22"/>
        </w:rPr>
        <w:t>5</w:t>
      </w:r>
    </w:p>
    <w:p w14:paraId="2E1803D5" w14:textId="60A49F05" w:rsidR="00B048DA" w:rsidRPr="008F25A8" w:rsidRDefault="004910BE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8F25A8">
        <w:rPr>
          <w:rFonts w:ascii="Arial Narrow" w:hAnsi="Arial Narrow" w:cs="Arial"/>
          <w:sz w:val="22"/>
          <w:szCs w:val="22"/>
        </w:rPr>
        <w:t>85-681</w:t>
      </w:r>
      <w:r w:rsidR="00B048DA" w:rsidRPr="008F25A8">
        <w:rPr>
          <w:rFonts w:ascii="Arial Narrow" w:hAnsi="Arial Narrow" w:cs="Arial"/>
          <w:sz w:val="22"/>
          <w:szCs w:val="22"/>
        </w:rPr>
        <w:t xml:space="preserve"> </w:t>
      </w:r>
      <w:r w:rsidRPr="008F25A8">
        <w:rPr>
          <w:rFonts w:ascii="Arial Narrow" w:hAnsi="Arial Narrow" w:cs="Arial"/>
          <w:sz w:val="22"/>
          <w:szCs w:val="22"/>
        </w:rPr>
        <w:t>Bydgoszcz</w:t>
      </w:r>
    </w:p>
    <w:p w14:paraId="6A57DD1D" w14:textId="77777777" w:rsidR="00B048DA" w:rsidRPr="008F25A8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F25A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7CAA077" w14:textId="77777777" w:rsidR="00B048DA" w:rsidRPr="008F25A8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F25A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37AC388" w14:textId="77777777" w:rsidR="00B048DA" w:rsidRPr="008F25A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8F25A8" w14:paraId="214717BA" w14:textId="77777777" w:rsidTr="00B048DA">
        <w:tc>
          <w:tcPr>
            <w:tcW w:w="9498" w:type="dxa"/>
            <w:shd w:val="clear" w:color="auto" w:fill="F2F2F2"/>
            <w:hideMark/>
          </w:tcPr>
          <w:p w14:paraId="57AC0B20" w14:textId="275CD435" w:rsidR="00B048DA" w:rsidRPr="008F25A8" w:rsidRDefault="008F25A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7E33B8D7" w14:textId="77777777" w:rsidR="00B048DA" w:rsidRPr="008F25A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F25A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F660BB8" w14:textId="77777777" w:rsidR="00B048DA" w:rsidRPr="008F25A8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8DC60D1" w14:textId="77777777" w:rsidR="00B048DA" w:rsidRPr="008F25A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F25A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F25A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F25A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8F25A8" w14:paraId="0D9FA09F" w14:textId="77777777" w:rsidTr="00B048DA">
        <w:tc>
          <w:tcPr>
            <w:tcW w:w="2269" w:type="dxa"/>
            <w:shd w:val="clear" w:color="auto" w:fill="auto"/>
          </w:tcPr>
          <w:p w14:paraId="497B1D00" w14:textId="77777777" w:rsidR="00B048DA" w:rsidRPr="008F25A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3145222" w14:textId="7FD5062C" w:rsidR="00B048DA" w:rsidRPr="008F25A8" w:rsidRDefault="004910B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4910BE" w:rsidRPr="008F25A8" w14:paraId="662FD2D1" w14:textId="77777777" w:rsidTr="00581281">
        <w:tc>
          <w:tcPr>
            <w:tcW w:w="2269" w:type="dxa"/>
            <w:shd w:val="clear" w:color="auto" w:fill="auto"/>
          </w:tcPr>
          <w:p w14:paraId="28B3D277" w14:textId="77777777" w:rsidR="004910BE" w:rsidRPr="008F25A8" w:rsidRDefault="004910BE" w:rsidP="005812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59DEA3D" w14:textId="40A90332" w:rsidR="004910BE" w:rsidRPr="008F25A8" w:rsidRDefault="004910BE" w:rsidP="005812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b/>
                <w:sz w:val="22"/>
                <w:szCs w:val="22"/>
              </w:rPr>
              <w:t>88/2024</w:t>
            </w:r>
          </w:p>
        </w:tc>
      </w:tr>
    </w:tbl>
    <w:p w14:paraId="33DF11EA" w14:textId="77777777" w:rsidR="00B048DA" w:rsidRPr="008F25A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FBEFCCD" w14:textId="3039426A" w:rsidR="008642B3" w:rsidRPr="008F25A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8F25A8">
        <w:rPr>
          <w:rFonts w:ascii="Arial Narrow" w:hAnsi="Arial Narrow" w:cs="Arial"/>
          <w:sz w:val="22"/>
          <w:szCs w:val="22"/>
        </w:rPr>
        <w:t xml:space="preserve">Zamawiający, </w:t>
      </w:r>
      <w:r w:rsidR="004910BE" w:rsidRPr="008F25A8">
        <w:rPr>
          <w:rFonts w:ascii="Arial Narrow" w:hAnsi="Arial Narrow" w:cs="Arial"/>
          <w:b/>
          <w:sz w:val="22"/>
          <w:szCs w:val="22"/>
        </w:rPr>
        <w:t>10WSzKzP SPZOZ</w:t>
      </w:r>
      <w:r w:rsidRPr="008F25A8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8F25A8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8F25A8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8F25A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4910BE" w:rsidRPr="008F25A8">
        <w:rPr>
          <w:rFonts w:ascii="Arial Narrow" w:hAnsi="Arial Narrow" w:cs="Arial"/>
          <w:sz w:val="22"/>
          <w:szCs w:val="22"/>
        </w:rPr>
        <w:t>(</w:t>
      </w:r>
      <w:proofErr w:type="spellStart"/>
      <w:r w:rsidR="004910BE" w:rsidRPr="008F25A8">
        <w:rPr>
          <w:rFonts w:ascii="Arial Narrow" w:hAnsi="Arial Narrow" w:cs="Arial"/>
          <w:sz w:val="22"/>
          <w:szCs w:val="22"/>
        </w:rPr>
        <w:t>t.j</w:t>
      </w:r>
      <w:proofErr w:type="spellEnd"/>
      <w:r w:rsidR="004910BE" w:rsidRPr="008F25A8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8F25A8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8F25A8">
        <w:rPr>
          <w:rFonts w:ascii="Arial Narrow" w:hAnsi="Arial Narrow" w:cs="Arial"/>
          <w:sz w:val="22"/>
          <w:szCs w:val="22"/>
        </w:rPr>
        <w:t xml:space="preserve">, </w:t>
      </w:r>
      <w:r w:rsidR="00C65E53" w:rsidRPr="008F25A8">
        <w:rPr>
          <w:rFonts w:ascii="Arial Narrow" w:hAnsi="Arial Narrow" w:cs="Arial"/>
          <w:sz w:val="22"/>
          <w:szCs w:val="22"/>
        </w:rPr>
        <w:t>informuje</w:t>
      </w:r>
      <w:r w:rsidR="00D26ED6" w:rsidRPr="008F25A8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8F25A8">
        <w:rPr>
          <w:rFonts w:ascii="Arial Narrow" w:hAnsi="Arial Narrow" w:cs="Arial"/>
          <w:sz w:val="22"/>
          <w:szCs w:val="22"/>
        </w:rPr>
        <w:t>najkorzystniejsz</w:t>
      </w:r>
      <w:r w:rsidR="00D26ED6" w:rsidRPr="008F25A8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8F25A8">
        <w:rPr>
          <w:rFonts w:ascii="Arial Narrow" w:hAnsi="Arial Narrow" w:cs="Arial"/>
          <w:sz w:val="22"/>
          <w:szCs w:val="22"/>
        </w:rPr>
        <w:t>ofer</w:t>
      </w:r>
      <w:r w:rsidR="00D26ED6" w:rsidRPr="008F25A8">
        <w:rPr>
          <w:rFonts w:ascii="Arial Narrow" w:hAnsi="Arial Narrow" w:cs="Arial"/>
          <w:sz w:val="22"/>
          <w:szCs w:val="22"/>
        </w:rPr>
        <w:t>t</w:t>
      </w:r>
      <w:r w:rsidR="009F0E5C" w:rsidRPr="008F25A8">
        <w:rPr>
          <w:rFonts w:ascii="Arial Narrow" w:hAnsi="Arial Narrow" w:cs="Arial"/>
          <w:sz w:val="22"/>
          <w:szCs w:val="22"/>
        </w:rPr>
        <w:t>a</w:t>
      </w:r>
      <w:r w:rsidRPr="008F25A8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8F25A8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910BE" w:rsidRPr="008F25A8" w14:paraId="4BABF121" w14:textId="77777777" w:rsidTr="00581281">
        <w:trPr>
          <w:cantSplit/>
        </w:trPr>
        <w:tc>
          <w:tcPr>
            <w:tcW w:w="9498" w:type="dxa"/>
          </w:tcPr>
          <w:p w14:paraId="7F865E9C" w14:textId="31FC1579" w:rsidR="004910BE" w:rsidRPr="008F25A8" w:rsidRDefault="004910BE" w:rsidP="0058128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F25A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8F25A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F25A8">
              <w:rPr>
                <w:rFonts w:ascii="Arial Narrow" w:hAnsi="Arial Narrow" w:cs="Arial"/>
                <w:color w:val="000000"/>
                <w:sz w:val="22"/>
                <w:szCs w:val="22"/>
              </w:rPr>
              <w:t>Nakłuwacz automatyczny</w:t>
            </w:r>
          </w:p>
          <w:p w14:paraId="60E8829A" w14:textId="0F92C408" w:rsidR="004910BE" w:rsidRPr="008F25A8" w:rsidRDefault="004910BE" w:rsidP="0058128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F25A8">
              <w:rPr>
                <w:rFonts w:ascii="Arial Narrow" w:hAnsi="Arial Narrow" w:cs="Arial"/>
                <w:b/>
                <w:sz w:val="22"/>
                <w:szCs w:val="22"/>
              </w:rPr>
              <w:t>Medicus</w:t>
            </w:r>
            <w:proofErr w:type="spellEnd"/>
            <w:r w:rsidRPr="008F25A8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52E73891" w14:textId="0467AE2F" w:rsidR="004910BE" w:rsidRPr="008F25A8" w:rsidRDefault="004910BE" w:rsidP="005812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bCs/>
                <w:sz w:val="22"/>
                <w:szCs w:val="22"/>
              </w:rPr>
              <w:t xml:space="preserve">Browarowa 21  </w:t>
            </w:r>
          </w:p>
          <w:p w14:paraId="0B71FEBA" w14:textId="194F2A73" w:rsidR="004910BE" w:rsidRPr="008F25A8" w:rsidRDefault="004910BE" w:rsidP="00581281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14:paraId="2F45D633" w14:textId="0EF34CC5" w:rsidR="004910BE" w:rsidRPr="008F25A8" w:rsidRDefault="004910BE" w:rsidP="005812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8F25A8">
              <w:rPr>
                <w:rFonts w:ascii="Arial Narrow" w:hAnsi="Arial Narrow" w:cs="Arial"/>
                <w:b/>
                <w:sz w:val="22"/>
                <w:szCs w:val="22"/>
              </w:rPr>
              <w:t xml:space="preserve"> 475.20 zł brutto</w:t>
            </w:r>
            <w:r w:rsidRPr="008F25A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3737F3" w14:textId="77777777" w:rsidR="004910BE" w:rsidRPr="008F25A8" w:rsidRDefault="004910BE" w:rsidP="005812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8F25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26A1B73" w14:textId="4E8D9233" w:rsidR="004910BE" w:rsidRPr="008F25A8" w:rsidRDefault="004910BE" w:rsidP="005812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F25A8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8F25A8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DB57A28" w14:textId="77777777" w:rsidR="00992FF5" w:rsidRPr="008F25A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F25A8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260"/>
        <w:gridCol w:w="2552"/>
        <w:gridCol w:w="1134"/>
      </w:tblGrid>
      <w:tr w:rsidR="00992FF5" w:rsidRPr="008F25A8" w14:paraId="1AA4B9F8" w14:textId="77777777" w:rsidTr="008F25A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1C4A5E" w14:textId="77777777" w:rsidR="00992FF5" w:rsidRPr="008F25A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5DB91C" w14:textId="77777777" w:rsidR="00992FF5" w:rsidRPr="008F25A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935386" w14:textId="77777777" w:rsidR="00992FF5" w:rsidRPr="008F25A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F7E1F8" w14:textId="77777777" w:rsidR="00992FF5" w:rsidRPr="008F25A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F25A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4910BE" w:rsidRPr="008F25A8" w14:paraId="51D40599" w14:textId="77777777" w:rsidTr="008F25A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4B5B" w14:textId="5F5835C8" w:rsidR="004910BE" w:rsidRPr="008F25A8" w:rsidRDefault="004910BE" w:rsidP="005812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t>6 - Nakłuwacz automatyczny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FB35B" w14:textId="34C1DC66" w:rsidR="004910BE" w:rsidRPr="008F25A8" w:rsidRDefault="004910BE" w:rsidP="0058128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F25A8">
              <w:rPr>
                <w:rFonts w:ascii="Arial Narrow" w:hAnsi="Arial Narrow" w:cs="Arial"/>
                <w:b/>
                <w:bCs/>
                <w:sz w:val="20"/>
                <w:szCs w:val="20"/>
              </w:rPr>
              <w:t>Medicus</w:t>
            </w:r>
            <w:proofErr w:type="spellEnd"/>
            <w:r w:rsidRPr="008F25A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</w:t>
            </w:r>
            <w:r w:rsidRPr="008F25A8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odpowiedzialnością Spółka komandytowo-akcyjna</w:t>
            </w:r>
          </w:p>
          <w:p w14:paraId="448086F8" w14:textId="354C4AEE" w:rsidR="004910BE" w:rsidRPr="008F25A8" w:rsidRDefault="004910BE" w:rsidP="005812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t>Browarowa 21</w:t>
            </w:r>
          </w:p>
          <w:p w14:paraId="11C6BAED" w14:textId="479EE17B" w:rsidR="004910BE" w:rsidRPr="008F25A8" w:rsidRDefault="004910BE" w:rsidP="005812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t>43-100 Tychy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19487" w14:textId="77777777" w:rsidR="004910BE" w:rsidRPr="008F25A8" w:rsidRDefault="004910BE" w:rsidP="005812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063CFB79" w14:textId="77777777" w:rsidR="004910BE" w:rsidRPr="008F25A8" w:rsidRDefault="004910BE" w:rsidP="005812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lastRenderedPageBreak/>
              <w:t>2 - Termin dostawy - 30.00</w:t>
            </w:r>
          </w:p>
          <w:p w14:paraId="0FFDDFFB" w14:textId="6C8814C4" w:rsidR="004910BE" w:rsidRPr="008F25A8" w:rsidRDefault="004910BE" w:rsidP="005812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65769" w14:textId="59AD2731" w:rsidR="004910BE" w:rsidRPr="008F25A8" w:rsidRDefault="004910BE" w:rsidP="005812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4910BE" w:rsidRPr="008F25A8" w14:paraId="335B8684" w14:textId="77777777" w:rsidTr="008F25A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55F8" w14:textId="180E39CA" w:rsidR="004910BE" w:rsidRPr="008F25A8" w:rsidRDefault="004910BE" w:rsidP="005812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t>6 - Nakłuwacz automatyczny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FFCC3" w14:textId="449A6570" w:rsidR="004910BE" w:rsidRPr="008F25A8" w:rsidRDefault="004910BE" w:rsidP="0058128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F25A8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8F25A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4108D60" w14:textId="7D0A131C" w:rsidR="004910BE" w:rsidRPr="008F25A8" w:rsidRDefault="004910BE" w:rsidP="0058128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14:paraId="5A0C48C1" w14:textId="3095483F" w:rsidR="004910BE" w:rsidRPr="008F25A8" w:rsidRDefault="004910BE" w:rsidP="005812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1AACF" w14:textId="77777777" w:rsidR="004910BE" w:rsidRPr="008F25A8" w:rsidRDefault="004910BE" w:rsidP="005812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2E92B18B" w14:textId="77777777" w:rsidR="004910BE" w:rsidRPr="008F25A8" w:rsidRDefault="004910BE" w:rsidP="00581281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24500CC0" w14:textId="4CB1F20B" w:rsidR="004910BE" w:rsidRPr="008F25A8" w:rsidRDefault="004910BE" w:rsidP="005812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E629" w14:textId="3D3016F5" w:rsidR="004910BE" w:rsidRPr="008F25A8" w:rsidRDefault="004910BE" w:rsidP="005812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F25A8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14:paraId="6A370242" w14:textId="14937402" w:rsidR="00B464D3" w:rsidRDefault="008F25A8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F25A8">
        <w:rPr>
          <w:rFonts w:ascii="Arial Narrow" w:hAnsi="Arial Narrow" w:cs="Arial"/>
          <w:i/>
          <w:sz w:val="22"/>
          <w:szCs w:val="22"/>
        </w:rPr>
        <w:t>ZAMAWIAJĄCY</w:t>
      </w:r>
    </w:p>
    <w:p w14:paraId="25ECC087" w14:textId="77777777" w:rsidR="008F25A8" w:rsidRDefault="008F25A8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D228D28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3A66D574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22C02864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1178AA88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05D72655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023D8BDD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2CAC92B3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438B09CA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44203C47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7C18E60E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19178E76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0049420D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291E7824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7562B0C6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22677A0E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104C29CA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789C87BA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057AC202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0A0247B6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6C85D95C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59AC212F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05340C9A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3AD33544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03572EB0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107EBC3B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6D5F13B8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3979707E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03313AD1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1FD28FCD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0F0C5F64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6378613B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05ACDF15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42BCAE95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3236CA4E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2AF9EA8B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485ED05E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75EF9926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58558C22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</w:p>
    <w:p w14:paraId="478814D4" w14:textId="03D332EE" w:rsidR="008F25A8" w:rsidRPr="00681E50" w:rsidRDefault="008F25A8" w:rsidP="008F25A8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4A93D691" w14:textId="77777777" w:rsidR="008F25A8" w:rsidRPr="00681E50" w:rsidRDefault="008F25A8" w:rsidP="008F25A8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8057FE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08DE7EC5" w14:textId="77777777" w:rsidR="008F25A8" w:rsidRDefault="008F25A8" w:rsidP="008F25A8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5D68CAE7" w14:textId="670BE8AF" w:rsidR="008F25A8" w:rsidRPr="008F25A8" w:rsidRDefault="008F25A8" w:rsidP="008F25A8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bookmarkEnd w:id="1"/>
      <w:r>
        <w:rPr>
          <w:rFonts w:ascii="Arial Narrow" w:hAnsi="Arial Narrow"/>
          <w:i/>
          <w:iCs/>
          <w:sz w:val="18"/>
          <w:szCs w:val="20"/>
        </w:rPr>
        <w:t xml:space="preserve">: 14.08.2024 </w:t>
      </w:r>
      <w:r w:rsidR="008057FE">
        <w:rPr>
          <w:rFonts w:ascii="Arial Narrow" w:hAnsi="Arial Narrow"/>
          <w:i/>
          <w:iCs/>
          <w:sz w:val="18"/>
          <w:szCs w:val="20"/>
        </w:rPr>
        <w:t>r</w:t>
      </w:r>
      <w:r>
        <w:rPr>
          <w:rFonts w:ascii="Arial Narrow" w:hAnsi="Arial Narrow"/>
          <w:i/>
          <w:iCs/>
          <w:sz w:val="18"/>
          <w:szCs w:val="20"/>
        </w:rPr>
        <w:t>.</w:t>
      </w:r>
    </w:p>
    <w:sectPr w:rsidR="008F25A8" w:rsidRPr="008F25A8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4AEE8" w14:textId="77777777" w:rsidR="00916417" w:rsidRDefault="00916417">
      <w:r>
        <w:separator/>
      </w:r>
    </w:p>
  </w:endnote>
  <w:endnote w:type="continuationSeparator" w:id="0">
    <w:p w14:paraId="6948F10C" w14:textId="77777777" w:rsidR="00916417" w:rsidRDefault="0091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D2262" w14:textId="77777777" w:rsidR="004910BE" w:rsidRDefault="004910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DE56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46682CC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BB4B8F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0152D" w14:textId="77777777" w:rsidR="004910BE" w:rsidRDefault="004910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19465E" w14:textId="77777777" w:rsidR="00916417" w:rsidRDefault="00916417">
      <w:r>
        <w:separator/>
      </w:r>
    </w:p>
  </w:footnote>
  <w:footnote w:type="continuationSeparator" w:id="0">
    <w:p w14:paraId="16F69E65" w14:textId="77777777" w:rsidR="00916417" w:rsidRDefault="00916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11F0" w14:textId="77777777" w:rsidR="004910BE" w:rsidRDefault="004910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F6786" w14:textId="77777777" w:rsidR="004910BE" w:rsidRDefault="004910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CBE5" w14:textId="77777777" w:rsidR="004910BE" w:rsidRDefault="004910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641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910BE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53AF"/>
    <w:rsid w:val="008057FE"/>
    <w:rsid w:val="00832144"/>
    <w:rsid w:val="00836DAF"/>
    <w:rsid w:val="008567C7"/>
    <w:rsid w:val="008642B3"/>
    <w:rsid w:val="008A6C10"/>
    <w:rsid w:val="008E5102"/>
    <w:rsid w:val="008F25A8"/>
    <w:rsid w:val="00915B9E"/>
    <w:rsid w:val="00916417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A0A95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186D34"/>
  <w15:chartTrackingRefBased/>
  <w15:docId w15:val="{6FF30BA9-123C-4C39-983F-1C2B647EB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8F25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2024-08-14T06:10:00Z</cp:lastPrinted>
  <dcterms:created xsi:type="dcterms:W3CDTF">2024-08-13T10:56:00Z</dcterms:created>
  <dcterms:modified xsi:type="dcterms:W3CDTF">2024-08-14T06:10:00Z</dcterms:modified>
</cp:coreProperties>
</file>