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A6027" w14:textId="55EF2281" w:rsidR="00D34297" w:rsidRPr="0019327F" w:rsidRDefault="00E01770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9327F">
        <w:rPr>
          <w:rFonts w:ascii="Arial Narrow" w:hAnsi="Arial Narrow" w:cs="Arial"/>
          <w:sz w:val="22"/>
          <w:szCs w:val="22"/>
        </w:rPr>
        <w:t>Bydgoszcz</w:t>
      </w:r>
      <w:r w:rsidR="00D34297" w:rsidRPr="0019327F">
        <w:rPr>
          <w:rFonts w:ascii="Arial Narrow" w:hAnsi="Arial Narrow" w:cs="Arial"/>
          <w:sz w:val="22"/>
          <w:szCs w:val="22"/>
        </w:rPr>
        <w:t xml:space="preserve"> dnia: </w:t>
      </w:r>
      <w:r w:rsidRPr="0019327F">
        <w:rPr>
          <w:rFonts w:ascii="Arial Narrow" w:hAnsi="Arial Narrow" w:cs="Arial"/>
          <w:sz w:val="22"/>
          <w:szCs w:val="22"/>
        </w:rPr>
        <w:t>2024-08-1</w:t>
      </w:r>
      <w:r w:rsidR="0019327F">
        <w:rPr>
          <w:rFonts w:ascii="Arial Narrow" w:hAnsi="Arial Narrow" w:cs="Arial"/>
          <w:sz w:val="22"/>
          <w:szCs w:val="22"/>
        </w:rPr>
        <w:t>4</w:t>
      </w:r>
    </w:p>
    <w:p w14:paraId="297784E5" w14:textId="77777777" w:rsidR="00D34297" w:rsidRPr="0019327F" w:rsidRDefault="00E01770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9327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9321F07" w14:textId="77777777" w:rsidR="00D34297" w:rsidRPr="0019327F" w:rsidRDefault="00E01770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9327F">
        <w:rPr>
          <w:rFonts w:ascii="Arial Narrow" w:hAnsi="Arial Narrow" w:cs="Arial"/>
          <w:sz w:val="22"/>
          <w:szCs w:val="22"/>
        </w:rPr>
        <w:t>Powstańców Warszawy</w:t>
      </w:r>
      <w:r w:rsidR="00D34297" w:rsidRPr="0019327F">
        <w:rPr>
          <w:rFonts w:ascii="Arial Narrow" w:hAnsi="Arial Narrow" w:cs="Arial"/>
          <w:sz w:val="22"/>
          <w:szCs w:val="22"/>
        </w:rPr>
        <w:t xml:space="preserve"> </w:t>
      </w:r>
      <w:r w:rsidRPr="0019327F">
        <w:rPr>
          <w:rFonts w:ascii="Arial Narrow" w:hAnsi="Arial Narrow" w:cs="Arial"/>
          <w:sz w:val="22"/>
          <w:szCs w:val="22"/>
        </w:rPr>
        <w:t>5</w:t>
      </w:r>
    </w:p>
    <w:p w14:paraId="42DD4794" w14:textId="77777777" w:rsidR="00D34297" w:rsidRPr="0019327F" w:rsidRDefault="00E01770" w:rsidP="00D34297">
      <w:pPr>
        <w:rPr>
          <w:rFonts w:ascii="Arial Narrow" w:hAnsi="Arial Narrow" w:cs="Arial"/>
          <w:sz w:val="22"/>
          <w:szCs w:val="22"/>
        </w:rPr>
      </w:pPr>
      <w:r w:rsidRPr="0019327F">
        <w:rPr>
          <w:rFonts w:ascii="Arial Narrow" w:hAnsi="Arial Narrow" w:cs="Arial"/>
          <w:sz w:val="22"/>
          <w:szCs w:val="22"/>
        </w:rPr>
        <w:t>85-681</w:t>
      </w:r>
      <w:r w:rsidR="00D34297" w:rsidRPr="0019327F">
        <w:rPr>
          <w:rFonts w:ascii="Arial Narrow" w:hAnsi="Arial Narrow" w:cs="Arial"/>
          <w:sz w:val="22"/>
          <w:szCs w:val="22"/>
        </w:rPr>
        <w:t xml:space="preserve"> </w:t>
      </w:r>
      <w:r w:rsidRPr="0019327F">
        <w:rPr>
          <w:rFonts w:ascii="Arial Narrow" w:hAnsi="Arial Narrow" w:cs="Arial"/>
          <w:sz w:val="22"/>
          <w:szCs w:val="22"/>
        </w:rPr>
        <w:t>Bydgoszcz</w:t>
      </w:r>
    </w:p>
    <w:p w14:paraId="3E0FD228" w14:textId="77777777" w:rsidR="00D34297" w:rsidRPr="0019327F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19327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FFE16C1" w14:textId="77777777" w:rsidR="00D34297" w:rsidRPr="0019327F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19327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2C85B9A" w14:textId="2F7D5D54" w:rsidR="0019327F" w:rsidRPr="00AC3505" w:rsidRDefault="0019327F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AC350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AC3505" w:rsidRPr="00AC3505">
        <w:rPr>
          <w:rFonts w:ascii="Arial Narrow" w:hAnsi="Arial Narrow" w:cs="Arial"/>
          <w:b/>
          <w:sz w:val="22"/>
          <w:szCs w:val="22"/>
        </w:rPr>
        <w:t>6348/24</w:t>
      </w:r>
    </w:p>
    <w:p w14:paraId="51BBDC3A" w14:textId="77777777" w:rsidR="00D34297" w:rsidRPr="0019327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19327F">
        <w:rPr>
          <w:rFonts w:ascii="Arial Narrow" w:hAnsi="Arial Narrow" w:cs="Arial"/>
          <w:b/>
          <w:sz w:val="22"/>
          <w:szCs w:val="22"/>
        </w:rPr>
        <w:t>WYKONAWCY</w:t>
      </w:r>
    </w:p>
    <w:p w14:paraId="2EFC8F7D" w14:textId="77777777" w:rsidR="00D34297" w:rsidRPr="0019327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19327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19327F" w14:paraId="25D358A9" w14:textId="77777777" w:rsidTr="00D34297">
        <w:tc>
          <w:tcPr>
            <w:tcW w:w="9180" w:type="dxa"/>
            <w:shd w:val="clear" w:color="auto" w:fill="F2F2F2"/>
            <w:hideMark/>
          </w:tcPr>
          <w:p w14:paraId="2A196FE6" w14:textId="77777777" w:rsidR="00D34297" w:rsidRPr="0019327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9327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2CE69AF4" w14:textId="77777777" w:rsidR="00D34297" w:rsidRPr="0019327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9327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37FD12F4" w14:textId="77777777" w:rsidR="00D34297" w:rsidRPr="0019327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2CCE007" w14:textId="77777777" w:rsidR="00D34297" w:rsidRPr="0019327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9327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9327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9327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19327F" w14:paraId="442DA9A4" w14:textId="77777777" w:rsidTr="00310284">
        <w:tc>
          <w:tcPr>
            <w:tcW w:w="2269" w:type="dxa"/>
            <w:shd w:val="clear" w:color="auto" w:fill="auto"/>
          </w:tcPr>
          <w:p w14:paraId="08BB27AA" w14:textId="77777777" w:rsidR="00D34297" w:rsidRPr="0019327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ED644D" w14:textId="77777777" w:rsidR="00D34297" w:rsidRPr="0019327F" w:rsidRDefault="00E0177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E01770" w:rsidRPr="0019327F" w14:paraId="7122EF9D" w14:textId="77777777" w:rsidTr="00581281">
        <w:tc>
          <w:tcPr>
            <w:tcW w:w="2269" w:type="dxa"/>
            <w:shd w:val="clear" w:color="auto" w:fill="auto"/>
          </w:tcPr>
          <w:p w14:paraId="26D1D4B4" w14:textId="77777777" w:rsidR="00E01770" w:rsidRPr="0019327F" w:rsidRDefault="00E01770" w:rsidP="005812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D9D08F" w14:textId="77777777" w:rsidR="00E01770" w:rsidRPr="0019327F" w:rsidRDefault="00E01770" w:rsidP="005812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b/>
                <w:sz w:val="22"/>
                <w:szCs w:val="22"/>
              </w:rPr>
              <w:t>88/2024</w:t>
            </w:r>
          </w:p>
        </w:tc>
      </w:tr>
    </w:tbl>
    <w:p w14:paraId="644F48ED" w14:textId="77777777" w:rsidR="00010B31" w:rsidRPr="0019327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50ADA5B5" w14:textId="468E5A88" w:rsidR="00010B31" w:rsidRPr="0019327F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19327F">
        <w:rPr>
          <w:rFonts w:ascii="Arial Narrow" w:hAnsi="Arial Narrow" w:cs="Arial"/>
          <w:sz w:val="22"/>
          <w:szCs w:val="22"/>
        </w:rPr>
        <w:t xml:space="preserve">Zamawiający, </w:t>
      </w:r>
      <w:r w:rsidR="00E01770" w:rsidRPr="0019327F">
        <w:rPr>
          <w:rFonts w:ascii="Arial Narrow" w:hAnsi="Arial Narrow" w:cs="Arial"/>
          <w:b/>
          <w:sz w:val="22"/>
          <w:szCs w:val="22"/>
        </w:rPr>
        <w:t>10WSzKzP SPZOZ</w:t>
      </w:r>
      <w:r w:rsidRPr="0019327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01770" w:rsidRPr="0019327F">
        <w:rPr>
          <w:rFonts w:ascii="Arial Narrow" w:hAnsi="Arial Narrow" w:cs="Arial"/>
          <w:sz w:val="22"/>
          <w:szCs w:val="22"/>
        </w:rPr>
        <w:t>(</w:t>
      </w:r>
      <w:proofErr w:type="spellStart"/>
      <w:r w:rsidR="00E01770" w:rsidRPr="0019327F">
        <w:rPr>
          <w:rFonts w:ascii="Arial Narrow" w:hAnsi="Arial Narrow" w:cs="Arial"/>
          <w:sz w:val="22"/>
          <w:szCs w:val="22"/>
        </w:rPr>
        <w:t>t.j</w:t>
      </w:r>
      <w:proofErr w:type="spellEnd"/>
      <w:r w:rsidR="00E01770" w:rsidRPr="0019327F">
        <w:rPr>
          <w:rFonts w:ascii="Arial Narrow" w:hAnsi="Arial Narrow" w:cs="Arial"/>
          <w:sz w:val="22"/>
          <w:szCs w:val="22"/>
        </w:rPr>
        <w:t>. Dz. U. z 2023r. poz. 1605)</w:t>
      </w:r>
      <w:r w:rsidRPr="0019327F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19327F">
        <w:rPr>
          <w:rFonts w:ascii="Arial Narrow" w:hAnsi="Arial Narrow" w:cs="Arial"/>
          <w:sz w:val="22"/>
          <w:szCs w:val="22"/>
        </w:rPr>
        <w:t>Pzp</w:t>
      </w:r>
      <w:proofErr w:type="spellEnd"/>
      <w:r w:rsidRPr="0019327F">
        <w:rPr>
          <w:rFonts w:ascii="Arial Narrow" w:hAnsi="Arial Narrow" w:cs="Arial"/>
          <w:sz w:val="22"/>
          <w:szCs w:val="22"/>
        </w:rPr>
        <w:t>” zawiadamia</w:t>
      </w:r>
      <w:r w:rsidR="00AC3505">
        <w:rPr>
          <w:rFonts w:ascii="Arial Narrow" w:hAnsi="Arial Narrow" w:cs="Arial"/>
          <w:sz w:val="22"/>
          <w:szCs w:val="22"/>
        </w:rPr>
        <w:t>,</w:t>
      </w:r>
      <w:r w:rsidRPr="0019327F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19327F">
        <w:rPr>
          <w:rFonts w:ascii="Arial Narrow" w:hAnsi="Arial Narrow" w:cs="Arial"/>
          <w:sz w:val="22"/>
          <w:szCs w:val="22"/>
        </w:rPr>
        <w:t>na</w:t>
      </w:r>
      <w:r w:rsidRPr="0019327F">
        <w:rPr>
          <w:rFonts w:ascii="Arial Narrow" w:hAnsi="Arial Narrow" w:cs="Arial"/>
          <w:sz w:val="22"/>
          <w:szCs w:val="22"/>
        </w:rPr>
        <w:t xml:space="preserve"> </w:t>
      </w:r>
      <w:r w:rsidR="00D8293D" w:rsidRPr="0019327F">
        <w:rPr>
          <w:rFonts w:ascii="Arial Narrow" w:hAnsi="Arial Narrow" w:cs="Arial"/>
          <w:sz w:val="22"/>
          <w:szCs w:val="22"/>
        </w:rPr>
        <w:t>na</w:t>
      </w:r>
      <w:r w:rsidR="00010B31" w:rsidRPr="0019327F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19327F" w14:paraId="7F46EC1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E307" w14:textId="77777777" w:rsidR="00D44D12" w:rsidRPr="0019327F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47F5" w14:textId="77777777" w:rsidR="00D44D12" w:rsidRPr="0019327F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15692F43" w14:textId="77777777" w:rsidR="00D44D12" w:rsidRPr="0019327F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E01770" w:rsidRPr="0019327F" w14:paraId="51C6335F" w14:textId="77777777" w:rsidTr="005812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0485" w14:textId="77777777" w:rsidR="00E01770" w:rsidRPr="0019327F" w:rsidRDefault="00E01770" w:rsidP="00AC3505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5E53" w14:textId="77777777" w:rsidR="00E01770" w:rsidRPr="0019327F" w:rsidRDefault="00E01770" w:rsidP="00AC35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b/>
                <w:sz w:val="22"/>
                <w:szCs w:val="22"/>
              </w:rPr>
              <w:t xml:space="preserve">Spodenki do </w:t>
            </w:r>
            <w:proofErr w:type="spellStart"/>
            <w:r w:rsidRPr="0019327F">
              <w:rPr>
                <w:rFonts w:ascii="Arial Narrow" w:hAnsi="Arial Narrow" w:cs="Arial"/>
                <w:b/>
                <w:sz w:val="22"/>
                <w:szCs w:val="22"/>
              </w:rPr>
              <w:t>kolonoskopii</w:t>
            </w:r>
            <w:proofErr w:type="spellEnd"/>
          </w:p>
          <w:p w14:paraId="3E7D613B" w14:textId="77777777" w:rsidR="00E01770" w:rsidRPr="0019327F" w:rsidRDefault="00E01770" w:rsidP="00AC3505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B07EE6C" w14:textId="77777777" w:rsidR="00E01770" w:rsidRPr="0019327F" w:rsidRDefault="00E01770" w:rsidP="00AC35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9327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A5284D8" w14:textId="77777777" w:rsidR="00E01770" w:rsidRPr="0019327F" w:rsidRDefault="00E01770" w:rsidP="00AC3505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ABF239E" w14:textId="662B11A6" w:rsidR="00E01770" w:rsidRPr="0019327F" w:rsidRDefault="00E01770" w:rsidP="00AC3505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Do dnia </w:t>
            </w:r>
            <w:r w:rsidR="0019327F" w:rsidRPr="0019327F">
              <w:rPr>
                <w:rFonts w:ascii="Arial Narrow" w:hAnsi="Arial Narrow" w:cs="Arial"/>
                <w:sz w:val="22"/>
                <w:szCs w:val="22"/>
              </w:rPr>
              <w:t>składania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 ofert, tj. do dnia 18.07.2024 r, do godziny 8:00 na przedmiotowe zadanie nie wpłynęła żadna oferta.</w:t>
            </w:r>
          </w:p>
        </w:tc>
      </w:tr>
      <w:tr w:rsidR="00E01770" w:rsidRPr="0019327F" w14:paraId="1C0740A4" w14:textId="77777777" w:rsidTr="005812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AE96" w14:textId="77777777" w:rsidR="00E01770" w:rsidRPr="0019327F" w:rsidRDefault="00E01770" w:rsidP="00AC3505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79A0" w14:textId="77777777" w:rsidR="00E01770" w:rsidRPr="0019327F" w:rsidRDefault="00E01770" w:rsidP="00AC35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b/>
                <w:sz w:val="22"/>
                <w:szCs w:val="22"/>
              </w:rPr>
              <w:t>Łączniki do worków na mocz</w:t>
            </w:r>
          </w:p>
          <w:p w14:paraId="19B9AD65" w14:textId="77777777" w:rsidR="00E01770" w:rsidRPr="0019327F" w:rsidRDefault="00E01770" w:rsidP="00AC3505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33DAD00" w14:textId="77777777" w:rsidR="00E01770" w:rsidRPr="0019327F" w:rsidRDefault="00E01770" w:rsidP="00AC35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9327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14:paraId="70227A0A" w14:textId="77777777" w:rsidR="00E01770" w:rsidRPr="0019327F" w:rsidRDefault="00E01770" w:rsidP="00AC3505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5B0D5CE" w14:textId="45AEB1DF" w:rsidR="00E01770" w:rsidRPr="0019327F" w:rsidRDefault="00E01770" w:rsidP="00AC3505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Do dnia </w:t>
            </w:r>
            <w:r w:rsidR="0019327F" w:rsidRPr="0019327F">
              <w:rPr>
                <w:rFonts w:ascii="Arial Narrow" w:hAnsi="Arial Narrow" w:cs="Arial"/>
                <w:sz w:val="22"/>
                <w:szCs w:val="22"/>
              </w:rPr>
              <w:t>składania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 ofert, tj. do dnia 18.07.2024 r, do godziny 8:00 na przedmiotowe zadanie nie wpłynęła żadna oferta.</w:t>
            </w:r>
          </w:p>
        </w:tc>
      </w:tr>
      <w:tr w:rsidR="00E01770" w:rsidRPr="0019327F" w14:paraId="55DDABEA" w14:textId="77777777" w:rsidTr="0058128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9058" w14:textId="77777777" w:rsidR="00E01770" w:rsidRPr="0019327F" w:rsidRDefault="00E01770" w:rsidP="00AC3505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65B9" w14:textId="77777777" w:rsidR="00E01770" w:rsidRPr="0019327F" w:rsidRDefault="00E01770" w:rsidP="00AC35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b/>
                <w:sz w:val="22"/>
                <w:szCs w:val="22"/>
              </w:rPr>
              <w:t>Chwytaki</w:t>
            </w:r>
          </w:p>
          <w:p w14:paraId="5540374F" w14:textId="77777777" w:rsidR="00E01770" w:rsidRPr="0019327F" w:rsidRDefault="00E01770" w:rsidP="00AC3505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B96A805" w14:textId="77777777" w:rsidR="00E01770" w:rsidRPr="0019327F" w:rsidRDefault="00E01770" w:rsidP="00AC3505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19327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DB884E1" w14:textId="77777777" w:rsidR="00E01770" w:rsidRPr="0019327F" w:rsidRDefault="00E01770" w:rsidP="00AC3505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ACEAD5E" w14:textId="141B8A34" w:rsidR="00E01770" w:rsidRPr="0019327F" w:rsidRDefault="00E01770" w:rsidP="00AC3505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Do dnia </w:t>
            </w:r>
            <w:r w:rsidR="0019327F" w:rsidRPr="0019327F">
              <w:rPr>
                <w:rFonts w:ascii="Arial Narrow" w:hAnsi="Arial Narrow" w:cs="Arial"/>
                <w:sz w:val="22"/>
                <w:szCs w:val="22"/>
              </w:rPr>
              <w:t>składania</w:t>
            </w:r>
            <w:r w:rsidRPr="0019327F">
              <w:rPr>
                <w:rFonts w:ascii="Arial Narrow" w:hAnsi="Arial Narrow" w:cs="Arial"/>
                <w:sz w:val="22"/>
                <w:szCs w:val="22"/>
              </w:rPr>
              <w:t xml:space="preserve"> ofert, tj. do dnia 18.07.2024 r, do godziny 8:00 na przedmiotowe zadanie nie wpłynęła żadna oferta.</w:t>
            </w:r>
          </w:p>
        </w:tc>
      </w:tr>
    </w:tbl>
    <w:p w14:paraId="341915C3" w14:textId="70033C9B" w:rsidR="00010B31" w:rsidRPr="0019327F" w:rsidRDefault="00AC3505" w:rsidP="00AC3505">
      <w:pPr>
        <w:pStyle w:val="Tekstpodstawowy"/>
        <w:spacing w:before="600" w:after="480" w:line="276" w:lineRule="auto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19327F">
        <w:rPr>
          <w:rFonts w:ascii="Arial Narrow" w:hAnsi="Arial Narrow" w:cs="Arial"/>
          <w:i/>
          <w:sz w:val="22"/>
          <w:szCs w:val="22"/>
        </w:rPr>
        <w:t>ZAMAWIAJĄCY</w:t>
      </w:r>
    </w:p>
    <w:p w14:paraId="4164A6F1" w14:textId="7F919A5E" w:rsidR="002A7DFF" w:rsidRDefault="00E01770" w:rsidP="002A7DFF">
      <w:pPr>
        <w:spacing w:line="360" w:lineRule="auto"/>
        <w:jc w:val="right"/>
        <w:rPr>
          <w:rFonts w:ascii="Arial Narrow" w:hAnsi="Arial Narrow" w:cs="Arial"/>
          <w:sz w:val="22"/>
          <w:szCs w:val="22"/>
        </w:rPr>
      </w:pPr>
      <w:r w:rsidRPr="0019327F">
        <w:rPr>
          <w:rFonts w:ascii="Arial Narrow" w:hAnsi="Arial Narrow" w:cs="Arial"/>
          <w:sz w:val="22"/>
          <w:szCs w:val="22"/>
        </w:rPr>
        <w:t xml:space="preserve">  </w:t>
      </w:r>
    </w:p>
    <w:p w14:paraId="2412DDF2" w14:textId="77777777" w:rsidR="0019327F" w:rsidRDefault="0019327F" w:rsidP="002A7DFF">
      <w:pPr>
        <w:spacing w:line="360" w:lineRule="auto"/>
        <w:jc w:val="right"/>
        <w:rPr>
          <w:rFonts w:ascii="Arial Narrow" w:hAnsi="Arial Narrow" w:cs="Arial"/>
          <w:sz w:val="22"/>
          <w:szCs w:val="22"/>
        </w:rPr>
      </w:pPr>
    </w:p>
    <w:p w14:paraId="6667ECE4" w14:textId="77777777" w:rsidR="0019327F" w:rsidRDefault="0019327F" w:rsidP="002A7DFF">
      <w:pPr>
        <w:spacing w:line="360" w:lineRule="auto"/>
        <w:jc w:val="right"/>
        <w:rPr>
          <w:rFonts w:ascii="Arial Narrow" w:hAnsi="Arial Narrow" w:cs="Arial"/>
          <w:sz w:val="22"/>
          <w:szCs w:val="22"/>
        </w:rPr>
      </w:pPr>
    </w:p>
    <w:p w14:paraId="4C7142E5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14:paraId="5AD225BE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D110B69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D1721B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D5956AD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5435A0E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6E6E067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49FC8BE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F7AF3C9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835A24E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F63CD33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67F1A14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6A3304F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C29528F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6A340E4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7AC8754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9B17CE1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96C5720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8FAD64A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BDA2DF2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A5FC117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D757D0F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B59EA84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51C865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ECF296C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F92E168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6F53AD6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0A14D0C" w14:textId="77777777" w:rsidR="00AC3505" w:rsidRDefault="00AC3505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C66C377" w14:textId="38DF1123" w:rsidR="0019327F" w:rsidRPr="0019327F" w:rsidRDefault="0019327F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19327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5D655344" w14:textId="77777777" w:rsidR="0019327F" w:rsidRPr="00AC3505" w:rsidRDefault="0019327F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AC350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33849E6" w14:textId="77777777" w:rsidR="0019327F" w:rsidRPr="00681E50" w:rsidRDefault="0019327F" w:rsidP="0019327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AC3505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AC3505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AC3505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7177A922" w14:textId="77777777" w:rsidR="0019327F" w:rsidRPr="00681E50" w:rsidRDefault="0019327F" w:rsidP="0019327F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2D75E877" w14:textId="4FB76FC8" w:rsidR="0019327F" w:rsidRPr="0019327F" w:rsidRDefault="0019327F" w:rsidP="0019327F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0"/>
      <w:bookmarkEnd w:id="1"/>
      <w:r>
        <w:rPr>
          <w:rFonts w:ascii="Arial Narrow" w:hAnsi="Arial Narrow"/>
          <w:i/>
          <w:iCs/>
          <w:sz w:val="18"/>
        </w:rPr>
        <w:t xml:space="preserve"> 14.08.2024 r.</w:t>
      </w:r>
    </w:p>
    <w:sectPr w:rsidR="0019327F" w:rsidRPr="0019327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5DD9F2" w14:textId="77777777" w:rsidR="00985379" w:rsidRDefault="00985379" w:rsidP="00D34297">
      <w:r>
        <w:separator/>
      </w:r>
    </w:p>
  </w:endnote>
  <w:endnote w:type="continuationSeparator" w:id="0">
    <w:p w14:paraId="4841849C" w14:textId="77777777" w:rsidR="00985379" w:rsidRDefault="0098537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E5107" w14:textId="77777777" w:rsidR="00E01770" w:rsidRDefault="00E017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4C75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CAF193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4365C" w14:textId="77777777" w:rsidR="00E01770" w:rsidRDefault="00E01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070C07" w14:textId="77777777" w:rsidR="00985379" w:rsidRDefault="00985379" w:rsidP="00D34297">
      <w:r>
        <w:separator/>
      </w:r>
    </w:p>
  </w:footnote>
  <w:footnote w:type="continuationSeparator" w:id="0">
    <w:p w14:paraId="22D2F9B9" w14:textId="77777777" w:rsidR="00985379" w:rsidRDefault="0098537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CB843" w14:textId="77777777" w:rsidR="00E01770" w:rsidRDefault="00E01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624B6" w14:textId="77777777" w:rsidR="00E01770" w:rsidRDefault="00E01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EBAEE" w14:textId="77777777" w:rsidR="00E01770" w:rsidRDefault="00E01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379"/>
    <w:rsid w:val="00010B31"/>
    <w:rsid w:val="00104963"/>
    <w:rsid w:val="00150F65"/>
    <w:rsid w:val="0019327F"/>
    <w:rsid w:val="002A7DFF"/>
    <w:rsid w:val="00310284"/>
    <w:rsid w:val="00466727"/>
    <w:rsid w:val="004E2226"/>
    <w:rsid w:val="005464E2"/>
    <w:rsid w:val="00640A3C"/>
    <w:rsid w:val="00823326"/>
    <w:rsid w:val="00856A3E"/>
    <w:rsid w:val="00894412"/>
    <w:rsid w:val="009462DF"/>
    <w:rsid w:val="009500EB"/>
    <w:rsid w:val="00985379"/>
    <w:rsid w:val="00993EFC"/>
    <w:rsid w:val="00AB3E72"/>
    <w:rsid w:val="00AC1A4B"/>
    <w:rsid w:val="00AC3505"/>
    <w:rsid w:val="00D34297"/>
    <w:rsid w:val="00D41670"/>
    <w:rsid w:val="00D44D12"/>
    <w:rsid w:val="00D8293D"/>
    <w:rsid w:val="00E01770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6C237A"/>
  <w15:chartTrackingRefBased/>
  <w15:docId w15:val="{AFB7782F-BADB-4BF9-865A-2C07E75D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19327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9327F"/>
    <w:rPr>
      <w:b/>
      <w:bCs/>
    </w:rPr>
  </w:style>
  <w:style w:type="character" w:styleId="Hipercze">
    <w:name w:val="Hyperlink"/>
    <w:uiPriority w:val="99"/>
    <w:unhideWhenUsed/>
    <w:rsid w:val="001932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283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2024-08-14T06:34:00Z</cp:lastPrinted>
  <dcterms:created xsi:type="dcterms:W3CDTF">2024-08-13T10:50:00Z</dcterms:created>
  <dcterms:modified xsi:type="dcterms:W3CDTF">2024-08-14T06:34:00Z</dcterms:modified>
</cp:coreProperties>
</file>