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6B3A7F69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5114D">
        <w:rPr>
          <w:bCs/>
          <w:sz w:val="22"/>
          <w:szCs w:val="22"/>
        </w:rPr>
        <w:t>1</w:t>
      </w:r>
      <w:r w:rsidR="0051379B">
        <w:rPr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004C41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81AF253" w14:textId="77777777" w:rsidR="00AC23E0" w:rsidRPr="00AC23E0" w:rsidRDefault="00AC23E0" w:rsidP="00AC23E0">
      <w:pPr>
        <w:spacing w:line="276" w:lineRule="auto"/>
        <w:jc w:val="center"/>
        <w:rPr>
          <w:sz w:val="22"/>
          <w:szCs w:val="22"/>
        </w:rPr>
      </w:pPr>
      <w:r w:rsidRPr="00AC23E0">
        <w:rPr>
          <w:sz w:val="22"/>
          <w:szCs w:val="22"/>
        </w:rPr>
        <w:t>Nawiązując do toczącego się postępowania o udzielenie zamówienia publicznego prowadzonego</w:t>
      </w:r>
    </w:p>
    <w:p w14:paraId="286CF903" w14:textId="77777777" w:rsidR="00AC23E0" w:rsidRDefault="00AC23E0" w:rsidP="00AC23E0">
      <w:pPr>
        <w:spacing w:line="276" w:lineRule="auto"/>
        <w:jc w:val="center"/>
        <w:rPr>
          <w:sz w:val="22"/>
          <w:szCs w:val="22"/>
        </w:rPr>
      </w:pPr>
      <w:r w:rsidRPr="00AC23E0">
        <w:rPr>
          <w:sz w:val="22"/>
          <w:szCs w:val="22"/>
        </w:rPr>
        <w:t>w trybie podstawowym bez negocjacji pn.:</w:t>
      </w:r>
    </w:p>
    <w:p w14:paraId="5EE88DB2" w14:textId="77777777" w:rsidR="00AC23E0" w:rsidRDefault="00AC23E0" w:rsidP="00AC23E0">
      <w:pPr>
        <w:spacing w:line="276" w:lineRule="auto"/>
        <w:jc w:val="center"/>
        <w:rPr>
          <w:sz w:val="22"/>
          <w:szCs w:val="22"/>
        </w:rPr>
      </w:pPr>
    </w:p>
    <w:p w14:paraId="35C4C1EE" w14:textId="290132F1" w:rsidR="00166500" w:rsidRPr="00166500" w:rsidRDefault="00281DC6" w:rsidP="00AC23E0">
      <w:pPr>
        <w:spacing w:line="276" w:lineRule="auto"/>
        <w:jc w:val="center"/>
        <w:rPr>
          <w:b/>
          <w:bCs/>
          <w:sz w:val="22"/>
          <w:szCs w:val="22"/>
        </w:rPr>
      </w:pPr>
      <w:r w:rsidRPr="00281DC6">
        <w:rPr>
          <w:sz w:val="22"/>
          <w:szCs w:val="22"/>
        </w:rPr>
        <w:t>”</w:t>
      </w:r>
      <w:r w:rsidR="00166500" w:rsidRPr="00166500">
        <w:rPr>
          <w:bCs/>
        </w:rPr>
        <w:t xml:space="preserve"> </w:t>
      </w:r>
      <w:r w:rsidR="00F5114D" w:rsidRPr="00F5114D">
        <w:rPr>
          <w:b/>
          <w:bCs/>
          <w:sz w:val="22"/>
          <w:szCs w:val="22"/>
        </w:rPr>
        <w:t>Pełnienie całodobowego serwisu, konserwacji oraz naprawy urządzeń transportu bliskiego zainstalowanych w obiektach  - Filia nr 1, Filia nr 2 i Filia nr 3</w:t>
      </w:r>
      <w:r w:rsidR="00AC23E0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65D1E2D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16650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16650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16650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16650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16650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16650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16650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16650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Default="00281DC6" w:rsidP="0046028C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23B53259" w14:textId="77777777" w:rsidR="00BC16D7" w:rsidRDefault="00BC16D7" w:rsidP="00BC16D7">
      <w:pPr>
        <w:spacing w:line="276" w:lineRule="auto"/>
        <w:contextualSpacing/>
        <w:jc w:val="both"/>
        <w:rPr>
          <w:sz w:val="22"/>
        </w:rPr>
      </w:pPr>
    </w:p>
    <w:p w14:paraId="06E317D8" w14:textId="77777777" w:rsidR="00BC16D7" w:rsidRPr="00BC16D7" w:rsidRDefault="00BC16D7" w:rsidP="00BC16D7">
      <w:pPr>
        <w:spacing w:line="276" w:lineRule="auto"/>
        <w:contextualSpacing/>
        <w:jc w:val="both"/>
        <w:rPr>
          <w:bCs/>
          <w:sz w:val="22"/>
        </w:rPr>
      </w:pPr>
      <w:r w:rsidRPr="00BC16D7">
        <w:rPr>
          <w:bCs/>
          <w:sz w:val="22"/>
        </w:rPr>
        <w:t xml:space="preserve">Maksymalną wartość Umowy określa się na kwotę: </w:t>
      </w:r>
    </w:p>
    <w:p w14:paraId="51166800" w14:textId="5FE8BACD" w:rsidR="00BC16D7" w:rsidRPr="00BC16D7" w:rsidRDefault="00BC16D7" w:rsidP="00BC16D7">
      <w:pPr>
        <w:spacing w:line="276" w:lineRule="auto"/>
        <w:contextualSpacing/>
        <w:jc w:val="both"/>
        <w:rPr>
          <w:bCs/>
          <w:sz w:val="22"/>
        </w:rPr>
      </w:pPr>
      <w:r w:rsidRPr="00BC16D7">
        <w:rPr>
          <w:bCs/>
          <w:sz w:val="22"/>
        </w:rPr>
        <w:t xml:space="preserve">Wartość netto za wykonanie całości przedmiotu zamówienia </w:t>
      </w:r>
      <w:bookmarkStart w:id="2" w:name="_Hlk115872913"/>
      <w:r w:rsidRPr="00BC16D7">
        <w:rPr>
          <w:bCs/>
          <w:sz w:val="22"/>
        </w:rPr>
        <w:t>(przeglądy plus pakiet 5</w:t>
      </w:r>
      <w:r>
        <w:rPr>
          <w:bCs/>
          <w:sz w:val="22"/>
        </w:rPr>
        <w:t>0</w:t>
      </w:r>
      <w:r w:rsidRPr="00BC16D7">
        <w:rPr>
          <w:bCs/>
          <w:sz w:val="22"/>
        </w:rPr>
        <w:t xml:space="preserve"> roboczogodzin dla napraw) </w:t>
      </w:r>
      <w:bookmarkEnd w:id="2"/>
      <w:r w:rsidRPr="00BC16D7">
        <w:rPr>
          <w:bCs/>
          <w:sz w:val="22"/>
        </w:rPr>
        <w:t>zamówienia wynosi: ………..…………… zł</w:t>
      </w:r>
    </w:p>
    <w:p w14:paraId="63A09A1F" w14:textId="7E53341E" w:rsidR="00BC16D7" w:rsidRPr="00BC16D7" w:rsidRDefault="00BC16D7" w:rsidP="00BC16D7">
      <w:pPr>
        <w:spacing w:line="276" w:lineRule="auto"/>
        <w:contextualSpacing/>
        <w:jc w:val="both"/>
        <w:rPr>
          <w:b/>
          <w:sz w:val="22"/>
        </w:rPr>
      </w:pPr>
      <w:r w:rsidRPr="00BC16D7">
        <w:rPr>
          <w:b/>
          <w:sz w:val="22"/>
        </w:rPr>
        <w:lastRenderedPageBreak/>
        <w:t>Wartość brutto za wykonanie całości przedmiotu zamówienia (przeglądy plus pakiet 5</w:t>
      </w:r>
      <w:r>
        <w:rPr>
          <w:b/>
          <w:sz w:val="22"/>
        </w:rPr>
        <w:t>0</w:t>
      </w:r>
      <w:r w:rsidRPr="00BC16D7">
        <w:rPr>
          <w:b/>
          <w:sz w:val="22"/>
        </w:rPr>
        <w:t xml:space="preserve"> roboczogodzin dla napraw) wynosi: ……………….. zł </w:t>
      </w:r>
    </w:p>
    <w:p w14:paraId="2345741A" w14:textId="77777777" w:rsidR="00BC16D7" w:rsidRPr="00BC16D7" w:rsidRDefault="00BC16D7" w:rsidP="00BC16D7">
      <w:pPr>
        <w:spacing w:line="276" w:lineRule="auto"/>
        <w:contextualSpacing/>
        <w:jc w:val="both"/>
        <w:rPr>
          <w:bCs/>
          <w:sz w:val="22"/>
        </w:rPr>
      </w:pPr>
      <w:r w:rsidRPr="00BC16D7">
        <w:rPr>
          <w:bCs/>
          <w:sz w:val="22"/>
        </w:rPr>
        <w:t>(słownie: ………………………………………………………………………………… zł),</w:t>
      </w:r>
    </w:p>
    <w:p w14:paraId="3A83BEF2" w14:textId="77777777" w:rsidR="00BC16D7" w:rsidRPr="00BC16D7" w:rsidRDefault="00BC16D7" w:rsidP="00BC16D7">
      <w:pPr>
        <w:spacing w:line="276" w:lineRule="auto"/>
        <w:contextualSpacing/>
        <w:jc w:val="both"/>
        <w:rPr>
          <w:bCs/>
          <w:sz w:val="22"/>
        </w:rPr>
      </w:pPr>
      <w:r w:rsidRPr="00BC16D7">
        <w:rPr>
          <w:bCs/>
          <w:sz w:val="22"/>
        </w:rPr>
        <w:t>ww. wartości wyliczone zgodnie z odpowiednią tabelą</w:t>
      </w:r>
      <w:r w:rsidRPr="00BC16D7">
        <w:rPr>
          <w:b/>
          <w:bCs/>
          <w:sz w:val="22"/>
        </w:rPr>
        <w:t xml:space="preserve"> </w:t>
      </w:r>
      <w:r w:rsidRPr="00BC16D7">
        <w:rPr>
          <w:bCs/>
          <w:sz w:val="22"/>
        </w:rPr>
        <w:t>formularza asortymentowo - cenowego, stanowiącego załącznik nr 2 do SWZ / załącznik nr 2 do umowy</w:t>
      </w:r>
    </w:p>
    <w:p w14:paraId="6B4117E9" w14:textId="77777777" w:rsidR="00BC16D7" w:rsidRPr="00BC16D7" w:rsidRDefault="00BC16D7" w:rsidP="00BC16D7">
      <w:pPr>
        <w:spacing w:line="276" w:lineRule="auto"/>
        <w:contextualSpacing/>
        <w:jc w:val="both"/>
        <w:rPr>
          <w:sz w:val="22"/>
        </w:rPr>
      </w:pPr>
      <w:r w:rsidRPr="00BC16D7">
        <w:rPr>
          <w:sz w:val="22"/>
        </w:rPr>
        <w:t xml:space="preserve">w tym: </w:t>
      </w:r>
    </w:p>
    <w:p w14:paraId="68F75206" w14:textId="77777777" w:rsidR="00BC16D7" w:rsidRPr="00FD7D5A" w:rsidRDefault="00BC16D7" w:rsidP="00BC16D7">
      <w:pPr>
        <w:spacing w:after="120" w:line="276" w:lineRule="auto"/>
        <w:contextualSpacing/>
        <w:jc w:val="both"/>
      </w:pPr>
    </w:p>
    <w:p w14:paraId="1DFC7F77" w14:textId="77777777" w:rsidR="00BC16D7" w:rsidRPr="00BC16D7" w:rsidRDefault="00BC16D7" w:rsidP="00BC16D7">
      <w:pPr>
        <w:spacing w:line="276" w:lineRule="auto"/>
        <w:contextualSpacing/>
        <w:jc w:val="both"/>
        <w:rPr>
          <w:sz w:val="22"/>
        </w:rPr>
      </w:pPr>
      <w:r w:rsidRPr="00BC16D7">
        <w:rPr>
          <w:sz w:val="22"/>
        </w:rPr>
        <w:t>Za wykonanie  napraw asortymentu wymienionego w załączniku nr 2 do umowy, przysługuje zapłata wyliczona wg następujących ustaleń:</w:t>
      </w:r>
    </w:p>
    <w:p w14:paraId="0E4F11D1" w14:textId="77777777" w:rsidR="00BC16D7" w:rsidRDefault="00BC16D7" w:rsidP="00BC16D7">
      <w:pPr>
        <w:spacing w:line="276" w:lineRule="auto"/>
        <w:contextualSpacing/>
        <w:jc w:val="both"/>
        <w:rPr>
          <w:sz w:val="22"/>
        </w:rPr>
      </w:pPr>
    </w:p>
    <w:p w14:paraId="7AB2BDB0" w14:textId="7EDF0EF9" w:rsidR="00BC16D7" w:rsidRPr="00BC16D7" w:rsidRDefault="00BC16D7" w:rsidP="00BC16D7">
      <w:pPr>
        <w:spacing w:line="276" w:lineRule="auto"/>
        <w:contextualSpacing/>
        <w:jc w:val="both"/>
        <w:rPr>
          <w:sz w:val="22"/>
        </w:rPr>
      </w:pPr>
      <w:r w:rsidRPr="00BC16D7">
        <w:rPr>
          <w:sz w:val="22"/>
        </w:rPr>
        <w:t>Wartość jednej roboczogodziny za wykonanie naprawy wynosi:</w:t>
      </w:r>
    </w:p>
    <w:p w14:paraId="3623F163" w14:textId="77777777" w:rsidR="00BC16D7" w:rsidRPr="00BC16D7" w:rsidRDefault="00BC16D7" w:rsidP="00BC16D7">
      <w:pPr>
        <w:spacing w:line="276" w:lineRule="auto"/>
        <w:contextualSpacing/>
        <w:jc w:val="both"/>
        <w:rPr>
          <w:sz w:val="22"/>
        </w:rPr>
      </w:pPr>
      <w:r w:rsidRPr="00BC16D7">
        <w:rPr>
          <w:sz w:val="22"/>
        </w:rPr>
        <w:tab/>
        <w:t xml:space="preserve">netto: </w:t>
      </w:r>
      <w:r w:rsidRPr="00BC16D7">
        <w:rPr>
          <w:sz w:val="22"/>
        </w:rPr>
        <w:tab/>
      </w:r>
      <w:r w:rsidRPr="00BC16D7">
        <w:rPr>
          <w:sz w:val="22"/>
        </w:rPr>
        <w:tab/>
        <w:t>________ zł</w:t>
      </w:r>
    </w:p>
    <w:p w14:paraId="1BF044E6" w14:textId="77777777" w:rsidR="00BC16D7" w:rsidRPr="00BC16D7" w:rsidRDefault="00BC16D7" w:rsidP="00BC16D7">
      <w:pPr>
        <w:spacing w:line="276" w:lineRule="auto"/>
        <w:contextualSpacing/>
        <w:jc w:val="both"/>
        <w:rPr>
          <w:sz w:val="22"/>
        </w:rPr>
      </w:pPr>
      <w:r w:rsidRPr="00BC16D7">
        <w:rPr>
          <w:sz w:val="22"/>
        </w:rPr>
        <w:tab/>
        <w:t>podatek VAT:</w:t>
      </w:r>
      <w:r w:rsidRPr="00BC16D7">
        <w:rPr>
          <w:sz w:val="22"/>
        </w:rPr>
        <w:tab/>
        <w:t>________ zł ________ %</w:t>
      </w:r>
    </w:p>
    <w:p w14:paraId="6B8FEE8A" w14:textId="77777777" w:rsidR="00BC16D7" w:rsidRPr="00BC16D7" w:rsidRDefault="00BC16D7" w:rsidP="00BC16D7">
      <w:pPr>
        <w:spacing w:line="276" w:lineRule="auto"/>
        <w:contextualSpacing/>
        <w:jc w:val="both"/>
        <w:rPr>
          <w:sz w:val="22"/>
        </w:rPr>
      </w:pPr>
      <w:r w:rsidRPr="00BC16D7">
        <w:rPr>
          <w:sz w:val="22"/>
        </w:rPr>
        <w:tab/>
        <w:t xml:space="preserve">brutto: </w:t>
      </w:r>
      <w:r w:rsidRPr="00BC16D7">
        <w:rPr>
          <w:sz w:val="22"/>
        </w:rPr>
        <w:tab/>
      </w:r>
      <w:r w:rsidRPr="00BC16D7">
        <w:rPr>
          <w:sz w:val="22"/>
        </w:rPr>
        <w:tab/>
        <w:t>________ zł</w:t>
      </w:r>
    </w:p>
    <w:p w14:paraId="14CA5A48" w14:textId="77777777" w:rsidR="00430BFD" w:rsidRPr="007B1563" w:rsidRDefault="00430BFD" w:rsidP="00430BFD">
      <w:pPr>
        <w:spacing w:after="120" w:line="276" w:lineRule="auto"/>
        <w:ind w:left="284"/>
        <w:contextualSpacing/>
        <w:jc w:val="both"/>
        <w:rPr>
          <w:highlight w:val="yellow"/>
        </w:rPr>
      </w:pPr>
    </w:p>
    <w:p w14:paraId="3F1C8B5E" w14:textId="1FC6F9F8" w:rsidR="00FD7D5A" w:rsidRDefault="00FD7D5A" w:rsidP="00FD7D5A">
      <w:pPr>
        <w:jc w:val="both"/>
      </w:pPr>
      <w:r w:rsidRPr="00FD7D5A">
        <w:rPr>
          <w:b/>
        </w:rPr>
        <w:t xml:space="preserve">Gwarancja na naprawę </w:t>
      </w:r>
      <w:r>
        <w:rPr>
          <w:b/>
        </w:rPr>
        <w:t>(K-3)</w:t>
      </w:r>
      <w:r w:rsidRPr="00B35DA3">
        <w:rPr>
          <w:b/>
        </w:rPr>
        <w:t xml:space="preserve">: </w:t>
      </w:r>
      <w:r w:rsidRPr="00B35DA3">
        <w:t>……… (</w:t>
      </w:r>
      <w:r>
        <w:t>zgodnie z rozdziałem 21 SWZ– PODAĆ DOKŁADNIE ILE</w:t>
      </w:r>
      <w:r w:rsidRPr="00B35DA3">
        <w:t>)</w:t>
      </w:r>
    </w:p>
    <w:p w14:paraId="50653F4B" w14:textId="77777777" w:rsidR="00430BFD" w:rsidRDefault="00430BFD" w:rsidP="00430BFD">
      <w:pPr>
        <w:spacing w:after="120" w:line="276" w:lineRule="auto"/>
        <w:ind w:left="284"/>
        <w:contextualSpacing/>
        <w:jc w:val="both"/>
        <w:rPr>
          <w:highlight w:val="yellow"/>
        </w:rPr>
      </w:pPr>
    </w:p>
    <w:p w14:paraId="573A03AD" w14:textId="7C62B090" w:rsidR="00430BFD" w:rsidRPr="007B1563" w:rsidRDefault="00430BFD" w:rsidP="00430BFD">
      <w:pPr>
        <w:spacing w:after="120" w:line="276" w:lineRule="auto"/>
        <w:ind w:left="284"/>
        <w:contextualSpacing/>
        <w:jc w:val="both"/>
        <w:rPr>
          <w:highlight w:val="yellow"/>
        </w:rPr>
      </w:pPr>
      <w:r w:rsidRPr="00FD7D5A">
        <w:t xml:space="preserve"> Termin wykonania – 12 miesięcy od daty zawarcia umowy </w:t>
      </w:r>
    </w:p>
    <w:p w14:paraId="36ACB843" w14:textId="6CE0FB76" w:rsidR="00CB2BE7" w:rsidRDefault="00430BFD" w:rsidP="00430BFD">
      <w:pPr>
        <w:spacing w:after="120" w:line="276" w:lineRule="auto"/>
        <w:ind w:left="284"/>
        <w:contextualSpacing/>
        <w:jc w:val="both"/>
      </w:pPr>
      <w:r>
        <w:t>Warunki płatności - 60 dni</w:t>
      </w:r>
    </w:p>
    <w:p w14:paraId="24D93C6E" w14:textId="77777777" w:rsidR="00430BFD" w:rsidRDefault="00430BFD" w:rsidP="00430BFD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367D52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B80ABB8" w14:textId="77777777" w:rsidR="00367D52" w:rsidRPr="007124CE" w:rsidRDefault="00367D52" w:rsidP="00367D52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 w:rsidRPr="007124CE">
        <w:t>oświadczam, że nie podlegam wykluczeniu z postępowania na podstawie art.108 ust 1 pkt 1-6 ustawy Pzp.</w:t>
      </w:r>
    </w:p>
    <w:p w14:paraId="324877E7" w14:textId="77777777" w:rsidR="00367D52" w:rsidRPr="007124CE" w:rsidRDefault="00367D52" w:rsidP="00367D52">
      <w:pPr>
        <w:numPr>
          <w:ilvl w:val="0"/>
          <w:numId w:val="36"/>
        </w:numPr>
      </w:pPr>
      <w:r w:rsidRPr="007124CE">
        <w:t>oświadczam, że nie podlegam wykluczeniu z postępowania na podstawie art. 109 ust. 1 pkt 4 ustawy Pzp</w:t>
      </w:r>
    </w:p>
    <w:p w14:paraId="212CAC64" w14:textId="77777777" w:rsidR="00367D52" w:rsidRPr="007124CE" w:rsidRDefault="00367D52" w:rsidP="00367D52">
      <w:pPr>
        <w:numPr>
          <w:ilvl w:val="0"/>
          <w:numId w:val="36"/>
        </w:numPr>
        <w:jc w:val="both"/>
      </w:pPr>
      <w:r w:rsidRPr="007124CE"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2F3D3F7" w14:textId="77777777" w:rsidR="00367D52" w:rsidRPr="00281DC6" w:rsidRDefault="00367D52" w:rsidP="00367D52">
      <w:pPr>
        <w:spacing w:before="120" w:after="120" w:line="276" w:lineRule="auto"/>
        <w:ind w:left="641"/>
        <w:contextualSpacing/>
        <w:jc w:val="both"/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0E4E4BAB" w14:textId="77777777" w:rsidR="00367D52" w:rsidRPr="00367D52" w:rsidRDefault="00367D52" w:rsidP="00367D52">
      <w:pPr>
        <w:numPr>
          <w:ilvl w:val="0"/>
          <w:numId w:val="39"/>
        </w:numPr>
        <w:rPr>
          <w:rFonts w:eastAsia="Calibri"/>
          <w:lang w:eastAsia="en-US"/>
        </w:rPr>
      </w:pPr>
      <w:r w:rsidRPr="00367D52">
        <w:rPr>
          <w:rFonts w:eastAsia="Calibri"/>
          <w:lang w:eastAsia="en-US"/>
        </w:rPr>
        <w:t>Mikroprzedsiębiorstwo</w:t>
      </w:r>
    </w:p>
    <w:p w14:paraId="6CB99B96" w14:textId="77777777" w:rsidR="00367D52" w:rsidRPr="00367D52" w:rsidRDefault="00367D52" w:rsidP="00367D52">
      <w:pPr>
        <w:numPr>
          <w:ilvl w:val="0"/>
          <w:numId w:val="39"/>
        </w:numPr>
        <w:rPr>
          <w:rFonts w:eastAsia="Calibri"/>
          <w:lang w:eastAsia="en-US"/>
        </w:rPr>
      </w:pPr>
      <w:r w:rsidRPr="00367D52">
        <w:rPr>
          <w:rFonts w:eastAsia="Calibri"/>
          <w:lang w:eastAsia="en-US"/>
        </w:rPr>
        <w:t>Małe przedsiębiorstwo</w:t>
      </w:r>
    </w:p>
    <w:p w14:paraId="2792B9BD" w14:textId="77777777" w:rsidR="00367D52" w:rsidRPr="00367D52" w:rsidRDefault="00367D52" w:rsidP="00367D52">
      <w:pPr>
        <w:numPr>
          <w:ilvl w:val="0"/>
          <w:numId w:val="39"/>
        </w:numPr>
        <w:rPr>
          <w:rFonts w:eastAsia="Calibri"/>
          <w:lang w:eastAsia="en-US"/>
        </w:rPr>
      </w:pPr>
      <w:r w:rsidRPr="00367D52">
        <w:rPr>
          <w:rFonts w:eastAsia="Calibri"/>
          <w:lang w:eastAsia="en-US"/>
        </w:rPr>
        <w:t>Średnie przedsiębiorstwo</w:t>
      </w:r>
    </w:p>
    <w:p w14:paraId="42EC3F08" w14:textId="77777777" w:rsidR="00367D52" w:rsidRPr="00367D52" w:rsidRDefault="00367D52" w:rsidP="00367D52">
      <w:pPr>
        <w:numPr>
          <w:ilvl w:val="0"/>
          <w:numId w:val="39"/>
        </w:numPr>
        <w:rPr>
          <w:rFonts w:eastAsia="Calibri"/>
          <w:lang w:eastAsia="en-US"/>
        </w:rPr>
      </w:pPr>
      <w:r w:rsidRPr="00367D52">
        <w:rPr>
          <w:rFonts w:eastAsia="Calibri"/>
          <w:lang w:eastAsia="en-US"/>
        </w:rPr>
        <w:t>Jednoosobowa działalność gospodarcza</w:t>
      </w:r>
    </w:p>
    <w:p w14:paraId="7C3AF8A9" w14:textId="77777777" w:rsidR="00367D52" w:rsidRPr="00367D52" w:rsidRDefault="00367D52" w:rsidP="00367D52">
      <w:pPr>
        <w:numPr>
          <w:ilvl w:val="0"/>
          <w:numId w:val="39"/>
        </w:numPr>
        <w:rPr>
          <w:rFonts w:eastAsia="Calibri"/>
          <w:lang w:eastAsia="en-US"/>
        </w:rPr>
      </w:pPr>
      <w:r w:rsidRPr="00367D52">
        <w:rPr>
          <w:rFonts w:eastAsia="Calibri"/>
          <w:lang w:eastAsia="en-US"/>
        </w:rPr>
        <w:t>Osoba fizyczna nieprowadząca działalności gospodarczej</w:t>
      </w:r>
    </w:p>
    <w:p w14:paraId="7D6254AA" w14:textId="77777777" w:rsidR="00367D52" w:rsidRPr="00367D52" w:rsidRDefault="00367D52" w:rsidP="00367D52">
      <w:pPr>
        <w:numPr>
          <w:ilvl w:val="0"/>
          <w:numId w:val="39"/>
        </w:numPr>
        <w:rPr>
          <w:rFonts w:eastAsia="Calibri"/>
          <w:lang w:eastAsia="en-US"/>
        </w:rPr>
      </w:pPr>
      <w:r w:rsidRPr="00367D52">
        <w:rPr>
          <w:rFonts w:eastAsia="Calibri"/>
          <w:lang w:eastAsia="en-US"/>
        </w:rPr>
        <w:t>Inny rodzaj</w:t>
      </w:r>
    </w:p>
    <w:p w14:paraId="778422B7" w14:textId="77777777" w:rsidR="00281DC6" w:rsidRPr="00281DC6" w:rsidRDefault="00281DC6" w:rsidP="0065120E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65120E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65120E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65120E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36DD6DD" w14:textId="2C9189CE" w:rsidR="0065120E" w:rsidRDefault="0065120E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3790E74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RP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1165DFA5" w:rsidR="00D74BC1" w:rsidRDefault="00281DC6">
    <w:pPr>
      <w:pStyle w:val="Nagwek"/>
    </w:pPr>
    <w:r>
      <w:t>Znak sprawy: SZW/DZP/</w:t>
    </w:r>
    <w:r w:rsidR="00F5114D">
      <w:t>45</w:t>
    </w:r>
    <w:r>
      <w:t>/202</w:t>
    </w:r>
    <w:r w:rsidR="00F5114D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40629014">
    <w:abstractNumId w:val="9"/>
  </w:num>
  <w:num w:numId="2" w16cid:durableId="982198657">
    <w:abstractNumId w:val="21"/>
  </w:num>
  <w:num w:numId="3" w16cid:durableId="1370958234">
    <w:abstractNumId w:val="23"/>
  </w:num>
  <w:num w:numId="4" w16cid:durableId="1589576770">
    <w:abstractNumId w:val="5"/>
  </w:num>
  <w:num w:numId="5" w16cid:durableId="1066611183">
    <w:abstractNumId w:val="27"/>
  </w:num>
  <w:num w:numId="6" w16cid:durableId="922222735">
    <w:abstractNumId w:val="6"/>
  </w:num>
  <w:num w:numId="7" w16cid:durableId="541207079">
    <w:abstractNumId w:val="7"/>
  </w:num>
  <w:num w:numId="8" w16cid:durableId="1121025062">
    <w:abstractNumId w:val="31"/>
  </w:num>
  <w:num w:numId="9" w16cid:durableId="2108648680">
    <w:abstractNumId w:val="4"/>
  </w:num>
  <w:num w:numId="10" w16cid:durableId="259460406">
    <w:abstractNumId w:val="30"/>
  </w:num>
  <w:num w:numId="11" w16cid:durableId="2063407455">
    <w:abstractNumId w:val="25"/>
  </w:num>
  <w:num w:numId="12" w16cid:durableId="461533198">
    <w:abstractNumId w:val="11"/>
  </w:num>
  <w:num w:numId="13" w16cid:durableId="583690404">
    <w:abstractNumId w:val="24"/>
  </w:num>
  <w:num w:numId="14" w16cid:durableId="870993844">
    <w:abstractNumId w:val="37"/>
  </w:num>
  <w:num w:numId="15" w16cid:durableId="1355612825">
    <w:abstractNumId w:val="22"/>
  </w:num>
  <w:num w:numId="16" w16cid:durableId="226113377">
    <w:abstractNumId w:val="36"/>
  </w:num>
  <w:num w:numId="17" w16cid:durableId="6685271">
    <w:abstractNumId w:val="10"/>
  </w:num>
  <w:num w:numId="18" w16cid:durableId="1433823500">
    <w:abstractNumId w:val="16"/>
  </w:num>
  <w:num w:numId="19" w16cid:durableId="1818917376">
    <w:abstractNumId w:val="34"/>
  </w:num>
  <w:num w:numId="20" w16cid:durableId="1787652071">
    <w:abstractNumId w:val="1"/>
  </w:num>
  <w:num w:numId="21" w16cid:durableId="1091126182">
    <w:abstractNumId w:val="28"/>
  </w:num>
  <w:num w:numId="22" w16cid:durableId="144251147">
    <w:abstractNumId w:val="2"/>
  </w:num>
  <w:num w:numId="23" w16cid:durableId="857692759">
    <w:abstractNumId w:val="12"/>
  </w:num>
  <w:num w:numId="24" w16cid:durableId="1458599485">
    <w:abstractNumId w:val="32"/>
  </w:num>
  <w:num w:numId="25" w16cid:durableId="720985448">
    <w:abstractNumId w:val="8"/>
  </w:num>
  <w:num w:numId="26" w16cid:durableId="1034693286">
    <w:abstractNumId w:val="14"/>
  </w:num>
  <w:num w:numId="27" w16cid:durableId="476992608">
    <w:abstractNumId w:val="19"/>
  </w:num>
  <w:num w:numId="28" w16cid:durableId="14767920">
    <w:abstractNumId w:val="17"/>
  </w:num>
  <w:num w:numId="29" w16cid:durableId="2068142900">
    <w:abstractNumId w:val="3"/>
  </w:num>
  <w:num w:numId="30" w16cid:durableId="384991191">
    <w:abstractNumId w:val="18"/>
  </w:num>
  <w:num w:numId="31" w16cid:durableId="1888027901">
    <w:abstractNumId w:val="0"/>
  </w:num>
  <w:num w:numId="32" w16cid:durableId="478424273">
    <w:abstractNumId w:val="26"/>
  </w:num>
  <w:num w:numId="33" w16cid:durableId="662049144">
    <w:abstractNumId w:val="20"/>
  </w:num>
  <w:num w:numId="34" w16cid:durableId="1347947125">
    <w:abstractNumId w:val="29"/>
  </w:num>
  <w:num w:numId="35" w16cid:durableId="1790127092">
    <w:abstractNumId w:val="35"/>
  </w:num>
  <w:num w:numId="36" w16cid:durableId="977105159">
    <w:abstractNumId w:val="33"/>
  </w:num>
  <w:num w:numId="37" w16cid:durableId="1081638526">
    <w:abstractNumId w:val="13"/>
  </w:num>
  <w:num w:numId="38" w16cid:durableId="111733788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59097241">
    <w:abstractNumId w:val="13"/>
  </w:num>
  <w:num w:numId="40" w16cid:durableId="64247020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40E4"/>
    <w:rsid w:val="00004C41"/>
    <w:rsid w:val="0001563B"/>
    <w:rsid w:val="00071FE3"/>
    <w:rsid w:val="000B1821"/>
    <w:rsid w:val="000E7D03"/>
    <w:rsid w:val="00166500"/>
    <w:rsid w:val="0018410E"/>
    <w:rsid w:val="001869DE"/>
    <w:rsid w:val="00281DC6"/>
    <w:rsid w:val="002D7473"/>
    <w:rsid w:val="0030391A"/>
    <w:rsid w:val="00335F47"/>
    <w:rsid w:val="003609EA"/>
    <w:rsid w:val="00367D52"/>
    <w:rsid w:val="003A652F"/>
    <w:rsid w:val="00430BFD"/>
    <w:rsid w:val="00443C09"/>
    <w:rsid w:val="0046028C"/>
    <w:rsid w:val="00460383"/>
    <w:rsid w:val="004A2566"/>
    <w:rsid w:val="004F5F6A"/>
    <w:rsid w:val="0051379B"/>
    <w:rsid w:val="005319EE"/>
    <w:rsid w:val="00535E57"/>
    <w:rsid w:val="005A70C7"/>
    <w:rsid w:val="00613B65"/>
    <w:rsid w:val="0065120E"/>
    <w:rsid w:val="00654139"/>
    <w:rsid w:val="006A0EFD"/>
    <w:rsid w:val="00740C0B"/>
    <w:rsid w:val="007717C3"/>
    <w:rsid w:val="007B1563"/>
    <w:rsid w:val="00935B95"/>
    <w:rsid w:val="00A50350"/>
    <w:rsid w:val="00A76E1D"/>
    <w:rsid w:val="00AC23E0"/>
    <w:rsid w:val="00B02AD4"/>
    <w:rsid w:val="00B22D6B"/>
    <w:rsid w:val="00BC16D7"/>
    <w:rsid w:val="00BD7D2A"/>
    <w:rsid w:val="00C748C3"/>
    <w:rsid w:val="00CA0475"/>
    <w:rsid w:val="00CA7C6C"/>
    <w:rsid w:val="00CB2BE7"/>
    <w:rsid w:val="00D74BC1"/>
    <w:rsid w:val="00EB1091"/>
    <w:rsid w:val="00EF1D0C"/>
    <w:rsid w:val="00F2537A"/>
    <w:rsid w:val="00F5114D"/>
    <w:rsid w:val="00FD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367D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0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71</TotalTime>
  <Pages>4</Pages>
  <Words>712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26</cp:revision>
  <cp:lastPrinted>2007-10-05T06:59:00Z</cp:lastPrinted>
  <dcterms:created xsi:type="dcterms:W3CDTF">2021-03-05T08:11:00Z</dcterms:created>
  <dcterms:modified xsi:type="dcterms:W3CDTF">2024-08-14T09:56:00Z</dcterms:modified>
</cp:coreProperties>
</file>