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51F43D" w14:textId="30E18F5D" w:rsidR="005103B9" w:rsidRDefault="006676AE" w:rsidP="00D9671D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77742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78B31F5" w14:textId="77777777" w:rsidR="00D9671D" w:rsidRPr="00D9671D" w:rsidRDefault="00D9671D" w:rsidP="00D9671D">
      <w:pPr>
        <w:rPr>
          <w:lang w:eastAsia="pl-PL"/>
        </w:rPr>
      </w:pPr>
    </w:p>
    <w:p w14:paraId="6313769D" w14:textId="77777777" w:rsidR="00C4103F" w:rsidRPr="0012157F" w:rsidRDefault="007118F0" w:rsidP="00D9671D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CBA568D" w14:textId="77777777" w:rsidR="006676AE" w:rsidRPr="0012157F" w:rsidRDefault="00A73A3C" w:rsidP="00D9671D">
      <w:pPr>
        <w:pStyle w:val="Tekstpodstawowy"/>
        <w:spacing w:after="0"/>
        <w:ind w:left="4111"/>
        <w:rPr>
          <w:rFonts w:ascii="Arial" w:hAnsi="Arial" w:cs="Arial"/>
        </w:rPr>
      </w:pPr>
      <w:r w:rsidRPr="00A73A3C">
        <w:rPr>
          <w:rFonts w:ascii="Arial" w:hAnsi="Arial" w:cs="Arial"/>
        </w:rPr>
        <w:t>SZPITAL WOJEWÓDZKI W POZNANIU</w:t>
      </w:r>
    </w:p>
    <w:p w14:paraId="13974E92" w14:textId="77777777" w:rsidR="006676AE" w:rsidRPr="0012157F" w:rsidRDefault="00A73A3C" w:rsidP="00D9671D">
      <w:pPr>
        <w:pStyle w:val="Tekstpodstawowy"/>
        <w:spacing w:after="0"/>
        <w:ind w:left="4111"/>
        <w:rPr>
          <w:rFonts w:ascii="Arial" w:hAnsi="Arial" w:cs="Arial"/>
        </w:rPr>
      </w:pPr>
      <w:r w:rsidRPr="00A73A3C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A73A3C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2EADE785" w14:textId="77777777" w:rsidR="00F90CD1" w:rsidRDefault="00A73A3C" w:rsidP="00D9671D">
      <w:pPr>
        <w:pStyle w:val="Tekstpodstawowy"/>
        <w:spacing w:after="0"/>
        <w:ind w:left="4111"/>
        <w:rPr>
          <w:rFonts w:ascii="Arial" w:hAnsi="Arial" w:cs="Arial"/>
        </w:rPr>
      </w:pPr>
      <w:r w:rsidRPr="00A73A3C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A73A3C">
        <w:rPr>
          <w:rFonts w:ascii="Arial" w:hAnsi="Arial" w:cs="Arial"/>
        </w:rPr>
        <w:t>Poznań</w:t>
      </w:r>
    </w:p>
    <w:p w14:paraId="6097A0CC" w14:textId="77777777" w:rsidR="009169D4" w:rsidRDefault="009169D4" w:rsidP="00D9671D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40096E4" w14:textId="77777777" w:rsidR="009169D4" w:rsidRPr="0012157F" w:rsidRDefault="009169D4" w:rsidP="00D9671D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5A96812" w14:textId="77777777" w:rsidR="00C4103F" w:rsidRPr="0012157F" w:rsidRDefault="006676AE" w:rsidP="00D9671D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1F0A39B5" w14:textId="77777777" w:rsidR="00C4103F" w:rsidRPr="0012157F" w:rsidRDefault="007118F0" w:rsidP="00D9671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6548CF3" w14:textId="77777777" w:rsidR="00757EFB" w:rsidRPr="0012157F" w:rsidRDefault="00757EFB" w:rsidP="00D9671D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4B028F5" w14:textId="77777777" w:rsidR="007118F0" w:rsidRPr="0012157F" w:rsidRDefault="007118F0" w:rsidP="00D9671D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05202150" w14:textId="77777777" w:rsidR="00C4103F" w:rsidRPr="00650D6C" w:rsidRDefault="007936D6" w:rsidP="00D9671D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CAAB987" w14:textId="77777777" w:rsidR="00757EFB" w:rsidRPr="0012157F" w:rsidRDefault="00757EFB" w:rsidP="00D9671D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C9C441C" w14:textId="77777777" w:rsidR="00484F88" w:rsidRDefault="007936D6" w:rsidP="00D9671D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48FAE53C" w14:textId="77777777" w:rsidR="00D9671D" w:rsidRPr="00612283" w:rsidRDefault="00D9671D" w:rsidP="00D9671D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73A3C" w:rsidRPr="0012157F" w14:paraId="4EEAEACB" w14:textId="77777777" w:rsidTr="00715129">
        <w:tc>
          <w:tcPr>
            <w:tcW w:w="9104" w:type="dxa"/>
            <w:shd w:val="clear" w:color="auto" w:fill="D9D9D9"/>
          </w:tcPr>
          <w:p w14:paraId="11EDDEBC" w14:textId="77777777" w:rsidR="00A73A3C" w:rsidRPr="0012157F" w:rsidRDefault="00A73A3C" w:rsidP="00D9671D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D868FD0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73A3C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E47FD45" w14:textId="77777777" w:rsidR="00A73A3C" w:rsidRPr="00612283" w:rsidRDefault="00A73A3C" w:rsidP="00D9671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ACC30B0" w14:textId="77777777" w:rsidR="00A73A3C" w:rsidRPr="00612283" w:rsidRDefault="00A73A3C" w:rsidP="00D9671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67483A3" w14:textId="77777777" w:rsidR="00A73A3C" w:rsidRPr="0012157F" w:rsidRDefault="00A73A3C" w:rsidP="00D9671D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53E3AC6" w14:textId="77777777" w:rsidR="00E50194" w:rsidRDefault="001F027E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2FCDC0F" w14:textId="77777777" w:rsidR="00D9671D" w:rsidRDefault="00D9671D" w:rsidP="00D9671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F618D47" w14:textId="6CA707D4" w:rsidR="00E50194" w:rsidRDefault="00127A91" w:rsidP="00D9671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7A91">
        <w:rPr>
          <w:rFonts w:ascii="Arial" w:hAnsi="Arial" w:cs="Arial"/>
          <w:b/>
          <w:sz w:val="24"/>
          <w:szCs w:val="24"/>
        </w:rPr>
        <w:t xml:space="preserve">Pełnienie całodobowego serwisu, konserwacji oraz naprawy urządzeń transportu bliskiego zainstalowanych w obiektach  </w:t>
      </w:r>
      <w:r>
        <w:rPr>
          <w:rFonts w:ascii="Arial" w:hAnsi="Arial" w:cs="Arial"/>
          <w:b/>
          <w:sz w:val="24"/>
          <w:szCs w:val="24"/>
        </w:rPr>
        <w:br/>
      </w:r>
      <w:r w:rsidRPr="00127A91">
        <w:rPr>
          <w:rFonts w:ascii="Arial" w:hAnsi="Arial" w:cs="Arial"/>
          <w:b/>
          <w:sz w:val="24"/>
          <w:szCs w:val="24"/>
        </w:rPr>
        <w:t>- Filia nr 1, Filia nr 2 i Filia nr 3</w:t>
      </w:r>
      <w:r w:rsidR="00A73A3C" w:rsidRPr="00A73A3C">
        <w:rPr>
          <w:rFonts w:ascii="Arial" w:hAnsi="Arial" w:cs="Arial"/>
          <w:b/>
          <w:sz w:val="24"/>
          <w:szCs w:val="24"/>
        </w:rPr>
        <w:t>.</w:t>
      </w:r>
    </w:p>
    <w:p w14:paraId="3C75C458" w14:textId="67DEE293" w:rsidR="00A44833" w:rsidRDefault="00A44833" w:rsidP="00D9671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73A3C" w:rsidRPr="00A73A3C">
        <w:rPr>
          <w:rFonts w:ascii="Arial" w:hAnsi="Arial" w:cs="Arial"/>
          <w:b/>
          <w:sz w:val="24"/>
          <w:szCs w:val="24"/>
        </w:rPr>
        <w:t>SZW/DZP/45/202</w:t>
      </w:r>
      <w:r w:rsidR="00127A91">
        <w:rPr>
          <w:rFonts w:ascii="Arial" w:hAnsi="Arial" w:cs="Arial"/>
          <w:b/>
          <w:sz w:val="24"/>
          <w:szCs w:val="24"/>
        </w:rPr>
        <w:t>4</w:t>
      </w:r>
    </w:p>
    <w:p w14:paraId="08333A13" w14:textId="77777777" w:rsidR="00D9671D" w:rsidRPr="00A44833" w:rsidRDefault="00D9671D" w:rsidP="00D9671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CFA3EDC" w14:textId="77777777" w:rsidR="00F90CD1" w:rsidRPr="0012157F" w:rsidRDefault="005434B3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73A3C" w:rsidRPr="00A73A3C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63BB1DE" w14:textId="77777777" w:rsidTr="00650D6C">
        <w:tc>
          <w:tcPr>
            <w:tcW w:w="9104" w:type="dxa"/>
            <w:shd w:val="clear" w:color="auto" w:fill="D9D9D9"/>
          </w:tcPr>
          <w:p w14:paraId="774A3E0F" w14:textId="77777777" w:rsidR="00E50194" w:rsidRPr="00650D6C" w:rsidRDefault="00650D6C" w:rsidP="00D967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B238B8E" w14:textId="77777777" w:rsidR="00C113BF" w:rsidRPr="0012157F" w:rsidRDefault="00C113BF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DADB4CE" w14:textId="77777777" w:rsidR="002426FF" w:rsidRPr="00A44833" w:rsidRDefault="002426FF" w:rsidP="00D9671D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BFE242C" w14:textId="77777777" w:rsidR="00023477" w:rsidRPr="006B53D6" w:rsidRDefault="00023477" w:rsidP="00D9671D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7FBE5D95" w14:textId="77777777" w:rsidR="00023477" w:rsidRPr="00992BD8" w:rsidRDefault="00992BD8" w:rsidP="00D9671D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51926C6" w14:textId="77777777" w:rsidR="00992BD8" w:rsidRPr="00992BD8" w:rsidRDefault="00992BD8" w:rsidP="00D9671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0F14754" w14:textId="77777777" w:rsidR="00023477" w:rsidRDefault="00C113BF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34A53B4" w14:textId="77777777" w:rsidR="007A2BCB" w:rsidRDefault="00992BD8" w:rsidP="00D9671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57A19B4" w14:textId="77777777" w:rsidR="0011306C" w:rsidRDefault="007A2BCB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</w:t>
      </w:r>
      <w:r w:rsidRPr="007A2BCB">
        <w:rPr>
          <w:rFonts w:ascii="Arial" w:hAnsi="Arial" w:cs="Arial"/>
          <w:sz w:val="24"/>
          <w:szCs w:val="24"/>
        </w:rPr>
        <w:lastRenderedPageBreak/>
        <w:t>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4E52E25" w14:textId="77777777" w:rsidTr="00CD4DD1">
        <w:tc>
          <w:tcPr>
            <w:tcW w:w="9104" w:type="dxa"/>
            <w:shd w:val="clear" w:color="auto" w:fill="D9D9D9"/>
          </w:tcPr>
          <w:p w14:paraId="130D26E4" w14:textId="77777777" w:rsidR="00D9671D" w:rsidRDefault="00D9671D" w:rsidP="00D9671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838C4DD" w14:textId="5C3908A2" w:rsidR="0011306C" w:rsidRPr="00650D6C" w:rsidRDefault="0011306C" w:rsidP="00D967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72835CF" w14:textId="77777777" w:rsidR="00D2702A" w:rsidRPr="0012157F" w:rsidRDefault="004F23F7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96B55A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4FD1E" w14:textId="77777777" w:rsidR="00D2702A" w:rsidRPr="0012157F" w:rsidRDefault="00D2702A" w:rsidP="00D9671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F6D92" w14:textId="77777777" w:rsidR="00D2702A" w:rsidRPr="0012157F" w:rsidRDefault="00D2702A" w:rsidP="00D967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73A3C" w:rsidRPr="0012157F" w14:paraId="6FF45506" w14:textId="77777777" w:rsidTr="007151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2AD4F" w14:textId="77777777" w:rsidR="00A73A3C" w:rsidRPr="0012157F" w:rsidRDefault="00A73A3C" w:rsidP="00D967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3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F730F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3A3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0C6DEB9B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A3C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A73A3C" w:rsidRPr="0012157F" w14:paraId="00686864" w14:textId="77777777" w:rsidTr="007151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EBE78" w14:textId="77777777" w:rsidR="00A73A3C" w:rsidRPr="0012157F" w:rsidRDefault="00A73A3C" w:rsidP="00D967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3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DBBAA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3A3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26539D6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A3C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spełnienia warunku dokonana będzie z zastosowaniem metody - spełnia - nie spełnia w II etapie oceny badania ofert w którym Zamawiający żądać będzie przedstawienia dokumentów wyszczególnionych w rozdziale 9 ust. 9.2 ppkt. 1 SWZ.</w:t>
            </w:r>
          </w:p>
        </w:tc>
      </w:tr>
      <w:tr w:rsidR="00A73A3C" w:rsidRPr="0012157F" w14:paraId="2E85DF4F" w14:textId="77777777" w:rsidTr="007151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966CC" w14:textId="77777777" w:rsidR="00A73A3C" w:rsidRPr="0012157F" w:rsidRDefault="00A73A3C" w:rsidP="00D967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3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7FDE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3A3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65B101C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A3C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A73A3C" w:rsidRPr="0012157F" w14:paraId="64A72662" w14:textId="77777777" w:rsidTr="007151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4AB12" w14:textId="77777777" w:rsidR="00A73A3C" w:rsidRPr="0012157F" w:rsidRDefault="00A73A3C" w:rsidP="00D9671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3A3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3B56B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73A3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5E43A894" w14:textId="77777777" w:rsidR="00A73A3C" w:rsidRPr="0012157F" w:rsidRDefault="00A73A3C" w:rsidP="00D9671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3A3C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7B7857A9" w14:textId="77777777" w:rsidR="00E21BB4" w:rsidRPr="0012157F" w:rsidRDefault="00257E73" w:rsidP="00D9671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52C7FB55" w14:textId="77777777" w:rsidR="00E21BB4" w:rsidRPr="00E21BB4" w:rsidRDefault="00E21BB4" w:rsidP="00D9671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D01DF58" w14:textId="77777777" w:rsidR="00C62F57" w:rsidRDefault="00C62F57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BE2094A" w14:textId="77777777" w:rsidR="00C62F57" w:rsidRDefault="00C62F57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98B18F4" w14:textId="77777777" w:rsidR="00721D87" w:rsidRDefault="00E21BB4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848FD8B" w14:textId="77777777" w:rsidR="00721D87" w:rsidRDefault="00E21BB4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3337A1C" w14:textId="77777777" w:rsidR="00721D87" w:rsidRPr="00721D87" w:rsidRDefault="00721D87" w:rsidP="00D9671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8E0825B" w14:textId="77777777" w:rsidR="00721D87" w:rsidRDefault="00E21BB4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7F58C09" w14:textId="77777777" w:rsidR="00E21BB4" w:rsidRPr="00E21BB4" w:rsidRDefault="00E21BB4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20A3134" w14:textId="77777777" w:rsidR="00E21BB4" w:rsidRPr="00721D87" w:rsidRDefault="00E21BB4" w:rsidP="00D9671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C0E5C26" w14:textId="77777777" w:rsidR="00C62F57" w:rsidRDefault="00257E73" w:rsidP="00D9671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970C756" w14:textId="77777777" w:rsidTr="00CD4DD1">
        <w:tc>
          <w:tcPr>
            <w:tcW w:w="9104" w:type="dxa"/>
            <w:shd w:val="clear" w:color="auto" w:fill="D9D9D9"/>
          </w:tcPr>
          <w:p w14:paraId="7462BEC8" w14:textId="77777777" w:rsidR="00D9671D" w:rsidRDefault="00D9671D" w:rsidP="00D9671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DF209DA" w14:textId="7A99ABDA" w:rsidR="00BE6F04" w:rsidRPr="00650D6C" w:rsidRDefault="00E426EB" w:rsidP="00D967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69C1199" w14:textId="77777777" w:rsidR="00FE4E2B" w:rsidRPr="00E426EB" w:rsidRDefault="00E426EB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2DE7EE7A" w14:textId="77777777" w:rsidTr="00847232">
        <w:tc>
          <w:tcPr>
            <w:tcW w:w="9104" w:type="dxa"/>
            <w:shd w:val="clear" w:color="auto" w:fill="D9D9D9"/>
          </w:tcPr>
          <w:p w14:paraId="624AA7FB" w14:textId="77777777" w:rsidR="00D9671D" w:rsidRDefault="00D9671D" w:rsidP="00D9671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C5BEEE0" w14:textId="0B3DF0C7" w:rsidR="00E426EB" w:rsidRPr="00650D6C" w:rsidRDefault="00E426EB" w:rsidP="00D9671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5B495C3" w14:textId="77777777" w:rsidR="00E426EB" w:rsidRPr="0012157F" w:rsidRDefault="00E426EB" w:rsidP="00D967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E232B4" w14:textId="77777777" w:rsidR="00E426EB" w:rsidRPr="00E426EB" w:rsidRDefault="00E426EB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FC00D90" w14:textId="77777777" w:rsidR="00E426EB" w:rsidRPr="00E426EB" w:rsidRDefault="00E426EB" w:rsidP="00D9671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D535FC" w14:textId="77777777" w:rsidR="00E426EB" w:rsidRPr="00FF0EBB" w:rsidRDefault="00E426EB" w:rsidP="00D9671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84FB3C" w14:textId="77777777" w:rsidR="00E426EB" w:rsidRPr="00E426EB" w:rsidRDefault="00E426EB" w:rsidP="00D9671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BA6FBD8" w14:textId="77777777" w:rsidR="00E426EB" w:rsidRPr="00FF0EBB" w:rsidRDefault="00E426EB" w:rsidP="00D9671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0187F84" w14:textId="77777777" w:rsidR="00E426EB" w:rsidRDefault="00E426EB" w:rsidP="00D967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6E089C0" w14:textId="77777777" w:rsidR="0012157F" w:rsidRPr="0012157F" w:rsidRDefault="0012157F" w:rsidP="00D967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F115754" w14:textId="77777777" w:rsidR="00524951" w:rsidRDefault="00FE4E2B" w:rsidP="00D9671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7500B0E" w14:textId="77777777" w:rsidR="00524951" w:rsidRDefault="00524951" w:rsidP="00D9671D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4C4F43F" w14:textId="77777777" w:rsidR="00FE4E2B" w:rsidRPr="0012157F" w:rsidRDefault="00524951" w:rsidP="00D9671D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2DAFEC2" w14:textId="77777777" w:rsidR="00484F88" w:rsidRPr="0012157F" w:rsidRDefault="006D536F" w:rsidP="00D9671D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E1A6B8" w14:textId="77777777" w:rsidR="00723D20" w:rsidRDefault="00723D20" w:rsidP="0038231F">
      <w:pPr>
        <w:spacing w:after="0" w:line="240" w:lineRule="auto"/>
      </w:pPr>
      <w:r>
        <w:separator/>
      </w:r>
    </w:p>
  </w:endnote>
  <w:endnote w:type="continuationSeparator" w:id="0">
    <w:p w14:paraId="469B2B28" w14:textId="77777777" w:rsidR="00723D20" w:rsidRDefault="00723D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A92EF" w14:textId="77777777" w:rsidR="00A73A3C" w:rsidRDefault="00A73A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C7278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F4563C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E09D0" w14:textId="77777777" w:rsidR="00A73A3C" w:rsidRDefault="00A73A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A05400" w14:textId="77777777" w:rsidR="00723D20" w:rsidRDefault="00723D20" w:rsidP="0038231F">
      <w:pPr>
        <w:spacing w:after="0" w:line="240" w:lineRule="auto"/>
      </w:pPr>
      <w:r>
        <w:separator/>
      </w:r>
    </w:p>
  </w:footnote>
  <w:footnote w:type="continuationSeparator" w:id="0">
    <w:p w14:paraId="662DD2B8" w14:textId="77777777" w:rsidR="00723D20" w:rsidRDefault="00723D20" w:rsidP="0038231F">
      <w:pPr>
        <w:spacing w:after="0" w:line="240" w:lineRule="auto"/>
      </w:pPr>
      <w:r>
        <w:continuationSeparator/>
      </w:r>
    </w:p>
  </w:footnote>
  <w:footnote w:id="1">
    <w:p w14:paraId="63CFD55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738EC4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DCD796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EB6FF7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C6109" w14:textId="77777777" w:rsidR="00A73A3C" w:rsidRDefault="00A73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5853B" w14:textId="77777777" w:rsidR="00A73A3C" w:rsidRDefault="00A73A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E1558" w14:textId="77777777" w:rsidR="00A73A3C" w:rsidRDefault="00A73A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2896635">
    <w:abstractNumId w:val="11"/>
  </w:num>
  <w:num w:numId="2" w16cid:durableId="1218083465">
    <w:abstractNumId w:val="0"/>
  </w:num>
  <w:num w:numId="3" w16cid:durableId="831263700">
    <w:abstractNumId w:val="10"/>
  </w:num>
  <w:num w:numId="4" w16cid:durableId="1330215957">
    <w:abstractNumId w:val="13"/>
  </w:num>
  <w:num w:numId="5" w16cid:durableId="1914659114">
    <w:abstractNumId w:val="12"/>
  </w:num>
  <w:num w:numId="6" w16cid:durableId="1142504604">
    <w:abstractNumId w:val="9"/>
  </w:num>
  <w:num w:numId="7" w16cid:durableId="1536043361">
    <w:abstractNumId w:val="1"/>
  </w:num>
  <w:num w:numId="8" w16cid:durableId="784353933">
    <w:abstractNumId w:val="6"/>
  </w:num>
  <w:num w:numId="9" w16cid:durableId="1466389194">
    <w:abstractNumId w:val="4"/>
  </w:num>
  <w:num w:numId="10" w16cid:durableId="1446970420">
    <w:abstractNumId w:val="7"/>
  </w:num>
  <w:num w:numId="11" w16cid:durableId="1655640341">
    <w:abstractNumId w:val="5"/>
  </w:num>
  <w:num w:numId="12" w16cid:durableId="358773555">
    <w:abstractNumId w:val="8"/>
  </w:num>
  <w:num w:numId="13" w16cid:durableId="1240943955">
    <w:abstractNumId w:val="3"/>
  </w:num>
  <w:num w:numId="14" w16cid:durableId="6167623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D2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27A91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04799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7742"/>
    <w:rsid w:val="006A3A1F"/>
    <w:rsid w:val="006A52B6"/>
    <w:rsid w:val="006B53D6"/>
    <w:rsid w:val="006D536F"/>
    <w:rsid w:val="006D558C"/>
    <w:rsid w:val="006F0034"/>
    <w:rsid w:val="006F3D32"/>
    <w:rsid w:val="00710937"/>
    <w:rsid w:val="007118F0"/>
    <w:rsid w:val="00721D87"/>
    <w:rsid w:val="00723D20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14F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A6C0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3A3C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31253"/>
    <w:rsid w:val="00C4103F"/>
    <w:rsid w:val="00C56E2A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671D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32C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FC790C"/>
  <w15:docId w15:val="{348DF4CD-30C4-49EB-9AA0-3980AA868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770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5</cp:revision>
  <cp:lastPrinted>2016-07-26T10:32:00Z</cp:lastPrinted>
  <dcterms:created xsi:type="dcterms:W3CDTF">2023-04-20T08:01:00Z</dcterms:created>
  <dcterms:modified xsi:type="dcterms:W3CDTF">2024-05-23T07:35:00Z</dcterms:modified>
</cp:coreProperties>
</file>