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853B46" w14:textId="47A797DA" w:rsidR="004923CC" w:rsidRPr="0036643B" w:rsidRDefault="00657A47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bookmarkStart w:id="0" w:name="_Hlk60301409"/>
      <w:r w:rsidRPr="0036643B">
        <w:rPr>
          <w:b/>
          <w:i w:val="0"/>
          <w:sz w:val="22"/>
          <w:szCs w:val="22"/>
        </w:rPr>
        <w:t xml:space="preserve">Załącznik nr </w:t>
      </w:r>
      <w:r w:rsidR="00573800">
        <w:rPr>
          <w:b/>
          <w:i w:val="0"/>
          <w:sz w:val="22"/>
          <w:szCs w:val="22"/>
        </w:rPr>
        <w:t>9</w:t>
      </w:r>
      <w:r w:rsidR="007666D6" w:rsidRPr="0036643B">
        <w:rPr>
          <w:b/>
          <w:i w:val="0"/>
          <w:sz w:val="22"/>
          <w:szCs w:val="22"/>
        </w:rPr>
        <w:t xml:space="preserve"> do SWZ</w:t>
      </w:r>
    </w:p>
    <w:p w14:paraId="15BC0D7C" w14:textId="6900DD4E" w:rsidR="00737651" w:rsidRPr="0036643B" w:rsidRDefault="00213980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r w:rsidRPr="0036643B">
        <w:rPr>
          <w:b/>
          <w:bCs/>
          <w:i w:val="0"/>
        </w:rPr>
        <w:t>Znak sprawy:</w:t>
      </w:r>
      <w:r w:rsidRPr="0036643B">
        <w:rPr>
          <w:i w:val="0"/>
        </w:rPr>
        <w:t xml:space="preserve"> </w:t>
      </w:r>
      <w:r w:rsidR="00C77CA7" w:rsidRPr="0036643B">
        <w:rPr>
          <w:b/>
          <w:i w:val="0"/>
        </w:rPr>
        <w:t>KA-2/</w:t>
      </w:r>
      <w:r w:rsidR="002C69ED" w:rsidRPr="0036643B">
        <w:rPr>
          <w:b/>
          <w:i w:val="0"/>
        </w:rPr>
        <w:t>0</w:t>
      </w:r>
      <w:r w:rsidR="00573800">
        <w:rPr>
          <w:b/>
          <w:i w:val="0"/>
        </w:rPr>
        <w:t>61</w:t>
      </w:r>
      <w:r w:rsidR="00C77CA7" w:rsidRPr="0036643B">
        <w:rPr>
          <w:b/>
          <w:i w:val="0"/>
        </w:rPr>
        <w:t>/202</w:t>
      </w:r>
      <w:r w:rsidR="00C6540C">
        <w:rPr>
          <w:b/>
          <w:i w:val="0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93D01" w14:paraId="2A6E12EE" w14:textId="77777777" w:rsidTr="00DE6A4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BC1610" w14:textId="77777777" w:rsidR="00393D01" w:rsidRPr="00053927" w:rsidRDefault="00393D01" w:rsidP="00DE6A43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5A73375" w14:textId="77777777" w:rsidR="00393D01" w:rsidRPr="00053927" w:rsidRDefault="00393D01" w:rsidP="00DE6A43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FBD23E" w14:textId="77777777" w:rsidR="00B8229D" w:rsidRDefault="00B8229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BDF997D" w14:textId="1DF67BE5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C101319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FB989E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BEBA13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943CA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6E6C62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4D967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191750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4441AD7" w14:textId="4DA554D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C62EFA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62EFA" w:rsidRPr="00C62EFA">
        <w:rPr>
          <w:rFonts w:ascii="Times New Roman" w:hAnsi="Times New Roman"/>
        </w:rPr>
        <w:t>t.j</w:t>
      </w:r>
      <w:proofErr w:type="spellEnd"/>
      <w:r w:rsidR="00C62EFA" w:rsidRPr="00C62EFA">
        <w:rPr>
          <w:rFonts w:ascii="Times New Roman" w:hAnsi="Times New Roman"/>
        </w:rPr>
        <w:t>. Dz. U. z 202</w:t>
      </w:r>
      <w:r w:rsidR="00634A59">
        <w:rPr>
          <w:rFonts w:ascii="Times New Roman" w:hAnsi="Times New Roman"/>
        </w:rPr>
        <w:t>3</w:t>
      </w:r>
      <w:r w:rsidR="00C62EFA">
        <w:rPr>
          <w:rFonts w:ascii="Times New Roman" w:hAnsi="Times New Roman"/>
        </w:rPr>
        <w:t xml:space="preserve"> </w:t>
      </w:r>
      <w:r w:rsidR="00C62EFA" w:rsidRPr="00C62EFA">
        <w:rPr>
          <w:rFonts w:ascii="Times New Roman" w:hAnsi="Times New Roman"/>
        </w:rPr>
        <w:t>r. poz. 1</w:t>
      </w:r>
      <w:r w:rsidR="00634A59">
        <w:rPr>
          <w:rFonts w:ascii="Times New Roman" w:hAnsi="Times New Roman"/>
        </w:rPr>
        <w:t>605</w:t>
      </w:r>
      <w:r w:rsidR="00C62EFA" w:rsidRPr="00C62EFA">
        <w:rPr>
          <w:rFonts w:ascii="Times New Roman" w:hAnsi="Times New Roman"/>
        </w:rPr>
        <w:t xml:space="preserve"> ze zm.),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C6568A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AF2BAF5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CFB2625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9F3047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AFE93A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7372BE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3B4023D" w14:textId="77777777" w:rsidR="00505DB9" w:rsidRPr="00505DB9" w:rsidRDefault="00505DB9" w:rsidP="00505DB9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bookmarkStart w:id="1" w:name="_Hlk164238285"/>
      <w:r w:rsidRPr="00505DB9">
        <w:rPr>
          <w:rFonts w:ascii="Times New Roman" w:eastAsia="Times New Roman" w:hAnsi="Times New Roman"/>
          <w:b/>
          <w:sz w:val="28"/>
          <w:szCs w:val="28"/>
          <w:lang w:eastAsia="pl-PL"/>
        </w:rPr>
        <w:t>WDROŻENIE SYSTEMU ERP NA POLITECHNICE KRAKOWSKIEJ</w:t>
      </w:r>
    </w:p>
    <w:p w14:paraId="2EB5BA51" w14:textId="77777777" w:rsidR="00BD6E34" w:rsidRPr="00BD6E34" w:rsidRDefault="00BD6E34" w:rsidP="00BD6E34">
      <w:pPr>
        <w:spacing w:after="0" w:line="24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</w:p>
    <w:bookmarkEnd w:id="1"/>
    <w:p w14:paraId="6F05AD46" w14:textId="4EE067D7" w:rsidR="00DC652A" w:rsidRPr="002C69ED" w:rsidRDefault="00F45FD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14:paraId="47D556D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E71F649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502297B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EFE412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0B165D7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40C9870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240E45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E84CDED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DCBB4A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9E8786E" w14:textId="77777777" w:rsidR="00E146B3" w:rsidRPr="0016158F" w:rsidRDefault="00E146B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A09D695" w14:textId="77777777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F991A17" w14:textId="77777777" w:rsidR="00960763" w:rsidRDefault="00CB29AC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</w:t>
      </w:r>
    </w:p>
    <w:p w14:paraId="5679DDA8" w14:textId="15F0527C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</w:t>
      </w:r>
    </w:p>
    <w:p w14:paraId="5E43E979" w14:textId="6D2DF8EC" w:rsidR="00025386" w:rsidRPr="00F768B4" w:rsidRDefault="00E27ABB" w:rsidP="00F768B4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  <w:r w:rsidR="00F768B4"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</w:t>
      </w:r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podpisem elektronicznym </w:t>
      </w:r>
    </w:p>
    <w:sectPr w:rsidR="00025386" w:rsidRPr="00F768B4" w:rsidSect="00D932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D9BED9" w14:textId="77777777" w:rsidR="00F861F9" w:rsidRDefault="00F861F9" w:rsidP="00025386">
      <w:pPr>
        <w:spacing w:after="0" w:line="240" w:lineRule="auto"/>
      </w:pPr>
      <w:r>
        <w:separator/>
      </w:r>
    </w:p>
  </w:endnote>
  <w:endnote w:type="continuationSeparator" w:id="0">
    <w:p w14:paraId="245A062F" w14:textId="77777777" w:rsidR="00F861F9" w:rsidRDefault="00F861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9F32C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A473B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AC8A3C1" wp14:editId="7E3F239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F3B95AC" w14:textId="55248F6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14:paraId="3BE9CF6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1B1D5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065682" w14:textId="77777777" w:rsidR="00F861F9" w:rsidRDefault="00F861F9" w:rsidP="00025386">
      <w:pPr>
        <w:spacing w:after="0" w:line="240" w:lineRule="auto"/>
      </w:pPr>
      <w:r>
        <w:separator/>
      </w:r>
    </w:p>
  </w:footnote>
  <w:footnote w:type="continuationSeparator" w:id="0">
    <w:p w14:paraId="0319B45B" w14:textId="77777777" w:rsidR="00F861F9" w:rsidRDefault="00F861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E6A9A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8FF1F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A617C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109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02675"/>
    <w:rsid w:val="00011829"/>
    <w:rsid w:val="00025386"/>
    <w:rsid w:val="000423B9"/>
    <w:rsid w:val="00084786"/>
    <w:rsid w:val="000A08D8"/>
    <w:rsid w:val="0016158F"/>
    <w:rsid w:val="00183BBE"/>
    <w:rsid w:val="001C2314"/>
    <w:rsid w:val="001F15C3"/>
    <w:rsid w:val="00200664"/>
    <w:rsid w:val="00213980"/>
    <w:rsid w:val="00235AB4"/>
    <w:rsid w:val="00294CDD"/>
    <w:rsid w:val="002A488F"/>
    <w:rsid w:val="002C69ED"/>
    <w:rsid w:val="002C6A9A"/>
    <w:rsid w:val="002D5EBD"/>
    <w:rsid w:val="00361381"/>
    <w:rsid w:val="0036643B"/>
    <w:rsid w:val="00393D01"/>
    <w:rsid w:val="0041328C"/>
    <w:rsid w:val="004374F2"/>
    <w:rsid w:val="00460705"/>
    <w:rsid w:val="004748D6"/>
    <w:rsid w:val="00485239"/>
    <w:rsid w:val="004923CC"/>
    <w:rsid w:val="004E27D7"/>
    <w:rsid w:val="00502638"/>
    <w:rsid w:val="00505DB9"/>
    <w:rsid w:val="0055145C"/>
    <w:rsid w:val="0055330B"/>
    <w:rsid w:val="00555D82"/>
    <w:rsid w:val="0056175D"/>
    <w:rsid w:val="005624D8"/>
    <w:rsid w:val="00566FF5"/>
    <w:rsid w:val="00573800"/>
    <w:rsid w:val="00620476"/>
    <w:rsid w:val="00634A59"/>
    <w:rsid w:val="00657A47"/>
    <w:rsid w:val="00697D58"/>
    <w:rsid w:val="006D50BA"/>
    <w:rsid w:val="006F100E"/>
    <w:rsid w:val="00737651"/>
    <w:rsid w:val="00745A44"/>
    <w:rsid w:val="007666D6"/>
    <w:rsid w:val="007B6954"/>
    <w:rsid w:val="007C3897"/>
    <w:rsid w:val="007D774F"/>
    <w:rsid w:val="00824D73"/>
    <w:rsid w:val="00830970"/>
    <w:rsid w:val="008B797E"/>
    <w:rsid w:val="008C0CA4"/>
    <w:rsid w:val="008F2498"/>
    <w:rsid w:val="00913FFC"/>
    <w:rsid w:val="0093388F"/>
    <w:rsid w:val="0093600A"/>
    <w:rsid w:val="00960763"/>
    <w:rsid w:val="009C7CF3"/>
    <w:rsid w:val="009D4D02"/>
    <w:rsid w:val="00A56A6F"/>
    <w:rsid w:val="00A65464"/>
    <w:rsid w:val="00A87380"/>
    <w:rsid w:val="00AF6ECF"/>
    <w:rsid w:val="00AF7375"/>
    <w:rsid w:val="00B744EB"/>
    <w:rsid w:val="00B77707"/>
    <w:rsid w:val="00B8229D"/>
    <w:rsid w:val="00BC76CD"/>
    <w:rsid w:val="00BD6E34"/>
    <w:rsid w:val="00BE3BCE"/>
    <w:rsid w:val="00C62EFA"/>
    <w:rsid w:val="00C6540C"/>
    <w:rsid w:val="00C77CA7"/>
    <w:rsid w:val="00CB29AC"/>
    <w:rsid w:val="00CD5258"/>
    <w:rsid w:val="00D21A66"/>
    <w:rsid w:val="00D55FC4"/>
    <w:rsid w:val="00D9320D"/>
    <w:rsid w:val="00DB3A15"/>
    <w:rsid w:val="00DB3C93"/>
    <w:rsid w:val="00DC4842"/>
    <w:rsid w:val="00DC587A"/>
    <w:rsid w:val="00DC652A"/>
    <w:rsid w:val="00DE3B21"/>
    <w:rsid w:val="00DE73DD"/>
    <w:rsid w:val="00E146B3"/>
    <w:rsid w:val="00E27ABB"/>
    <w:rsid w:val="00E67109"/>
    <w:rsid w:val="00E84A62"/>
    <w:rsid w:val="00E86D3B"/>
    <w:rsid w:val="00E9043C"/>
    <w:rsid w:val="00EE2BB1"/>
    <w:rsid w:val="00EE76D2"/>
    <w:rsid w:val="00EF3368"/>
    <w:rsid w:val="00F22285"/>
    <w:rsid w:val="00F334B4"/>
    <w:rsid w:val="00F35CC3"/>
    <w:rsid w:val="00F45FD0"/>
    <w:rsid w:val="00F768B4"/>
    <w:rsid w:val="00F84D70"/>
    <w:rsid w:val="00F861F9"/>
    <w:rsid w:val="00FB7BA7"/>
    <w:rsid w:val="00FC1B4D"/>
    <w:rsid w:val="00FF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059BF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5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5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5C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CC3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78748F8E90B34A91C35CBB64F82757" ma:contentTypeVersion="4" ma:contentTypeDescription="Utwórz nowy dokument." ma:contentTypeScope="" ma:versionID="3f7e3292ba3d03458888e119e41b592a">
  <xsd:schema xmlns:xsd="http://www.w3.org/2001/XMLSchema" xmlns:xs="http://www.w3.org/2001/XMLSchema" xmlns:p="http://schemas.microsoft.com/office/2006/metadata/properties" xmlns:ns2="6afc2a0b-df7e-4148-8bc4-58571c5051dc" targetNamespace="http://schemas.microsoft.com/office/2006/metadata/properties" ma:root="true" ma:fieldsID="7759dcdcd00856a0770de43feb0b794c" ns2:_="">
    <xsd:import namespace="6afc2a0b-df7e-4148-8bc4-58571c5051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fc2a0b-df7e-4148-8bc4-58571c5051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A4C6F1-BC4C-43CF-BD6A-7F01DA60FE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fc2a0b-df7e-4148-8bc4-58571c5051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1871CB-05FF-422F-9D3C-225A81650D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ED930B-857E-403C-979A-05F55E9411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Izabela Wyżgowska</cp:lastModifiedBy>
  <cp:revision>3</cp:revision>
  <cp:lastPrinted>2022-01-21T07:22:00Z</cp:lastPrinted>
  <dcterms:created xsi:type="dcterms:W3CDTF">2024-08-01T10:29:00Z</dcterms:created>
  <dcterms:modified xsi:type="dcterms:W3CDTF">2024-08-06T16:03:00Z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0x0101004D78748F8E90B34A91C35CBB64F82757</vt:lpwstr>
  </property>
</Properties>
</file>