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CCCD4" w14:textId="36C96598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3404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185BAF18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34049">
        <w:rPr>
          <w:rFonts w:ascii="Times New Roman" w:hAnsi="Times New Roman" w:cs="Times New Roman"/>
          <w:b/>
          <w:bCs/>
          <w:sz w:val="24"/>
          <w:szCs w:val="24"/>
        </w:rPr>
        <w:t>61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304F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03FE643" w14:textId="5A3BCC80" w:rsidR="008B4A74" w:rsidRPr="00637534" w:rsidRDefault="003315BF" w:rsidP="006375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(t.j. Dz. U. z 202</w:t>
      </w:r>
      <w:r w:rsidR="00695702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</w:t>
      </w:r>
      <w:r w:rsidR="00695702">
        <w:rPr>
          <w:rFonts w:ascii="Arial" w:hAnsi="Arial" w:cs="Arial"/>
          <w:sz w:val="24"/>
          <w:szCs w:val="24"/>
        </w:rPr>
        <w:t>605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A3C7B" w:rsidRPr="005A3C7B">
        <w:rPr>
          <w:rFonts w:ascii="Arial" w:hAnsi="Arial" w:cs="Arial"/>
          <w:b/>
          <w:sz w:val="24"/>
          <w:szCs w:val="24"/>
        </w:rPr>
        <w:t>WDROŻENIE SYSTEMU ERP NA POLITECHNICE KRAKOWSKIEJ</w:t>
      </w:r>
    </w:p>
    <w:p w14:paraId="2F864929" w14:textId="5FD2FE59" w:rsidR="00E5533A" w:rsidRDefault="00E5533A" w:rsidP="008B4A7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5A3C7B">
        <w:rPr>
          <w:rFonts w:ascii="Arial" w:eastAsia="Times New Roman" w:hAnsi="Arial" w:cs="Arial"/>
          <w:b/>
          <w:sz w:val="24"/>
          <w:szCs w:val="24"/>
          <w:lang w:eastAsia="pl-PL"/>
        </w:rPr>
        <w:t>61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8B4A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3884BE0C" w14:textId="77777777" w:rsid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2A70B7CB" w14:textId="676C795B" w:rsidR="00512454" w:rsidRP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podpisem elektronicznym </w:t>
      </w:r>
    </w:p>
    <w:sectPr w:rsidR="00512454" w:rsidRPr="005145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9669D" w14:textId="77777777" w:rsidR="00324280" w:rsidRDefault="00324280" w:rsidP="00E60836">
      <w:pPr>
        <w:spacing w:after="0" w:line="240" w:lineRule="auto"/>
      </w:pPr>
      <w:r>
        <w:separator/>
      </w:r>
    </w:p>
  </w:endnote>
  <w:endnote w:type="continuationSeparator" w:id="0">
    <w:p w14:paraId="3411240F" w14:textId="77777777" w:rsidR="00324280" w:rsidRDefault="00324280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1623C" w14:textId="77777777" w:rsidR="00E60836" w:rsidRDefault="00E60836">
    <w:pPr>
      <w:pStyle w:val="Stopka"/>
    </w:pPr>
  </w:p>
  <w:p w14:paraId="3556B13A" w14:textId="77777777" w:rsidR="00DE7FA9" w:rsidRDefault="00DE7FA9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D0130" w14:textId="77777777" w:rsidR="00324280" w:rsidRDefault="00324280" w:rsidP="00E60836">
      <w:pPr>
        <w:spacing w:after="0" w:line="240" w:lineRule="auto"/>
      </w:pPr>
      <w:r>
        <w:separator/>
      </w:r>
    </w:p>
  </w:footnote>
  <w:footnote w:type="continuationSeparator" w:id="0">
    <w:p w14:paraId="5DE14D0A" w14:textId="77777777" w:rsidR="00324280" w:rsidRDefault="00324280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87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151E7"/>
    <w:rsid w:val="001304F4"/>
    <w:rsid w:val="001B152E"/>
    <w:rsid w:val="0023483D"/>
    <w:rsid w:val="00295FE3"/>
    <w:rsid w:val="002A20CF"/>
    <w:rsid w:val="00324280"/>
    <w:rsid w:val="003315BF"/>
    <w:rsid w:val="00370B09"/>
    <w:rsid w:val="003D0F21"/>
    <w:rsid w:val="003D29AC"/>
    <w:rsid w:val="003E75D9"/>
    <w:rsid w:val="003F4DE2"/>
    <w:rsid w:val="004061A6"/>
    <w:rsid w:val="00426297"/>
    <w:rsid w:val="0046331A"/>
    <w:rsid w:val="00471922"/>
    <w:rsid w:val="004D6E78"/>
    <w:rsid w:val="004E0F77"/>
    <w:rsid w:val="00512454"/>
    <w:rsid w:val="005145A2"/>
    <w:rsid w:val="00570754"/>
    <w:rsid w:val="005A3C7B"/>
    <w:rsid w:val="005A5887"/>
    <w:rsid w:val="005D6490"/>
    <w:rsid w:val="00634049"/>
    <w:rsid w:val="00637534"/>
    <w:rsid w:val="00695702"/>
    <w:rsid w:val="00696110"/>
    <w:rsid w:val="00702F8B"/>
    <w:rsid w:val="0071665D"/>
    <w:rsid w:val="007248C5"/>
    <w:rsid w:val="00734997"/>
    <w:rsid w:val="007C0AB2"/>
    <w:rsid w:val="007C2B69"/>
    <w:rsid w:val="00880404"/>
    <w:rsid w:val="008B4A74"/>
    <w:rsid w:val="00941138"/>
    <w:rsid w:val="009662E9"/>
    <w:rsid w:val="00A127D3"/>
    <w:rsid w:val="00A57E4A"/>
    <w:rsid w:val="00AA3E7E"/>
    <w:rsid w:val="00AA7763"/>
    <w:rsid w:val="00AC5AE6"/>
    <w:rsid w:val="00B13153"/>
    <w:rsid w:val="00BB56EE"/>
    <w:rsid w:val="00C21431"/>
    <w:rsid w:val="00D10602"/>
    <w:rsid w:val="00DA6548"/>
    <w:rsid w:val="00DE7FA9"/>
    <w:rsid w:val="00E5533A"/>
    <w:rsid w:val="00E564BA"/>
    <w:rsid w:val="00E60836"/>
    <w:rsid w:val="00E86B97"/>
    <w:rsid w:val="00F57E39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character" w:styleId="Odwoaniedokomentarza">
    <w:name w:val="annotation reference"/>
    <w:basedOn w:val="Domylnaczcionkaakapitu"/>
    <w:uiPriority w:val="99"/>
    <w:semiHidden/>
    <w:unhideWhenUsed/>
    <w:rsid w:val="00DE7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7F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7F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7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7F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338A5B-584B-4EDC-B4AA-FDE93A8BA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37B2A8-F034-4732-9037-1533639051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20F2B1-8624-4151-AA29-B83E89F4E6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Izabela Wyżgowska</cp:lastModifiedBy>
  <cp:revision>3</cp:revision>
  <dcterms:created xsi:type="dcterms:W3CDTF">2024-08-01T10:30:00Z</dcterms:created>
  <dcterms:modified xsi:type="dcterms:W3CDTF">2024-08-06T16:04:00Z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