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97C37" w14:textId="77777777" w:rsidR="003E6519" w:rsidRPr="00415363" w:rsidRDefault="00B76B80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15363">
        <w:rPr>
          <w:rFonts w:ascii="Arial Narrow" w:hAnsi="Arial Narrow" w:cs="Arial"/>
          <w:sz w:val="24"/>
          <w:szCs w:val="24"/>
        </w:rPr>
        <w:t>Bydgoszcz</w:t>
      </w:r>
      <w:r w:rsidR="003E6519" w:rsidRPr="00415363">
        <w:rPr>
          <w:rFonts w:ascii="Arial Narrow" w:hAnsi="Arial Narrow" w:cs="Arial"/>
          <w:sz w:val="24"/>
          <w:szCs w:val="24"/>
        </w:rPr>
        <w:t xml:space="preserve"> dnia: </w:t>
      </w:r>
      <w:r w:rsidRPr="00415363">
        <w:rPr>
          <w:rFonts w:ascii="Arial Narrow" w:hAnsi="Arial Narrow" w:cs="Arial"/>
          <w:sz w:val="24"/>
          <w:szCs w:val="24"/>
        </w:rPr>
        <w:t>2024-08-16</w:t>
      </w:r>
    </w:p>
    <w:p w14:paraId="4DFF2205" w14:textId="77777777" w:rsidR="003E6519" w:rsidRPr="00415363" w:rsidRDefault="00B76B80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1536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FC90410" w14:textId="77777777" w:rsidR="003E6519" w:rsidRPr="00415363" w:rsidRDefault="00B76B80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15363">
        <w:rPr>
          <w:rFonts w:ascii="Arial Narrow" w:hAnsi="Arial Narrow" w:cs="Arial"/>
          <w:sz w:val="24"/>
          <w:szCs w:val="24"/>
        </w:rPr>
        <w:t>Powstańców Warszawy</w:t>
      </w:r>
      <w:r w:rsidR="003E6519" w:rsidRPr="00415363">
        <w:rPr>
          <w:rFonts w:ascii="Arial Narrow" w:hAnsi="Arial Narrow" w:cs="Arial"/>
          <w:sz w:val="24"/>
          <w:szCs w:val="24"/>
        </w:rPr>
        <w:t xml:space="preserve"> </w:t>
      </w:r>
      <w:r w:rsidRPr="00415363">
        <w:rPr>
          <w:rFonts w:ascii="Arial Narrow" w:hAnsi="Arial Narrow" w:cs="Arial"/>
          <w:sz w:val="24"/>
          <w:szCs w:val="24"/>
        </w:rPr>
        <w:t>5</w:t>
      </w:r>
    </w:p>
    <w:p w14:paraId="6DADC961" w14:textId="77777777" w:rsidR="003E6519" w:rsidRPr="00415363" w:rsidRDefault="00B76B80" w:rsidP="003E6519">
      <w:pPr>
        <w:rPr>
          <w:rFonts w:ascii="Arial Narrow" w:hAnsi="Arial Narrow" w:cs="Arial"/>
          <w:sz w:val="24"/>
          <w:szCs w:val="24"/>
        </w:rPr>
      </w:pPr>
      <w:r w:rsidRPr="00415363">
        <w:rPr>
          <w:rFonts w:ascii="Arial Narrow" w:hAnsi="Arial Narrow" w:cs="Arial"/>
          <w:sz w:val="24"/>
          <w:szCs w:val="24"/>
        </w:rPr>
        <w:t>85-681</w:t>
      </w:r>
      <w:r w:rsidR="003E6519" w:rsidRPr="00415363">
        <w:rPr>
          <w:rFonts w:ascii="Arial Narrow" w:hAnsi="Arial Narrow" w:cs="Arial"/>
          <w:sz w:val="24"/>
          <w:szCs w:val="24"/>
        </w:rPr>
        <w:t xml:space="preserve"> </w:t>
      </w:r>
      <w:r w:rsidRPr="00415363">
        <w:rPr>
          <w:rFonts w:ascii="Arial Narrow" w:hAnsi="Arial Narrow" w:cs="Arial"/>
          <w:sz w:val="24"/>
          <w:szCs w:val="24"/>
        </w:rPr>
        <w:t>Bydgoszcz</w:t>
      </w:r>
    </w:p>
    <w:p w14:paraId="3F1379D6" w14:textId="77777777" w:rsidR="003E6519" w:rsidRPr="0041536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1536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935DA49" w14:textId="77777777" w:rsidR="003E6519" w:rsidRPr="00415363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1536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15363" w14:paraId="7D73B57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0410AA" w14:textId="77777777" w:rsidR="003E6519" w:rsidRPr="0041536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1536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100240D" w14:textId="77777777" w:rsidR="003E6519" w:rsidRPr="0041536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1536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B05F059" w14:textId="77777777" w:rsidR="003E6519" w:rsidRPr="0041536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1536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DE2626C" w14:textId="77777777" w:rsidR="003E6519" w:rsidRPr="0041536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1536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1536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1536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15363" w14:paraId="2DF0E28B" w14:textId="77777777" w:rsidTr="001A0FA2">
        <w:tc>
          <w:tcPr>
            <w:tcW w:w="2269" w:type="dxa"/>
            <w:shd w:val="clear" w:color="auto" w:fill="auto"/>
          </w:tcPr>
          <w:p w14:paraId="40E685C7" w14:textId="77777777" w:rsidR="003E6519" w:rsidRPr="0041536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A6F423" w14:textId="77777777" w:rsidR="003E6519" w:rsidRPr="00415363" w:rsidRDefault="00B76B8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bCs/>
                <w:sz w:val="24"/>
                <w:szCs w:val="24"/>
              </w:rPr>
              <w:t>Dostawy sukcesywne różnych materiałów biurowych</w:t>
            </w:r>
            <w:r w:rsidR="003E6519" w:rsidRPr="0041536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76B80" w:rsidRPr="00415363" w14:paraId="685CB12D" w14:textId="77777777" w:rsidTr="00D8301F">
        <w:tc>
          <w:tcPr>
            <w:tcW w:w="2269" w:type="dxa"/>
            <w:shd w:val="clear" w:color="auto" w:fill="auto"/>
          </w:tcPr>
          <w:p w14:paraId="0D2FC3B1" w14:textId="77777777" w:rsidR="00B76B80" w:rsidRPr="00415363" w:rsidRDefault="00B76B80" w:rsidP="00D830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7324EE" w14:textId="77777777" w:rsidR="00B76B80" w:rsidRPr="00415363" w:rsidRDefault="00B76B80" w:rsidP="00D830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bCs/>
                <w:sz w:val="24"/>
                <w:szCs w:val="24"/>
              </w:rPr>
              <w:t>99/2024</w:t>
            </w:r>
          </w:p>
        </w:tc>
      </w:tr>
    </w:tbl>
    <w:p w14:paraId="4705E8C8" w14:textId="77777777" w:rsidR="00890B92" w:rsidRPr="0041536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36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15363">
        <w:rPr>
          <w:rFonts w:ascii="Arial Narrow" w:hAnsi="Arial Narrow" w:cs="Arial"/>
          <w:sz w:val="24"/>
          <w:szCs w:val="24"/>
        </w:rPr>
        <w:t>22</w:t>
      </w:r>
      <w:r w:rsidR="0049054E" w:rsidRPr="00415363">
        <w:rPr>
          <w:rFonts w:ascii="Arial Narrow" w:hAnsi="Arial Narrow" w:cs="Arial"/>
          <w:sz w:val="24"/>
          <w:szCs w:val="24"/>
        </w:rPr>
        <w:t>2</w:t>
      </w:r>
      <w:r w:rsidRPr="0041536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15363">
        <w:rPr>
          <w:rFonts w:ascii="Arial Narrow" w:hAnsi="Arial Narrow" w:cs="Arial"/>
          <w:sz w:val="24"/>
          <w:szCs w:val="24"/>
        </w:rPr>
        <w:t>4</w:t>
      </w:r>
      <w:r w:rsidRPr="00415363">
        <w:rPr>
          <w:rFonts w:ascii="Arial Narrow" w:hAnsi="Arial Narrow" w:cs="Arial"/>
          <w:sz w:val="24"/>
          <w:szCs w:val="24"/>
        </w:rPr>
        <w:t xml:space="preserve"> </w:t>
      </w:r>
      <w:r w:rsidR="00890B92" w:rsidRPr="0041536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15363">
        <w:rPr>
          <w:rFonts w:ascii="Arial Narrow" w:hAnsi="Arial Narrow" w:cs="Arial"/>
          <w:sz w:val="24"/>
          <w:szCs w:val="24"/>
        </w:rPr>
        <w:t xml:space="preserve"> </w:t>
      </w:r>
      <w:r w:rsidR="00B76B80" w:rsidRPr="00415363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415363">
        <w:rPr>
          <w:rFonts w:ascii="Arial Narrow" w:hAnsi="Arial Narrow" w:cs="Arial"/>
          <w:sz w:val="24"/>
          <w:szCs w:val="24"/>
        </w:rPr>
        <w:t xml:space="preserve"> </w:t>
      </w:r>
      <w:r w:rsidR="00890B92" w:rsidRPr="0041536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15363">
        <w:rPr>
          <w:rFonts w:ascii="Arial Narrow" w:hAnsi="Arial Narrow" w:cs="Arial"/>
          <w:sz w:val="24"/>
          <w:szCs w:val="24"/>
        </w:rPr>
        <w:t xml:space="preserve"> dla</w:t>
      </w:r>
      <w:r w:rsidR="00890B92" w:rsidRPr="0041536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76B80" w:rsidRPr="00415363" w14:paraId="0FADCA51" w14:textId="77777777" w:rsidTr="00D830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C02DE7" w14:textId="77777777" w:rsidR="00B76B80" w:rsidRPr="00415363" w:rsidRDefault="00B76B80" w:rsidP="00D830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sz w:val="24"/>
                <w:szCs w:val="24"/>
              </w:rPr>
              <w:t>części 1 zamówienia w wysokości 19 680.00 zł brutto;</w:t>
            </w:r>
          </w:p>
        </w:tc>
      </w:tr>
      <w:tr w:rsidR="00B76B80" w:rsidRPr="00415363" w14:paraId="77831C98" w14:textId="77777777" w:rsidTr="00D830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373F46" w14:textId="77777777" w:rsidR="00B76B80" w:rsidRPr="00415363" w:rsidRDefault="00B76B80" w:rsidP="00D830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sz w:val="24"/>
                <w:szCs w:val="24"/>
              </w:rPr>
              <w:t>części 2 zamówienia w wysokości 17 220.00 zł brutto;</w:t>
            </w:r>
          </w:p>
        </w:tc>
      </w:tr>
      <w:tr w:rsidR="00B76B80" w:rsidRPr="00415363" w14:paraId="4B71717F" w14:textId="77777777" w:rsidTr="00D830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ECEDF3" w14:textId="77777777" w:rsidR="00B76B80" w:rsidRPr="00415363" w:rsidRDefault="00B76B80" w:rsidP="00D830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sz w:val="24"/>
                <w:szCs w:val="24"/>
              </w:rPr>
              <w:t>części 3 zamówienia w wysokości 4 305.00 zł brutto;</w:t>
            </w:r>
          </w:p>
        </w:tc>
      </w:tr>
      <w:tr w:rsidR="00B76B80" w:rsidRPr="00415363" w14:paraId="7DCB318E" w14:textId="77777777" w:rsidTr="00D830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1BF678" w14:textId="77777777" w:rsidR="00B76B80" w:rsidRPr="00415363" w:rsidRDefault="00B76B80" w:rsidP="00D830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sz w:val="24"/>
                <w:szCs w:val="24"/>
              </w:rPr>
              <w:t>części 4 zamówienia w wysokości 13 530.00 zł brutto;</w:t>
            </w:r>
          </w:p>
        </w:tc>
      </w:tr>
      <w:tr w:rsidR="00B76B80" w:rsidRPr="00415363" w14:paraId="65498AD5" w14:textId="77777777" w:rsidTr="00D830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391E3A" w14:textId="77777777" w:rsidR="00B76B80" w:rsidRPr="00415363" w:rsidRDefault="00B76B80" w:rsidP="00D830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15363">
              <w:rPr>
                <w:rFonts w:ascii="Arial Narrow" w:hAnsi="Arial Narrow" w:cs="Arial"/>
                <w:sz w:val="24"/>
                <w:szCs w:val="24"/>
              </w:rPr>
              <w:t>części 5 zamówienia w wysokości 49 200.00 zł brutto;</w:t>
            </w:r>
          </w:p>
        </w:tc>
      </w:tr>
    </w:tbl>
    <w:p w14:paraId="515FFFA5" w14:textId="77777777" w:rsidR="00890B92" w:rsidRPr="0041536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ADF36DA" w14:textId="77777777" w:rsidR="00510EC8" w:rsidRPr="0041536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0484834" w14:textId="77777777" w:rsidR="00A80738" w:rsidRPr="0041536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15363">
        <w:rPr>
          <w:rFonts w:ascii="Arial Narrow" w:hAnsi="Arial Narrow" w:cs="Arial"/>
          <w:i/>
          <w:szCs w:val="24"/>
        </w:rPr>
        <w:t>Zamawiający</w:t>
      </w:r>
    </w:p>
    <w:p w14:paraId="26B989FB" w14:textId="77777777" w:rsidR="00415363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323720" w14:textId="77777777" w:rsidR="00415363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456982" w14:textId="77777777" w:rsidR="00415363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79FD81" w14:textId="77777777" w:rsidR="00415363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F92E39" w14:textId="77777777" w:rsidR="00415363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B2810D" w14:textId="77777777" w:rsidR="00415363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5E210A" w14:textId="42E3DF07" w:rsidR="00415363" w:rsidRPr="00B9724A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09268010" w14:textId="77777777" w:rsidR="00415363" w:rsidRPr="00B9724A" w:rsidRDefault="00415363" w:rsidP="004153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250B8A01" w14:textId="77777777" w:rsidR="00415363" w:rsidRPr="00F60D92" w:rsidRDefault="00415363" w:rsidP="0041536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6BA17F0" w14:textId="2977E567" w:rsidR="00415363" w:rsidRPr="00F60D92" w:rsidRDefault="00415363" w:rsidP="0041536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16.08.2024 r.</w:t>
      </w:r>
    </w:p>
    <w:sectPr w:rsidR="00415363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D4DAF" w14:textId="77777777" w:rsidR="00DB49E1" w:rsidRDefault="00DB49E1">
      <w:r>
        <w:separator/>
      </w:r>
    </w:p>
  </w:endnote>
  <w:endnote w:type="continuationSeparator" w:id="0">
    <w:p w14:paraId="486FC25C" w14:textId="77777777" w:rsidR="00DB49E1" w:rsidRDefault="00DB4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AE2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30AB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EA94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421FE6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E75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187BAC" w14:textId="77777777" w:rsidR="009F189D" w:rsidRDefault="009F189D">
    <w:pPr>
      <w:pStyle w:val="Stopka"/>
      <w:tabs>
        <w:tab w:val="clear" w:pos="4536"/>
      </w:tabs>
      <w:jc w:val="center"/>
    </w:pPr>
  </w:p>
  <w:p w14:paraId="1D4D52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3B98B" w14:textId="77777777" w:rsidR="00DB49E1" w:rsidRDefault="00DB49E1">
      <w:r>
        <w:separator/>
      </w:r>
    </w:p>
  </w:footnote>
  <w:footnote w:type="continuationSeparator" w:id="0">
    <w:p w14:paraId="3C5C353A" w14:textId="77777777" w:rsidR="00DB49E1" w:rsidRDefault="00DB4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C7ABE" w14:textId="77777777" w:rsidR="00B76B80" w:rsidRDefault="00B76B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E9AD7" w14:textId="77777777" w:rsidR="00B76B80" w:rsidRDefault="00B76B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68803" w14:textId="77777777" w:rsidR="00B76B80" w:rsidRDefault="00B76B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9E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15363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76B80"/>
    <w:rsid w:val="00BE7129"/>
    <w:rsid w:val="00C236D3"/>
    <w:rsid w:val="00C659E2"/>
    <w:rsid w:val="00C902DE"/>
    <w:rsid w:val="00CB0802"/>
    <w:rsid w:val="00D7128F"/>
    <w:rsid w:val="00DB49E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2C2743"/>
  <w15:chartTrackingRefBased/>
  <w15:docId w15:val="{70810313-ECC2-423A-9C57-0DE619901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153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153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2024-08-16T04:54:00Z</dcterms:created>
  <dcterms:modified xsi:type="dcterms:W3CDTF">2024-08-16T04:55:00Z</dcterms:modified>
</cp:coreProperties>
</file>