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8837C4" w14:textId="77777777" w:rsidR="00986737" w:rsidRPr="00D968B0" w:rsidRDefault="00E6055F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D968B0">
        <w:rPr>
          <w:rFonts w:ascii="Arial Narrow" w:hAnsi="Arial Narrow" w:cs="Arial"/>
          <w:sz w:val="24"/>
          <w:szCs w:val="24"/>
        </w:rPr>
        <w:t>Bydgoszcz</w:t>
      </w:r>
      <w:r w:rsidR="00986737" w:rsidRPr="00D968B0">
        <w:rPr>
          <w:rFonts w:ascii="Arial Narrow" w:hAnsi="Arial Narrow" w:cs="Arial"/>
          <w:sz w:val="24"/>
          <w:szCs w:val="24"/>
        </w:rPr>
        <w:t xml:space="preserve"> dnia: </w:t>
      </w:r>
      <w:r w:rsidRPr="00D968B0">
        <w:rPr>
          <w:rFonts w:ascii="Arial Narrow" w:hAnsi="Arial Narrow" w:cs="Arial"/>
          <w:sz w:val="24"/>
          <w:szCs w:val="24"/>
        </w:rPr>
        <w:t>2024-08-16</w:t>
      </w:r>
    </w:p>
    <w:p w14:paraId="7FD03011" w14:textId="77777777" w:rsidR="00986737" w:rsidRPr="00D968B0" w:rsidRDefault="00E6055F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D968B0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70D10285" w14:textId="77777777" w:rsidR="00986737" w:rsidRPr="00D968B0" w:rsidRDefault="00E6055F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D968B0">
        <w:rPr>
          <w:rFonts w:ascii="Arial Narrow" w:hAnsi="Arial Narrow" w:cs="Arial"/>
          <w:sz w:val="24"/>
          <w:szCs w:val="24"/>
        </w:rPr>
        <w:t>Powstańców Warszawy</w:t>
      </w:r>
      <w:r w:rsidR="00986737" w:rsidRPr="00D968B0">
        <w:rPr>
          <w:rFonts w:ascii="Arial Narrow" w:hAnsi="Arial Narrow" w:cs="Arial"/>
          <w:sz w:val="24"/>
          <w:szCs w:val="24"/>
        </w:rPr>
        <w:t xml:space="preserve"> </w:t>
      </w:r>
      <w:r w:rsidRPr="00D968B0">
        <w:rPr>
          <w:rFonts w:ascii="Arial Narrow" w:hAnsi="Arial Narrow" w:cs="Arial"/>
          <w:sz w:val="24"/>
          <w:szCs w:val="24"/>
        </w:rPr>
        <w:t>5</w:t>
      </w:r>
    </w:p>
    <w:p w14:paraId="1D5A9C62" w14:textId="77777777" w:rsidR="00986737" w:rsidRPr="00D968B0" w:rsidRDefault="00E6055F" w:rsidP="00986737">
      <w:pPr>
        <w:rPr>
          <w:rFonts w:ascii="Arial Narrow" w:hAnsi="Arial Narrow" w:cs="Arial"/>
          <w:sz w:val="24"/>
          <w:szCs w:val="24"/>
        </w:rPr>
      </w:pPr>
      <w:r w:rsidRPr="00D968B0">
        <w:rPr>
          <w:rFonts w:ascii="Arial Narrow" w:hAnsi="Arial Narrow" w:cs="Arial"/>
          <w:sz w:val="24"/>
          <w:szCs w:val="24"/>
        </w:rPr>
        <w:t>85-681</w:t>
      </w:r>
      <w:r w:rsidR="00986737" w:rsidRPr="00D968B0">
        <w:rPr>
          <w:rFonts w:ascii="Arial Narrow" w:hAnsi="Arial Narrow" w:cs="Arial"/>
          <w:sz w:val="24"/>
          <w:szCs w:val="24"/>
        </w:rPr>
        <w:t xml:space="preserve"> </w:t>
      </w:r>
      <w:r w:rsidRPr="00D968B0">
        <w:rPr>
          <w:rFonts w:ascii="Arial Narrow" w:hAnsi="Arial Narrow" w:cs="Arial"/>
          <w:sz w:val="24"/>
          <w:szCs w:val="24"/>
        </w:rPr>
        <w:t>Bydgoszcz</w:t>
      </w:r>
    </w:p>
    <w:p w14:paraId="382E1D04" w14:textId="77777777" w:rsidR="00986737" w:rsidRPr="00D968B0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D968B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C1BEBE2" w14:textId="77777777" w:rsidR="00986737" w:rsidRPr="00D968B0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D968B0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D968B0" w14:paraId="2DC96CB5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635173E" w14:textId="77777777" w:rsidR="00986737" w:rsidRPr="00D968B0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D968B0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35C24A9" w14:textId="77777777" w:rsidR="00986737" w:rsidRPr="00D968B0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D968B0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20F7371F" w14:textId="77777777" w:rsidR="00986737" w:rsidRPr="00D968B0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D968B0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D968B0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D968B0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D968B0" w14:paraId="7D2E1665" w14:textId="77777777" w:rsidTr="005A632E">
        <w:tc>
          <w:tcPr>
            <w:tcW w:w="2269" w:type="dxa"/>
            <w:shd w:val="clear" w:color="auto" w:fill="auto"/>
          </w:tcPr>
          <w:p w14:paraId="470A5DED" w14:textId="77777777" w:rsidR="00986737" w:rsidRPr="00D968B0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3C239BE" w14:textId="77777777" w:rsidR="00986737" w:rsidRPr="00D968B0" w:rsidRDefault="00E6055F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bCs/>
                <w:sz w:val="24"/>
                <w:szCs w:val="24"/>
              </w:rPr>
              <w:t>Dostawy sukcesywne różnych materiałów biurowych</w:t>
            </w:r>
            <w:r w:rsidR="00986737" w:rsidRPr="00D968B0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E6055F" w:rsidRPr="00D968B0" w14:paraId="037D1C18" w14:textId="77777777" w:rsidTr="000A35E1">
        <w:tc>
          <w:tcPr>
            <w:tcW w:w="2269" w:type="dxa"/>
            <w:shd w:val="clear" w:color="auto" w:fill="auto"/>
          </w:tcPr>
          <w:p w14:paraId="6C1E21F1" w14:textId="77777777" w:rsidR="00E6055F" w:rsidRPr="00D968B0" w:rsidRDefault="00E6055F" w:rsidP="000A35E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B090120" w14:textId="77777777" w:rsidR="00E6055F" w:rsidRPr="00D968B0" w:rsidRDefault="00E6055F" w:rsidP="000A35E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bCs/>
                <w:sz w:val="24"/>
                <w:szCs w:val="24"/>
              </w:rPr>
              <w:t>99/2024</w:t>
            </w:r>
          </w:p>
        </w:tc>
      </w:tr>
    </w:tbl>
    <w:p w14:paraId="71AB74AC" w14:textId="77777777" w:rsidR="00A80738" w:rsidRPr="00D968B0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14:paraId="59A7CDEA" w14:textId="77777777" w:rsidR="00D665F5" w:rsidRPr="00D968B0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968B0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D968B0">
        <w:rPr>
          <w:rFonts w:ascii="Arial Narrow" w:hAnsi="Arial Narrow" w:cs="Arial"/>
          <w:sz w:val="24"/>
          <w:szCs w:val="24"/>
        </w:rPr>
        <w:t>2</w:t>
      </w:r>
      <w:r w:rsidRPr="00D968B0">
        <w:rPr>
          <w:rFonts w:ascii="Arial Narrow" w:hAnsi="Arial Narrow" w:cs="Arial"/>
          <w:sz w:val="24"/>
          <w:szCs w:val="24"/>
        </w:rPr>
        <w:t xml:space="preserve"> ust. 5 </w:t>
      </w:r>
      <w:r w:rsidRPr="00D968B0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D968B0">
        <w:rPr>
          <w:rFonts w:ascii="Arial Narrow" w:hAnsi="Arial Narrow" w:cs="Arial"/>
          <w:sz w:val="24"/>
          <w:szCs w:val="24"/>
        </w:rPr>
        <w:t xml:space="preserve"> </w:t>
      </w:r>
      <w:r w:rsidR="00E6055F" w:rsidRPr="00D968B0">
        <w:rPr>
          <w:rFonts w:ascii="Arial Narrow" w:hAnsi="Arial Narrow" w:cs="Arial"/>
          <w:sz w:val="24"/>
          <w:szCs w:val="24"/>
        </w:rPr>
        <w:t>(t.j. Dz. U. z 2023r. poz. 1605)</w:t>
      </w:r>
      <w:r w:rsidR="00490DC0" w:rsidRPr="00D968B0">
        <w:rPr>
          <w:rFonts w:ascii="Arial Narrow" w:hAnsi="Arial Narrow" w:cs="Arial"/>
          <w:sz w:val="24"/>
          <w:szCs w:val="24"/>
        </w:rPr>
        <w:t xml:space="preserve"> </w:t>
      </w:r>
      <w:r w:rsidRPr="00D968B0">
        <w:rPr>
          <w:rFonts w:ascii="Arial Narrow" w:hAnsi="Arial Narrow" w:cs="Arial"/>
          <w:sz w:val="24"/>
          <w:szCs w:val="24"/>
        </w:rPr>
        <w:t>udostępnia</w:t>
      </w:r>
      <w:r w:rsidR="00F95C33" w:rsidRPr="00D968B0">
        <w:rPr>
          <w:rFonts w:ascii="Arial Narrow" w:hAnsi="Arial Narrow" w:cs="Arial"/>
          <w:sz w:val="24"/>
          <w:szCs w:val="24"/>
        </w:rPr>
        <w:t xml:space="preserve"> </w:t>
      </w:r>
      <w:r w:rsidR="004C7E9B" w:rsidRPr="00D968B0">
        <w:rPr>
          <w:rFonts w:ascii="Arial Narrow" w:hAnsi="Arial Narrow" w:cs="Arial"/>
          <w:sz w:val="24"/>
          <w:szCs w:val="24"/>
        </w:rPr>
        <w:t>informacj</w:t>
      </w:r>
      <w:r w:rsidR="00577BC6" w:rsidRPr="00D968B0">
        <w:rPr>
          <w:rFonts w:ascii="Arial Narrow" w:hAnsi="Arial Narrow" w:cs="Arial"/>
          <w:sz w:val="24"/>
          <w:szCs w:val="24"/>
        </w:rPr>
        <w:t>ę</w:t>
      </w:r>
      <w:r w:rsidR="00035488" w:rsidRPr="00D968B0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D968B0">
        <w:rPr>
          <w:rFonts w:ascii="Arial Narrow" w:hAnsi="Arial Narrow" w:cs="Arial"/>
          <w:sz w:val="24"/>
          <w:szCs w:val="24"/>
        </w:rPr>
        <w:t>.</w:t>
      </w:r>
    </w:p>
    <w:p w14:paraId="15936559" w14:textId="77777777" w:rsidR="00A80738" w:rsidRPr="00D968B0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D968B0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D968B0">
        <w:rPr>
          <w:rFonts w:ascii="Arial Narrow" w:hAnsi="Arial Narrow" w:cs="Arial"/>
          <w:sz w:val="24"/>
          <w:szCs w:val="24"/>
        </w:rPr>
        <w:t xml:space="preserve"> w dniu </w:t>
      </w:r>
      <w:r w:rsidR="00E6055F" w:rsidRPr="00D968B0">
        <w:rPr>
          <w:rFonts w:ascii="Arial Narrow" w:hAnsi="Arial Narrow" w:cs="Arial"/>
          <w:sz w:val="24"/>
          <w:szCs w:val="24"/>
        </w:rPr>
        <w:t>16/08/2024</w:t>
      </w:r>
      <w:r w:rsidR="00FF4AB1" w:rsidRPr="00D968B0">
        <w:rPr>
          <w:rFonts w:ascii="Arial Narrow" w:hAnsi="Arial Narrow" w:cs="Arial"/>
          <w:sz w:val="24"/>
          <w:szCs w:val="24"/>
        </w:rPr>
        <w:t xml:space="preserve"> o godz. </w:t>
      </w:r>
      <w:r w:rsidR="00E6055F" w:rsidRPr="00D968B0">
        <w:rPr>
          <w:rFonts w:ascii="Arial Narrow" w:hAnsi="Arial Narrow" w:cs="Arial"/>
          <w:sz w:val="24"/>
          <w:szCs w:val="24"/>
        </w:rPr>
        <w:t>08:30</w:t>
      </w:r>
      <w:r w:rsidRPr="00D968B0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D968B0" w14:paraId="329DFB07" w14:textId="77777777" w:rsidTr="005A632E">
        <w:tc>
          <w:tcPr>
            <w:tcW w:w="1276" w:type="dxa"/>
            <w:shd w:val="clear" w:color="auto" w:fill="F2F2F2"/>
            <w:vAlign w:val="center"/>
          </w:tcPr>
          <w:p w14:paraId="52A3CAEB" w14:textId="77777777" w:rsidR="006B27ED" w:rsidRPr="00D968B0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D968B0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0AC6D10" w14:textId="77777777" w:rsidR="006B27ED" w:rsidRPr="00D968B0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21E0FAE5" w14:textId="77777777" w:rsidR="006B27ED" w:rsidRPr="00D968B0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4F05F53D" w14:textId="77777777" w:rsidR="006B27ED" w:rsidRPr="00D968B0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E6055F" w:rsidRPr="00D968B0" w14:paraId="38584B7B" w14:textId="77777777" w:rsidTr="000A35E1">
        <w:tc>
          <w:tcPr>
            <w:tcW w:w="1276" w:type="dxa"/>
            <w:shd w:val="clear" w:color="auto" w:fill="auto"/>
            <w:vAlign w:val="center"/>
          </w:tcPr>
          <w:p w14:paraId="71B41B86" w14:textId="77777777" w:rsidR="00E6055F" w:rsidRPr="00D968B0" w:rsidRDefault="00E6055F" w:rsidP="000A35E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90D7AC" w14:textId="77777777" w:rsidR="00E6055F" w:rsidRPr="00D968B0" w:rsidRDefault="00E6055F" w:rsidP="000A35E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40AE9BDB" w14:textId="77777777" w:rsidR="00E6055F" w:rsidRPr="00D968B0" w:rsidRDefault="00E6055F" w:rsidP="000A35E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sz w:val="24"/>
                <w:szCs w:val="24"/>
              </w:rPr>
              <w:t>PARTNER PIK SP. Z O.O.</w:t>
            </w:r>
          </w:p>
          <w:p w14:paraId="059DE725" w14:textId="77777777" w:rsidR="00E6055F" w:rsidRPr="00D968B0" w:rsidRDefault="00E6055F" w:rsidP="000A35E1">
            <w:pPr>
              <w:rPr>
                <w:rFonts w:ascii="Arial Narrow" w:hAnsi="Arial Narrow" w:cs="Arial"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sz w:val="24"/>
                <w:szCs w:val="24"/>
              </w:rPr>
              <w:t>FORDOŃSKA</w:t>
            </w:r>
            <w:r w:rsidRPr="00D968B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968B0">
              <w:rPr>
                <w:rFonts w:ascii="Arial Narrow" w:hAnsi="Arial Narrow" w:cs="Arial"/>
                <w:sz w:val="24"/>
                <w:szCs w:val="24"/>
              </w:rPr>
              <w:t>246</w:t>
            </w:r>
            <w:r w:rsidRPr="00D968B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15B92DF7" w14:textId="77777777" w:rsidR="00E6055F" w:rsidRPr="00D968B0" w:rsidRDefault="00E6055F" w:rsidP="000A35E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sz w:val="24"/>
                <w:szCs w:val="24"/>
              </w:rPr>
              <w:t>85-766</w:t>
            </w:r>
            <w:r w:rsidRPr="00D968B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968B0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C25270E" w14:textId="77777777" w:rsidR="00E6055F" w:rsidRPr="00D968B0" w:rsidRDefault="00E6055F" w:rsidP="000A35E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sz w:val="24"/>
                <w:szCs w:val="24"/>
              </w:rPr>
              <w:t>14 686.20 zł</w:t>
            </w:r>
          </w:p>
        </w:tc>
      </w:tr>
      <w:tr w:rsidR="00E6055F" w:rsidRPr="00D968B0" w14:paraId="59828673" w14:textId="77777777" w:rsidTr="000A35E1">
        <w:tc>
          <w:tcPr>
            <w:tcW w:w="1276" w:type="dxa"/>
            <w:shd w:val="clear" w:color="auto" w:fill="auto"/>
            <w:vAlign w:val="center"/>
          </w:tcPr>
          <w:p w14:paraId="2E549037" w14:textId="77777777" w:rsidR="00E6055F" w:rsidRPr="00D968B0" w:rsidRDefault="00E6055F" w:rsidP="000A35E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2D6259" w14:textId="77777777" w:rsidR="00E6055F" w:rsidRPr="00D968B0" w:rsidRDefault="00E6055F" w:rsidP="000A35E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5122DE67" w14:textId="77777777" w:rsidR="00E6055F" w:rsidRPr="00D968B0" w:rsidRDefault="00E6055F" w:rsidP="000A35E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sz w:val="24"/>
                <w:szCs w:val="24"/>
              </w:rPr>
              <w:t>PARTNER PIK SP. Z O.O.</w:t>
            </w:r>
          </w:p>
          <w:p w14:paraId="41BAE8D0" w14:textId="77777777" w:rsidR="00E6055F" w:rsidRPr="00D968B0" w:rsidRDefault="00E6055F" w:rsidP="000A35E1">
            <w:pPr>
              <w:rPr>
                <w:rFonts w:ascii="Arial Narrow" w:hAnsi="Arial Narrow" w:cs="Arial"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sz w:val="24"/>
                <w:szCs w:val="24"/>
              </w:rPr>
              <w:t>FORDOŃSKA</w:t>
            </w:r>
            <w:r w:rsidRPr="00D968B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968B0">
              <w:rPr>
                <w:rFonts w:ascii="Arial Narrow" w:hAnsi="Arial Narrow" w:cs="Arial"/>
                <w:sz w:val="24"/>
                <w:szCs w:val="24"/>
              </w:rPr>
              <w:t>246</w:t>
            </w:r>
            <w:r w:rsidRPr="00D968B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3A8253C5" w14:textId="77777777" w:rsidR="00E6055F" w:rsidRPr="00D968B0" w:rsidRDefault="00E6055F" w:rsidP="000A35E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sz w:val="24"/>
                <w:szCs w:val="24"/>
              </w:rPr>
              <w:t>85-766</w:t>
            </w:r>
            <w:r w:rsidRPr="00D968B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968B0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4D48F19" w14:textId="77777777" w:rsidR="00E6055F" w:rsidRPr="00D968B0" w:rsidRDefault="00E6055F" w:rsidP="000A35E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sz w:val="24"/>
                <w:szCs w:val="24"/>
              </w:rPr>
              <w:t>16 560.72 zł</w:t>
            </w:r>
          </w:p>
        </w:tc>
      </w:tr>
      <w:tr w:rsidR="00E6055F" w:rsidRPr="00D968B0" w14:paraId="555B2C61" w14:textId="77777777" w:rsidTr="000A35E1">
        <w:tc>
          <w:tcPr>
            <w:tcW w:w="1276" w:type="dxa"/>
            <w:shd w:val="clear" w:color="auto" w:fill="auto"/>
            <w:vAlign w:val="center"/>
          </w:tcPr>
          <w:p w14:paraId="7F6CD7D8" w14:textId="77777777" w:rsidR="00E6055F" w:rsidRPr="00D968B0" w:rsidRDefault="00E6055F" w:rsidP="000A35E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A17328" w14:textId="77777777" w:rsidR="00E6055F" w:rsidRPr="00D968B0" w:rsidRDefault="00E6055F" w:rsidP="000A35E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05CB7869" w14:textId="77777777" w:rsidR="00E6055F" w:rsidRPr="00D968B0" w:rsidRDefault="00E6055F" w:rsidP="000A35E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sz w:val="24"/>
                <w:szCs w:val="24"/>
              </w:rPr>
              <w:t>PARTNER PIK SP. Z O.O.</w:t>
            </w:r>
          </w:p>
          <w:p w14:paraId="69D7146E" w14:textId="77777777" w:rsidR="00E6055F" w:rsidRPr="00D968B0" w:rsidRDefault="00E6055F" w:rsidP="000A35E1">
            <w:pPr>
              <w:rPr>
                <w:rFonts w:ascii="Arial Narrow" w:hAnsi="Arial Narrow" w:cs="Arial"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sz w:val="24"/>
                <w:szCs w:val="24"/>
              </w:rPr>
              <w:t>FORDOŃSKA</w:t>
            </w:r>
            <w:r w:rsidRPr="00D968B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968B0">
              <w:rPr>
                <w:rFonts w:ascii="Arial Narrow" w:hAnsi="Arial Narrow" w:cs="Arial"/>
                <w:sz w:val="24"/>
                <w:szCs w:val="24"/>
              </w:rPr>
              <w:t>246</w:t>
            </w:r>
            <w:r w:rsidRPr="00D968B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7B37BA51" w14:textId="77777777" w:rsidR="00E6055F" w:rsidRPr="00D968B0" w:rsidRDefault="00E6055F" w:rsidP="000A35E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sz w:val="24"/>
                <w:szCs w:val="24"/>
              </w:rPr>
              <w:t>85-766</w:t>
            </w:r>
            <w:r w:rsidRPr="00D968B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968B0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3F3A705" w14:textId="77777777" w:rsidR="00E6055F" w:rsidRPr="00D968B0" w:rsidRDefault="00E6055F" w:rsidP="000A35E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sz w:val="24"/>
                <w:szCs w:val="24"/>
              </w:rPr>
              <w:t>4 925.54 zł</w:t>
            </w:r>
          </w:p>
        </w:tc>
      </w:tr>
      <w:tr w:rsidR="00E6055F" w:rsidRPr="00D968B0" w14:paraId="40C5CC1A" w14:textId="77777777" w:rsidTr="000A35E1">
        <w:tc>
          <w:tcPr>
            <w:tcW w:w="1276" w:type="dxa"/>
            <w:shd w:val="clear" w:color="auto" w:fill="auto"/>
            <w:vAlign w:val="center"/>
          </w:tcPr>
          <w:p w14:paraId="25C25C9B" w14:textId="77777777" w:rsidR="00E6055F" w:rsidRPr="00D968B0" w:rsidRDefault="00E6055F" w:rsidP="000A35E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677835" w14:textId="77777777" w:rsidR="00E6055F" w:rsidRPr="00D968B0" w:rsidRDefault="00E6055F" w:rsidP="000A35E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187B5130" w14:textId="77777777" w:rsidR="00E6055F" w:rsidRPr="00D968B0" w:rsidRDefault="00E6055F" w:rsidP="000A35E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sz w:val="24"/>
                <w:szCs w:val="24"/>
              </w:rPr>
              <w:t>PARTNER PIK SP. Z O.O.</w:t>
            </w:r>
          </w:p>
          <w:p w14:paraId="4DE6604D" w14:textId="77777777" w:rsidR="00E6055F" w:rsidRPr="00D968B0" w:rsidRDefault="00E6055F" w:rsidP="000A35E1">
            <w:pPr>
              <w:rPr>
                <w:rFonts w:ascii="Arial Narrow" w:hAnsi="Arial Narrow" w:cs="Arial"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sz w:val="24"/>
                <w:szCs w:val="24"/>
              </w:rPr>
              <w:t>FORDOŃSKA</w:t>
            </w:r>
            <w:r w:rsidRPr="00D968B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968B0">
              <w:rPr>
                <w:rFonts w:ascii="Arial Narrow" w:hAnsi="Arial Narrow" w:cs="Arial"/>
                <w:sz w:val="24"/>
                <w:szCs w:val="24"/>
              </w:rPr>
              <w:t>246</w:t>
            </w:r>
            <w:r w:rsidRPr="00D968B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1A0936DA" w14:textId="77777777" w:rsidR="00E6055F" w:rsidRPr="00D968B0" w:rsidRDefault="00E6055F" w:rsidP="000A35E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sz w:val="24"/>
                <w:szCs w:val="24"/>
              </w:rPr>
              <w:t>85-766</w:t>
            </w:r>
            <w:r w:rsidRPr="00D968B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968B0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E8A0A9B" w14:textId="77777777" w:rsidR="00E6055F" w:rsidRPr="00D968B0" w:rsidRDefault="00E6055F" w:rsidP="000A35E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sz w:val="24"/>
                <w:szCs w:val="24"/>
              </w:rPr>
              <w:t>12 627.18 zł</w:t>
            </w:r>
          </w:p>
        </w:tc>
      </w:tr>
      <w:tr w:rsidR="00E6055F" w:rsidRPr="00D968B0" w14:paraId="4C9071BB" w14:textId="77777777" w:rsidTr="000A35E1">
        <w:tc>
          <w:tcPr>
            <w:tcW w:w="1276" w:type="dxa"/>
            <w:shd w:val="clear" w:color="auto" w:fill="auto"/>
            <w:vAlign w:val="center"/>
          </w:tcPr>
          <w:p w14:paraId="7F33DB95" w14:textId="77777777" w:rsidR="00E6055F" w:rsidRPr="00D968B0" w:rsidRDefault="00E6055F" w:rsidP="000A35E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7BD0AE" w14:textId="77777777" w:rsidR="00E6055F" w:rsidRPr="00D968B0" w:rsidRDefault="00E6055F" w:rsidP="000A35E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400145E7" w14:textId="77777777" w:rsidR="00E6055F" w:rsidRPr="00D968B0" w:rsidRDefault="00E6055F" w:rsidP="000A35E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sz w:val="24"/>
                <w:szCs w:val="24"/>
              </w:rPr>
              <w:t>Enter P.H.U. Ewa Taranto</w:t>
            </w:r>
          </w:p>
          <w:p w14:paraId="0BE38C95" w14:textId="77777777" w:rsidR="00E6055F" w:rsidRPr="00D968B0" w:rsidRDefault="00E6055F" w:rsidP="000A35E1">
            <w:pPr>
              <w:rPr>
                <w:rFonts w:ascii="Arial Narrow" w:hAnsi="Arial Narrow" w:cs="Arial"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sz w:val="24"/>
                <w:szCs w:val="24"/>
              </w:rPr>
              <w:t>Biwakowa</w:t>
            </w:r>
            <w:r w:rsidRPr="00D968B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968B0">
              <w:rPr>
                <w:rFonts w:ascii="Arial Narrow" w:hAnsi="Arial Narrow" w:cs="Arial"/>
                <w:sz w:val="24"/>
                <w:szCs w:val="24"/>
              </w:rPr>
              <w:t>26A</w:t>
            </w:r>
            <w:r w:rsidRPr="00D968B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3394E58E" w14:textId="77777777" w:rsidR="00E6055F" w:rsidRPr="00D968B0" w:rsidRDefault="00E6055F" w:rsidP="000A35E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sz w:val="24"/>
                <w:szCs w:val="24"/>
              </w:rPr>
              <w:t>93-469</w:t>
            </w:r>
            <w:r w:rsidRPr="00D968B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968B0">
              <w:rPr>
                <w:rFonts w:ascii="Arial Narrow" w:hAnsi="Arial Narrow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2373F9D" w14:textId="77777777" w:rsidR="00E6055F" w:rsidRPr="00D968B0" w:rsidRDefault="00E6055F" w:rsidP="000A35E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sz w:val="24"/>
                <w:szCs w:val="24"/>
              </w:rPr>
              <w:t>18 441.00 zł</w:t>
            </w:r>
          </w:p>
        </w:tc>
      </w:tr>
      <w:tr w:rsidR="00E6055F" w:rsidRPr="00D968B0" w14:paraId="6348E3BE" w14:textId="77777777" w:rsidTr="000A35E1">
        <w:tc>
          <w:tcPr>
            <w:tcW w:w="1276" w:type="dxa"/>
            <w:shd w:val="clear" w:color="auto" w:fill="auto"/>
            <w:vAlign w:val="center"/>
          </w:tcPr>
          <w:p w14:paraId="5C67EAF9" w14:textId="77777777" w:rsidR="00E6055F" w:rsidRPr="00D968B0" w:rsidRDefault="00E6055F" w:rsidP="000A35E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AE3CB5" w14:textId="77777777" w:rsidR="00E6055F" w:rsidRPr="00D968B0" w:rsidRDefault="00E6055F" w:rsidP="000A35E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4C5BB4F5" w14:textId="77777777" w:rsidR="00E6055F" w:rsidRPr="00D968B0" w:rsidRDefault="00E6055F" w:rsidP="000A35E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sz w:val="24"/>
                <w:szCs w:val="24"/>
              </w:rPr>
              <w:t>Enter P.H.U. Ewa Taranto</w:t>
            </w:r>
          </w:p>
          <w:p w14:paraId="753A0699" w14:textId="77777777" w:rsidR="00E6055F" w:rsidRPr="00D968B0" w:rsidRDefault="00E6055F" w:rsidP="000A35E1">
            <w:pPr>
              <w:rPr>
                <w:rFonts w:ascii="Arial Narrow" w:hAnsi="Arial Narrow" w:cs="Arial"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sz w:val="24"/>
                <w:szCs w:val="24"/>
              </w:rPr>
              <w:t>Biwakowa</w:t>
            </w:r>
            <w:r w:rsidRPr="00D968B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968B0">
              <w:rPr>
                <w:rFonts w:ascii="Arial Narrow" w:hAnsi="Arial Narrow" w:cs="Arial"/>
                <w:sz w:val="24"/>
                <w:szCs w:val="24"/>
              </w:rPr>
              <w:t>26A</w:t>
            </w:r>
            <w:r w:rsidRPr="00D968B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4E1C157D" w14:textId="77777777" w:rsidR="00E6055F" w:rsidRPr="00D968B0" w:rsidRDefault="00E6055F" w:rsidP="000A35E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sz w:val="24"/>
                <w:szCs w:val="24"/>
              </w:rPr>
              <w:t>93-469</w:t>
            </w:r>
            <w:r w:rsidRPr="00D968B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968B0">
              <w:rPr>
                <w:rFonts w:ascii="Arial Narrow" w:hAnsi="Arial Narrow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6714AA2" w14:textId="77777777" w:rsidR="00E6055F" w:rsidRPr="00D968B0" w:rsidRDefault="00E6055F" w:rsidP="000A35E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sz w:val="24"/>
                <w:szCs w:val="24"/>
              </w:rPr>
              <w:t>3 200.34 zł</w:t>
            </w:r>
          </w:p>
        </w:tc>
      </w:tr>
      <w:tr w:rsidR="00E6055F" w:rsidRPr="00D968B0" w14:paraId="236A83FC" w14:textId="77777777" w:rsidTr="000A35E1">
        <w:tc>
          <w:tcPr>
            <w:tcW w:w="1276" w:type="dxa"/>
            <w:shd w:val="clear" w:color="auto" w:fill="auto"/>
            <w:vAlign w:val="center"/>
          </w:tcPr>
          <w:p w14:paraId="7E55E761" w14:textId="77777777" w:rsidR="00E6055F" w:rsidRPr="00D968B0" w:rsidRDefault="00E6055F" w:rsidP="000A35E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9A8201" w14:textId="77777777" w:rsidR="00E6055F" w:rsidRPr="00D968B0" w:rsidRDefault="00E6055F" w:rsidP="000A35E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027A2D52" w14:textId="77777777" w:rsidR="00E6055F" w:rsidRPr="00D968B0" w:rsidRDefault="00E6055F" w:rsidP="000A35E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sz w:val="24"/>
                <w:szCs w:val="24"/>
              </w:rPr>
              <w:t>Firma Usługowo- Handlowa "ANNA" Anna Białobrzycka</w:t>
            </w:r>
          </w:p>
          <w:p w14:paraId="242944CF" w14:textId="77777777" w:rsidR="00E6055F" w:rsidRPr="00D968B0" w:rsidRDefault="00E6055F" w:rsidP="000A35E1">
            <w:pPr>
              <w:rPr>
                <w:rFonts w:ascii="Arial Narrow" w:hAnsi="Arial Narrow" w:cs="Arial"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sz w:val="24"/>
                <w:szCs w:val="24"/>
              </w:rPr>
              <w:t>Wodna</w:t>
            </w:r>
            <w:r w:rsidRPr="00D968B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968B0">
              <w:rPr>
                <w:rFonts w:ascii="Arial Narrow" w:hAnsi="Arial Narrow" w:cs="Arial"/>
                <w:sz w:val="24"/>
                <w:szCs w:val="24"/>
              </w:rPr>
              <w:t>18</w:t>
            </w:r>
            <w:r w:rsidRPr="00D968B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5E417E82" w14:textId="77777777" w:rsidR="00E6055F" w:rsidRPr="00D968B0" w:rsidRDefault="00E6055F" w:rsidP="000A35E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sz w:val="24"/>
                <w:szCs w:val="24"/>
              </w:rPr>
              <w:t>62-200</w:t>
            </w:r>
            <w:r w:rsidRPr="00D968B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968B0">
              <w:rPr>
                <w:rFonts w:ascii="Arial Narrow" w:hAnsi="Arial Narrow" w:cs="Arial"/>
                <w:sz w:val="24"/>
                <w:szCs w:val="24"/>
              </w:rPr>
              <w:t>Gniezno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19F32BF" w14:textId="77777777" w:rsidR="00E6055F" w:rsidRPr="00D968B0" w:rsidRDefault="00E6055F" w:rsidP="000A35E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sz w:val="24"/>
                <w:szCs w:val="24"/>
              </w:rPr>
              <w:t>18 634.50 zł</w:t>
            </w:r>
          </w:p>
        </w:tc>
      </w:tr>
      <w:tr w:rsidR="00E6055F" w:rsidRPr="00D968B0" w14:paraId="4C85CA3B" w14:textId="77777777" w:rsidTr="000A35E1">
        <w:tc>
          <w:tcPr>
            <w:tcW w:w="1276" w:type="dxa"/>
            <w:shd w:val="clear" w:color="auto" w:fill="auto"/>
            <w:vAlign w:val="center"/>
          </w:tcPr>
          <w:p w14:paraId="48560FAC" w14:textId="77777777" w:rsidR="00E6055F" w:rsidRPr="00D968B0" w:rsidRDefault="00E6055F" w:rsidP="000A35E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A40B02" w14:textId="77777777" w:rsidR="00E6055F" w:rsidRPr="00D968B0" w:rsidRDefault="00E6055F" w:rsidP="000A35E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3847172E" w14:textId="77777777" w:rsidR="00E6055F" w:rsidRPr="00D968B0" w:rsidRDefault="00E6055F" w:rsidP="000A35E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sz w:val="24"/>
                <w:szCs w:val="24"/>
              </w:rPr>
              <w:t>Firma Usługowo- Handlowa "ANNA" Anna Białobrzycka</w:t>
            </w:r>
          </w:p>
          <w:p w14:paraId="1A51162E" w14:textId="77777777" w:rsidR="00E6055F" w:rsidRPr="00D968B0" w:rsidRDefault="00E6055F" w:rsidP="000A35E1">
            <w:pPr>
              <w:rPr>
                <w:rFonts w:ascii="Arial Narrow" w:hAnsi="Arial Narrow" w:cs="Arial"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sz w:val="24"/>
                <w:szCs w:val="24"/>
              </w:rPr>
              <w:t>Wodna</w:t>
            </w:r>
            <w:r w:rsidRPr="00D968B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968B0">
              <w:rPr>
                <w:rFonts w:ascii="Arial Narrow" w:hAnsi="Arial Narrow" w:cs="Arial"/>
                <w:sz w:val="24"/>
                <w:szCs w:val="24"/>
              </w:rPr>
              <w:t>18</w:t>
            </w:r>
            <w:r w:rsidRPr="00D968B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33CCADB7" w14:textId="77777777" w:rsidR="00E6055F" w:rsidRPr="00D968B0" w:rsidRDefault="00E6055F" w:rsidP="000A35E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sz w:val="24"/>
                <w:szCs w:val="24"/>
              </w:rPr>
              <w:t>62-200</w:t>
            </w:r>
            <w:r w:rsidRPr="00D968B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968B0">
              <w:rPr>
                <w:rFonts w:ascii="Arial Narrow" w:hAnsi="Arial Narrow" w:cs="Arial"/>
                <w:sz w:val="24"/>
                <w:szCs w:val="24"/>
              </w:rPr>
              <w:t>Gniezno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E311880" w14:textId="77777777" w:rsidR="00E6055F" w:rsidRPr="00D968B0" w:rsidRDefault="00E6055F" w:rsidP="000A35E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sz w:val="24"/>
                <w:szCs w:val="24"/>
              </w:rPr>
              <w:t>4 484.09 zł</w:t>
            </w:r>
          </w:p>
        </w:tc>
      </w:tr>
      <w:tr w:rsidR="00E6055F" w:rsidRPr="00D968B0" w14:paraId="35D8F765" w14:textId="77777777" w:rsidTr="000A35E1">
        <w:tc>
          <w:tcPr>
            <w:tcW w:w="1276" w:type="dxa"/>
            <w:shd w:val="clear" w:color="auto" w:fill="auto"/>
            <w:vAlign w:val="center"/>
          </w:tcPr>
          <w:p w14:paraId="43AC0A35" w14:textId="77777777" w:rsidR="00E6055F" w:rsidRPr="00D968B0" w:rsidRDefault="00E6055F" w:rsidP="000A35E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1065C0" w14:textId="77777777" w:rsidR="00E6055F" w:rsidRPr="00D968B0" w:rsidRDefault="00E6055F" w:rsidP="000A35E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221C5011" w14:textId="77777777" w:rsidR="00E6055F" w:rsidRPr="00D968B0" w:rsidRDefault="00E6055F" w:rsidP="000A35E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sz w:val="24"/>
                <w:szCs w:val="24"/>
              </w:rPr>
              <w:t>LIBELI Janusz Biś</w:t>
            </w:r>
          </w:p>
          <w:p w14:paraId="3338636F" w14:textId="77777777" w:rsidR="00E6055F" w:rsidRPr="00D968B0" w:rsidRDefault="00E6055F" w:rsidP="000A35E1">
            <w:pPr>
              <w:rPr>
                <w:rFonts w:ascii="Arial Narrow" w:hAnsi="Arial Narrow" w:cs="Arial"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sz w:val="24"/>
                <w:szCs w:val="24"/>
              </w:rPr>
              <w:t>Nasienna</w:t>
            </w:r>
            <w:r w:rsidRPr="00D968B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968B0">
              <w:rPr>
                <w:rFonts w:ascii="Arial Narrow" w:hAnsi="Arial Narrow" w:cs="Arial"/>
                <w:sz w:val="24"/>
                <w:szCs w:val="24"/>
              </w:rPr>
              <w:t>3</w:t>
            </w:r>
            <w:r w:rsidRPr="00D968B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154B6933" w14:textId="77777777" w:rsidR="00E6055F" w:rsidRPr="00D968B0" w:rsidRDefault="00E6055F" w:rsidP="000A35E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sz w:val="24"/>
                <w:szCs w:val="24"/>
              </w:rPr>
              <w:t>44-120</w:t>
            </w:r>
            <w:r w:rsidRPr="00D968B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968B0">
              <w:rPr>
                <w:rFonts w:ascii="Arial Narrow" w:hAnsi="Arial Narrow" w:cs="Arial"/>
                <w:sz w:val="24"/>
                <w:szCs w:val="24"/>
              </w:rPr>
              <w:t>Pyskowice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90F9522" w14:textId="77777777" w:rsidR="00E6055F" w:rsidRPr="00D968B0" w:rsidRDefault="00E6055F" w:rsidP="000A35E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968B0">
              <w:rPr>
                <w:rFonts w:ascii="Arial Narrow" w:hAnsi="Arial Narrow" w:cs="Arial"/>
                <w:sz w:val="24"/>
                <w:szCs w:val="24"/>
              </w:rPr>
              <w:t>51 123.92 zł</w:t>
            </w:r>
          </w:p>
        </w:tc>
      </w:tr>
    </w:tbl>
    <w:p w14:paraId="5F97A073" w14:textId="77777777"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D968B0">
        <w:rPr>
          <w:rFonts w:ascii="Arial Narrow" w:hAnsi="Arial Narrow" w:cs="Arial"/>
          <w:i/>
          <w:szCs w:val="24"/>
        </w:rPr>
        <w:t>Zamawiający</w:t>
      </w:r>
    </w:p>
    <w:p w14:paraId="02E4A57E" w14:textId="77777777" w:rsidR="00D968B0" w:rsidRDefault="00D968B0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31138D73" w14:textId="77777777" w:rsidR="00D968B0" w:rsidRDefault="00D968B0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2DE7FEA4" w14:textId="77777777" w:rsidR="00D968B0" w:rsidRDefault="00D968B0" w:rsidP="00D968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2B24D4C" w14:textId="77777777" w:rsidR="00D968B0" w:rsidRDefault="00D968B0" w:rsidP="00D968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0F3FE64" w14:textId="77777777" w:rsidR="00D968B0" w:rsidRDefault="00D968B0" w:rsidP="00D968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518C854" w14:textId="77777777" w:rsidR="00D968B0" w:rsidRDefault="00D968B0" w:rsidP="00D968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A6C16E4" w14:textId="77777777" w:rsidR="00D968B0" w:rsidRDefault="00D968B0" w:rsidP="00D968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AF9AB47" w14:textId="77777777" w:rsidR="00D968B0" w:rsidRDefault="00D968B0" w:rsidP="00D968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2F821C0" w14:textId="77777777" w:rsidR="00D968B0" w:rsidRDefault="00D968B0" w:rsidP="00D968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C920D04" w14:textId="77777777" w:rsidR="00D968B0" w:rsidRDefault="00D968B0" w:rsidP="00D968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0CB4805" w14:textId="77777777" w:rsidR="00D968B0" w:rsidRDefault="00D968B0" w:rsidP="00D968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AB93371" w14:textId="77777777" w:rsidR="00D968B0" w:rsidRDefault="00D968B0" w:rsidP="00D968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7207899" w14:textId="77777777" w:rsidR="00D968B0" w:rsidRDefault="00D968B0" w:rsidP="00D968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348DB0A" w14:textId="77777777" w:rsidR="00D968B0" w:rsidRDefault="00D968B0" w:rsidP="00D968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3AD78C9" w14:textId="77777777" w:rsidR="00D968B0" w:rsidRDefault="00D968B0" w:rsidP="00D968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53D326C" w14:textId="77777777" w:rsidR="00D968B0" w:rsidRDefault="00D968B0" w:rsidP="00D968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06ED46E" w14:textId="77777777" w:rsidR="00D968B0" w:rsidRDefault="00D968B0" w:rsidP="00D968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5449BC8" w14:textId="77777777" w:rsidR="00D968B0" w:rsidRDefault="00D968B0" w:rsidP="00D968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44649E1" w14:textId="77777777" w:rsidR="00D968B0" w:rsidRDefault="00D968B0" w:rsidP="00D968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6526F5C" w14:textId="77777777" w:rsidR="00D968B0" w:rsidRDefault="00D968B0" w:rsidP="00D968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87D5E39" w14:textId="77777777" w:rsidR="00D968B0" w:rsidRDefault="00D968B0" w:rsidP="00D968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9F5AA23" w14:textId="77777777" w:rsidR="00D968B0" w:rsidRDefault="00D968B0" w:rsidP="00D968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2D7F73B" w14:textId="77777777" w:rsidR="00D968B0" w:rsidRDefault="00D968B0" w:rsidP="00D968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D5BEB6E" w14:textId="77777777" w:rsidR="00D968B0" w:rsidRDefault="00D968B0" w:rsidP="00D968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3A17708" w14:textId="7234598A" w:rsidR="00D968B0" w:rsidRPr="00B9724A" w:rsidRDefault="00D968B0" w:rsidP="00D968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14:paraId="746057B4" w14:textId="77777777" w:rsidR="00D968B0" w:rsidRPr="00B9724A" w:rsidRDefault="00D968B0" w:rsidP="00D968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>, strona www Zamawiającego, SZPubl. T2612 B5</w:t>
      </w:r>
    </w:p>
    <w:p w14:paraId="2F118083" w14:textId="77777777" w:rsidR="00D968B0" w:rsidRDefault="00D968B0" w:rsidP="00D968B0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14:paraId="4D7BFFA0" w14:textId="23736331" w:rsidR="00D968B0" w:rsidRDefault="00D968B0" w:rsidP="00D968B0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16.08.2024 r.</w:t>
      </w:r>
    </w:p>
    <w:bookmarkEnd w:id="0"/>
    <w:sectPr w:rsidR="00D968B0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8410B5" w14:textId="77777777" w:rsidR="00F6188F" w:rsidRDefault="00F6188F">
      <w:r>
        <w:separator/>
      </w:r>
    </w:p>
  </w:endnote>
  <w:endnote w:type="continuationSeparator" w:id="0">
    <w:p w14:paraId="7BAED4E4" w14:textId="77777777" w:rsidR="00F6188F" w:rsidRDefault="00F618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8829F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BF355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90CC01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520A2F4D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2EF0F17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70079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DF8485" w14:textId="77777777" w:rsidR="009F189D" w:rsidRDefault="009F189D">
    <w:pPr>
      <w:pStyle w:val="Stopka"/>
      <w:tabs>
        <w:tab w:val="clear" w:pos="4536"/>
      </w:tabs>
      <w:jc w:val="center"/>
    </w:pPr>
  </w:p>
  <w:p w14:paraId="7FEBAE4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8B04FD" w14:textId="77777777" w:rsidR="00F6188F" w:rsidRDefault="00F6188F">
      <w:r>
        <w:separator/>
      </w:r>
    </w:p>
  </w:footnote>
  <w:footnote w:type="continuationSeparator" w:id="0">
    <w:p w14:paraId="51AC7DAC" w14:textId="77777777" w:rsidR="00F6188F" w:rsidRDefault="00F618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FF1BCA" w14:textId="77777777" w:rsidR="00E6055F" w:rsidRDefault="00E605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15AA07" w14:textId="77777777" w:rsidR="00E6055F" w:rsidRDefault="00E605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0DB2D6" w14:textId="77777777" w:rsidR="00E6055F" w:rsidRDefault="00E605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188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968B0"/>
    <w:rsid w:val="00E6055F"/>
    <w:rsid w:val="00EA3476"/>
    <w:rsid w:val="00F16C60"/>
    <w:rsid w:val="00F6188F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2447DB"/>
  <w15:chartTrackingRefBased/>
  <w15:docId w15:val="{DF906149-7B27-4A9F-A4F6-BA9E0C380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968B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D968B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244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2024-08-16T07:12:00Z</dcterms:created>
  <dcterms:modified xsi:type="dcterms:W3CDTF">2024-08-16T07:14:00Z</dcterms:modified>
</cp:coreProperties>
</file>